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7FD94" w14:textId="13AA05B9" w:rsidR="00D62E6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CE020A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9B1435" w:rsidRPr="00CE020A">
        <w:rPr>
          <w:rFonts w:ascii="Arial Narrow" w:eastAsia="Times New Roman" w:hAnsi="Arial Narrow" w:cs="Arial"/>
          <w:bCs/>
          <w:lang w:eastAsia="pl-PL"/>
        </w:rPr>
        <w:t>7</w:t>
      </w:r>
      <w:r w:rsidRPr="00CE020A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14:paraId="3944D5F3" w14:textId="77777777" w:rsidR="00CE020A" w:rsidRPr="00CE020A" w:rsidRDefault="00CE020A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E020A" w14:paraId="2FEB9025" w14:textId="77777777" w:rsidTr="00D62E6E">
        <w:tc>
          <w:tcPr>
            <w:tcW w:w="2800" w:type="dxa"/>
          </w:tcPr>
          <w:p w14:paraId="3667F1CE" w14:textId="77777777" w:rsidR="00D62E6E" w:rsidRPr="00CE020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020A">
              <w:rPr>
                <w:rFonts w:ascii="Arial Narrow" w:hAnsi="Arial Narrow" w:cs="Arial"/>
                <w:b/>
              </w:rPr>
              <w:t>Wykonawca</w:t>
            </w:r>
            <w:r w:rsidRPr="00CE020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CB439E9" w14:textId="77777777" w:rsidR="00D62E6E" w:rsidRPr="00CE02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91E83D3" w14:textId="77777777" w:rsidR="00D62E6E" w:rsidRPr="00CE02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B409DF" w14:textId="77777777" w:rsidR="00D62E6E" w:rsidRPr="00CE020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CE020A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CE020A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CE020A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CE020A" w14:paraId="6FA709DB" w14:textId="77777777" w:rsidTr="00D62E6E">
        <w:tc>
          <w:tcPr>
            <w:tcW w:w="2800" w:type="dxa"/>
          </w:tcPr>
          <w:p w14:paraId="7B05B700" w14:textId="77777777" w:rsidR="00D62E6E" w:rsidRPr="00CE020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020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54A79DB" w14:textId="77777777" w:rsidR="00D62E6E" w:rsidRPr="00CE02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318DF7" w14:textId="77777777" w:rsidR="00D62E6E" w:rsidRPr="00CE02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201A8A" w14:textId="77777777" w:rsidR="00D62E6E" w:rsidRPr="00CE020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CE020A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CE020A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CE020A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7631FBB5" w14:textId="77777777" w:rsidR="00BC121E" w:rsidRPr="00CE020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1435" w:rsidRPr="00CE020A" w14:paraId="2B721163" w14:textId="77777777" w:rsidTr="00A64F7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0A1A1" w14:textId="77777777" w:rsidR="009B1435" w:rsidRPr="00CE020A" w:rsidRDefault="009B1435" w:rsidP="00A64F7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14:paraId="5E15486C" w14:textId="46125EF6" w:rsidR="009B1435" w:rsidRPr="00CE020A" w:rsidRDefault="009B1435" w:rsidP="00A64F7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E020A">
              <w:rPr>
                <w:rFonts w:ascii="Arial Narrow" w:eastAsia="Times New Roman" w:hAnsi="Arial Narrow" w:cs="Arial"/>
                <w:lang w:eastAsia="pl-PL"/>
              </w:rPr>
              <w:t>(t.j. Dz. U. z 2026 r. poz. 793)</w:t>
            </w:r>
            <w:r w:rsidRPr="00CE020A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1883425" w14:textId="77777777" w:rsidR="009B1435" w:rsidRPr="00CE020A" w:rsidRDefault="009B1435" w:rsidP="00A64F7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11455246" w14:textId="77777777" w:rsidR="009B1435" w:rsidRPr="00CE020A" w:rsidRDefault="009B1435" w:rsidP="00A64F7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AFB66EA" w14:textId="5211C128" w:rsidR="00BC121E" w:rsidRPr="00CE020A" w:rsidRDefault="009B143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E020A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CE020A">
        <w:rPr>
          <w:rFonts w:ascii="Arial Narrow" w:eastAsia="Times New Roman" w:hAnsi="Arial Narrow" w:cs="Arial"/>
          <w:lang w:eastAsia="pl-PL"/>
        </w:rPr>
        <w:t>N</w:t>
      </w:r>
      <w:r w:rsidR="00BC121E" w:rsidRPr="00CE020A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E020A" w14:paraId="7FA31AF0" w14:textId="77777777" w:rsidTr="00D62E6E">
        <w:tc>
          <w:tcPr>
            <w:tcW w:w="2269" w:type="dxa"/>
          </w:tcPr>
          <w:p w14:paraId="09A7F9C0" w14:textId="77777777" w:rsidR="00D62E6E" w:rsidRPr="00CE020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C24ECF5" w14:textId="2915FF5F" w:rsidR="00D62E6E" w:rsidRPr="00CE020A" w:rsidRDefault="009B143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bCs/>
                <w:lang w:eastAsia="pl-PL"/>
              </w:rPr>
              <w:t>Pełna opieka serwisowa oraz przeglądy i naprawy urządzeń i aparatury medycznej</w:t>
            </w:r>
            <w:r w:rsidR="00D62E6E" w:rsidRPr="00CE020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B1435" w:rsidRPr="00CE020A" w14:paraId="7C5438CF" w14:textId="77777777" w:rsidTr="00A64F71">
        <w:tc>
          <w:tcPr>
            <w:tcW w:w="2269" w:type="dxa"/>
          </w:tcPr>
          <w:p w14:paraId="460F12CC" w14:textId="77777777" w:rsidR="009B1435" w:rsidRPr="00CE020A" w:rsidRDefault="009B1435" w:rsidP="00A64F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50F859" w14:textId="045FAAC4" w:rsidR="009B1435" w:rsidRPr="00CE020A" w:rsidRDefault="009B1435" w:rsidP="00A64F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bCs/>
                <w:lang w:eastAsia="pl-PL"/>
              </w:rPr>
              <w:t>111/2026</w:t>
            </w:r>
          </w:p>
        </w:tc>
      </w:tr>
    </w:tbl>
    <w:p w14:paraId="1120A74B" w14:textId="354B3695" w:rsidR="00BC121E" w:rsidRPr="00CE020A" w:rsidRDefault="009B1435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CE020A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CE020A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CE020A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CE020A">
        <w:rPr>
          <w:rFonts w:ascii="Arial Narrow" w:eastAsia="Times New Roman" w:hAnsi="Arial Narrow" w:cs="Arial"/>
          <w:b/>
          <w:lang w:eastAsia="pl-PL"/>
        </w:rPr>
        <w:t>,</w:t>
      </w:r>
      <w:r w:rsidR="00BC121E" w:rsidRPr="00CE020A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CE020A">
        <w:rPr>
          <w:rFonts w:ascii="Arial Narrow" w:eastAsia="Times New Roman" w:hAnsi="Arial Narrow" w:cs="Arial"/>
          <w:bCs/>
          <w:lang w:eastAsia="pl-PL"/>
        </w:rPr>
        <w:t>, że:</w:t>
      </w:r>
    </w:p>
    <w:p w14:paraId="2CBEA949" w14:textId="77777777" w:rsidR="00BC121E" w:rsidRPr="00CE020A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CE020A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CE020A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CE020A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CE020A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CE020A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CE020A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CE020A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CE020A">
        <w:rPr>
          <w:rFonts w:ascii="Arial Narrow" w:eastAsia="Times New Roman" w:hAnsi="Arial Narrow" w:cs="Arial"/>
          <w:lang w:eastAsia="pl-PL"/>
        </w:rPr>
        <w:t>.</w:t>
      </w:r>
    </w:p>
    <w:p w14:paraId="29712279" w14:textId="77777777" w:rsidR="00BF69A4" w:rsidRPr="00CE020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E020A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CE020A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CE020A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E020A" w14:paraId="453C294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44456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82E9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2599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CE020A" w14:paraId="09C7E25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B308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07C1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6CC0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CE020A" w14:paraId="40C40D2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2B5E3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AB98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AFCC" w14:textId="77777777" w:rsidR="00BC121E" w:rsidRPr="00CE02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C3AA961" w14:textId="77777777" w:rsidR="00BC121E" w:rsidRPr="00CE020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CE020A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3180B7E5" w14:textId="77777777" w:rsidR="00BC121E" w:rsidRPr="00CE020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CE020A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21B94DF" w14:textId="77777777" w:rsidR="00067B62" w:rsidRPr="00CE020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CE020A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CE020A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CE020A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CE020A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14:paraId="672B1031" w14:textId="77777777" w:rsidR="00CF03EF" w:rsidRPr="00CE020A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CE020A">
        <w:rPr>
          <w:rFonts w:ascii="Arial Narrow" w:eastAsia="Times New Roman" w:hAnsi="Arial Narrow" w:cs="Arial"/>
          <w:color w:val="0070C0"/>
          <w:lang w:eastAsia="pl-PL"/>
        </w:rPr>
        <w:t xml:space="preserve">** </w:t>
      </w:r>
      <w:proofErr w:type="gramStart"/>
      <w:r w:rsidRPr="00CE020A">
        <w:rPr>
          <w:rFonts w:ascii="Arial Narrow" w:eastAsia="Times New Roman" w:hAnsi="Arial Narrow" w:cs="Arial"/>
          <w:color w:val="0070C0"/>
          <w:lang w:eastAsia="pl-PL"/>
        </w:rPr>
        <w:t>Wypełnić</w:t>
      </w:r>
      <w:proofErr w:type="gramEnd"/>
      <w:r w:rsidRPr="00CE020A">
        <w:rPr>
          <w:rFonts w:ascii="Arial Narrow" w:eastAsia="Times New Roman" w:hAnsi="Arial Narrow" w:cs="Arial"/>
          <w:color w:val="0070C0"/>
          <w:lang w:eastAsia="pl-PL"/>
        </w:rPr>
        <w:t xml:space="preserve"> jeżeli dotyczy</w:t>
      </w:r>
    </w:p>
    <w:p w14:paraId="7A191831" w14:textId="77777777" w:rsidR="00067B62" w:rsidRPr="00CE020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E020A" w14:paraId="3553809F" w14:textId="77777777" w:rsidTr="00620E37">
        <w:tc>
          <w:tcPr>
            <w:tcW w:w="2660" w:type="dxa"/>
          </w:tcPr>
          <w:p w14:paraId="2FC1FB53" w14:textId="77777777" w:rsidR="00BC121E" w:rsidRPr="00CE02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FD36BCE" w14:textId="77777777" w:rsidR="00BC121E" w:rsidRPr="00CE020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CDB90B5" w14:textId="77777777" w:rsidR="00BC121E" w:rsidRPr="00CE020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CE020A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CE020A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7E4B458B" w14:textId="77777777" w:rsidR="00BC121E" w:rsidRPr="00CE02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8B7E4E0" w14:textId="77777777" w:rsidR="00BC121E" w:rsidRPr="00CE02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D4371F" w14:textId="772A5B7A" w:rsidR="00BC121E" w:rsidRPr="00CE020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E020A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9B1435" w:rsidRPr="00CE020A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CE020A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CE020A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14:paraId="5F7A1DDD" w14:textId="77777777" w:rsidR="00106AC7" w:rsidRPr="00CE020A" w:rsidRDefault="00106AC7" w:rsidP="001E4022">
      <w:pPr>
        <w:rPr>
          <w:rFonts w:ascii="Arial Narrow" w:hAnsi="Arial Narrow"/>
        </w:rPr>
      </w:pPr>
    </w:p>
    <w:sectPr w:rsidR="00106AC7" w:rsidRPr="00CE020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E15E6" w14:textId="77777777" w:rsidR="003E32A6" w:rsidRDefault="003E32A6">
      <w:r>
        <w:separator/>
      </w:r>
    </w:p>
  </w:endnote>
  <w:endnote w:type="continuationSeparator" w:id="0">
    <w:p w14:paraId="77C33EB1" w14:textId="77777777" w:rsidR="003E32A6" w:rsidRDefault="003E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9D6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BE9C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34A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BF43B2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662E0EA">
        <v:line id="_x0000_s1025" style="position:absolute;left:0;text-align:left;z-index:251657728" from="-3.85pt,8.7pt" to="455.15pt,8.7pt"/>
      </w:pict>
    </w:r>
  </w:p>
  <w:p w14:paraId="138DB6B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DF96E" w14:textId="77777777" w:rsidR="009B1435" w:rsidRDefault="009B1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E57F4" w14:textId="77777777" w:rsidR="003E32A6" w:rsidRDefault="003E32A6">
      <w:r>
        <w:separator/>
      </w:r>
    </w:p>
  </w:footnote>
  <w:footnote w:type="continuationSeparator" w:id="0">
    <w:p w14:paraId="25DDCCF6" w14:textId="77777777" w:rsidR="003E32A6" w:rsidRDefault="003E3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B1A10" w14:textId="77777777" w:rsidR="009B1435" w:rsidRDefault="009B1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C2660" w14:textId="77777777" w:rsidR="009B1435" w:rsidRDefault="009B1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CAA3D" w14:textId="77777777" w:rsidR="009B1435" w:rsidRDefault="009B14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4371994">
    <w:abstractNumId w:val="13"/>
  </w:num>
  <w:num w:numId="2" w16cid:durableId="839589336">
    <w:abstractNumId w:val="0"/>
  </w:num>
  <w:num w:numId="3" w16cid:durableId="558170810">
    <w:abstractNumId w:val="11"/>
  </w:num>
  <w:num w:numId="4" w16cid:durableId="1491215696">
    <w:abstractNumId w:val="8"/>
  </w:num>
  <w:num w:numId="5" w16cid:durableId="700934910">
    <w:abstractNumId w:val="7"/>
  </w:num>
  <w:num w:numId="6" w16cid:durableId="1472135798">
    <w:abstractNumId w:val="1"/>
  </w:num>
  <w:num w:numId="7" w16cid:durableId="325481748">
    <w:abstractNumId w:val="6"/>
  </w:num>
  <w:num w:numId="8" w16cid:durableId="1249777859">
    <w:abstractNumId w:val="3"/>
  </w:num>
  <w:num w:numId="9" w16cid:durableId="946622021">
    <w:abstractNumId w:val="2"/>
  </w:num>
  <w:num w:numId="10" w16cid:durableId="2118718332">
    <w:abstractNumId w:val="5"/>
  </w:num>
  <w:num w:numId="11" w16cid:durableId="1124468211">
    <w:abstractNumId w:val="10"/>
  </w:num>
  <w:num w:numId="12" w16cid:durableId="1601836891">
    <w:abstractNumId w:val="4"/>
  </w:num>
  <w:num w:numId="13" w16cid:durableId="664477985">
    <w:abstractNumId w:val="9"/>
  </w:num>
  <w:num w:numId="14" w16cid:durableId="7925595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4F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974F0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32A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1435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E020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E4FED7"/>
  <w15:chartTrackingRefBased/>
  <w15:docId w15:val="{D2CE54C0-D85D-49E0-B441-F89A393F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2026-09-28T05:12:00Z</dcterms:created>
  <dcterms:modified xsi:type="dcterms:W3CDTF">2026-09-28T05:13:00Z</dcterms:modified>
</cp:coreProperties>
</file>