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7C6D2" w14:textId="4FAFCC20" w:rsidR="00821C80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2"/>
        </w:rPr>
      </w:pPr>
      <w:r w:rsidRPr="00605949">
        <w:rPr>
          <w:rFonts w:ascii="Arial Narrow" w:hAnsi="Arial Narrow" w:cs="Arial"/>
          <w:b w:val="0"/>
          <w:bCs/>
          <w:szCs w:val="22"/>
        </w:rPr>
        <w:t xml:space="preserve">Załącznik nr </w:t>
      </w:r>
      <w:r w:rsidR="00491446" w:rsidRPr="00605949">
        <w:rPr>
          <w:rFonts w:ascii="Arial Narrow" w:hAnsi="Arial Narrow" w:cs="Arial"/>
          <w:b w:val="0"/>
          <w:bCs/>
          <w:szCs w:val="22"/>
        </w:rPr>
        <w:t>6</w:t>
      </w:r>
      <w:r w:rsidR="00F83B51" w:rsidRPr="00605949">
        <w:rPr>
          <w:rFonts w:ascii="Arial Narrow" w:hAnsi="Arial Narrow" w:cs="Arial"/>
          <w:b w:val="0"/>
          <w:bCs/>
          <w:szCs w:val="22"/>
        </w:rPr>
        <w:t xml:space="preserve"> do SWZ</w:t>
      </w:r>
    </w:p>
    <w:p w14:paraId="4326AD41" w14:textId="77777777" w:rsidR="00605949" w:rsidRPr="00605949" w:rsidRDefault="00605949" w:rsidP="00605949"/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605949" w14:paraId="2B446C0E" w14:textId="77777777" w:rsidTr="00CA5E56">
        <w:tc>
          <w:tcPr>
            <w:tcW w:w="2800" w:type="dxa"/>
          </w:tcPr>
          <w:p w14:paraId="26830F47" w14:textId="77777777" w:rsidR="007524A3" w:rsidRPr="00605949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5949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605949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0CEDD7FC" w14:textId="77777777" w:rsidR="007524A3" w:rsidRPr="00605949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1B839313" w14:textId="77777777" w:rsidR="007524A3" w:rsidRPr="00605949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605949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1AE000B" w14:textId="77777777" w:rsidR="007524A3" w:rsidRPr="00605949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</w:pPr>
            <w:r w:rsidRPr="00605949">
              <w:rPr>
                <w:rFonts w:ascii="Arial Narrow" w:hAnsi="Arial Narrow" w:cs="Arial"/>
                <w:bCs/>
                <w:sz w:val="22"/>
                <w:szCs w:val="22"/>
              </w:rPr>
              <w:t>[nazwa, adres,</w:t>
            </w:r>
            <w:r w:rsidRPr="006059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05949">
              <w:rPr>
                <w:rFonts w:ascii="Arial Narrow" w:hAnsi="Arial Narrow" w:cs="Arial"/>
                <w:bCs/>
                <w:sz w:val="22"/>
                <w:szCs w:val="22"/>
              </w:rPr>
              <w:t>w zależności od podmiotu: NIP/PESEL, KRS/</w:t>
            </w:r>
            <w:proofErr w:type="spellStart"/>
            <w:r w:rsidRPr="00605949">
              <w:rPr>
                <w:rFonts w:ascii="Arial Narrow" w:hAnsi="Arial Narrow" w:cs="Arial"/>
                <w:bCs/>
                <w:sz w:val="22"/>
                <w:szCs w:val="22"/>
              </w:rPr>
              <w:t>CEiDG</w:t>
            </w:r>
            <w:proofErr w:type="spellEnd"/>
            <w:r w:rsidRPr="00605949">
              <w:rPr>
                <w:rFonts w:ascii="Arial Narrow" w:hAnsi="Arial Narrow" w:cs="Arial"/>
                <w:bCs/>
                <w:sz w:val="22"/>
                <w:szCs w:val="22"/>
              </w:rPr>
              <w:t>]</w:t>
            </w:r>
          </w:p>
        </w:tc>
      </w:tr>
      <w:tr w:rsidR="007524A3" w:rsidRPr="00605949" w14:paraId="37ECE0B7" w14:textId="77777777" w:rsidTr="00CA5E56">
        <w:tc>
          <w:tcPr>
            <w:tcW w:w="2800" w:type="dxa"/>
          </w:tcPr>
          <w:p w14:paraId="7AF2288E" w14:textId="77777777" w:rsidR="007524A3" w:rsidRPr="00605949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5949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370AB6C3" w14:textId="77777777" w:rsidR="00CA5E56" w:rsidRPr="00605949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31123553" w14:textId="77777777" w:rsidR="00CA5E56" w:rsidRPr="00605949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605949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2948CDE" w14:textId="77777777" w:rsidR="007524A3" w:rsidRPr="00605949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22"/>
                <w:szCs w:val="22"/>
                <w:lang w:eastAsia="en-US"/>
              </w:rPr>
            </w:pPr>
            <w:r w:rsidRPr="00605949">
              <w:rPr>
                <w:rFonts w:ascii="Arial Narrow" w:hAnsi="Arial Narrow" w:cs="Arial"/>
                <w:bCs/>
                <w:sz w:val="22"/>
                <w:szCs w:val="22"/>
              </w:rPr>
              <w:t>[</w:t>
            </w:r>
            <w:r w:rsidRPr="00605949">
              <w:rPr>
                <w:rFonts w:ascii="Arial Narrow" w:eastAsia="Calibri" w:hAnsi="Arial Narrow" w:cs="Arial"/>
                <w:iCs/>
                <w:sz w:val="22"/>
                <w:szCs w:val="22"/>
                <w:lang w:eastAsia="en-US"/>
              </w:rPr>
              <w:t>imię, nazwisko, stanowisko/podstawa do reprezentacji</w:t>
            </w:r>
            <w:r w:rsidRPr="00605949">
              <w:rPr>
                <w:rFonts w:ascii="Arial Narrow" w:hAnsi="Arial Narrow" w:cs="Arial"/>
                <w:bCs/>
                <w:sz w:val="22"/>
                <w:szCs w:val="22"/>
              </w:rPr>
              <w:t>]</w:t>
            </w:r>
          </w:p>
        </w:tc>
      </w:tr>
    </w:tbl>
    <w:p w14:paraId="15758B93" w14:textId="77777777" w:rsidR="007524A3" w:rsidRPr="00605949" w:rsidRDefault="007524A3" w:rsidP="00AE3F9F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605949" w14:paraId="73FB0249" w14:textId="77777777" w:rsidTr="00CA5E56">
        <w:tc>
          <w:tcPr>
            <w:tcW w:w="14034" w:type="dxa"/>
            <w:shd w:val="clear" w:color="auto" w:fill="F2F2F2"/>
          </w:tcPr>
          <w:p w14:paraId="597837A1" w14:textId="77777777" w:rsidR="00CA5E56" w:rsidRPr="00605949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b/>
                <w:sz w:val="22"/>
                <w:szCs w:val="22"/>
              </w:rPr>
              <w:t>WYKAZ OSÓB</w:t>
            </w:r>
          </w:p>
        </w:tc>
      </w:tr>
    </w:tbl>
    <w:p w14:paraId="7F93B2CF" w14:textId="77777777" w:rsidR="00CA5E56" w:rsidRPr="00605949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5949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605949" w14:paraId="666638DF" w14:textId="77777777" w:rsidTr="00CA5E56">
        <w:tc>
          <w:tcPr>
            <w:tcW w:w="2268" w:type="dxa"/>
          </w:tcPr>
          <w:p w14:paraId="603FBEFC" w14:textId="77777777" w:rsidR="00CA5E56" w:rsidRPr="00605949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088EB945" w14:textId="1D7AC5F9" w:rsidR="00CA5E56" w:rsidRPr="00605949" w:rsidRDefault="0049144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bCs/>
                <w:sz w:val="22"/>
                <w:szCs w:val="22"/>
              </w:rPr>
              <w:t>Pełna opieka serwisowa oraz przeglądy i naprawy urządzeń i aparatury medycznej</w:t>
            </w:r>
            <w:r w:rsidR="00CA5E56" w:rsidRPr="0060594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91446" w:rsidRPr="00605949" w14:paraId="12EC2B8A" w14:textId="77777777" w:rsidTr="00A64F71">
        <w:tc>
          <w:tcPr>
            <w:tcW w:w="2268" w:type="dxa"/>
          </w:tcPr>
          <w:p w14:paraId="70C1D38D" w14:textId="77777777" w:rsidR="00491446" w:rsidRPr="00605949" w:rsidRDefault="00491446" w:rsidP="00A64F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56DDB817" w14:textId="217DB473" w:rsidR="00491446" w:rsidRPr="00605949" w:rsidRDefault="00491446" w:rsidP="00A64F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bCs/>
                <w:sz w:val="22"/>
                <w:szCs w:val="22"/>
              </w:rPr>
              <w:t>111/2026</w:t>
            </w:r>
          </w:p>
        </w:tc>
      </w:tr>
    </w:tbl>
    <w:p w14:paraId="4E543C57" w14:textId="30B3F7AE" w:rsidR="0060654D" w:rsidRPr="00605949" w:rsidRDefault="0049144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5949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605949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605949">
        <w:rPr>
          <w:rFonts w:ascii="Arial Narrow" w:eastAsia="Calibri" w:hAnsi="Arial Narrow" w:cs="Arial"/>
          <w:b/>
          <w:sz w:val="22"/>
          <w:szCs w:val="22"/>
          <w:lang w:eastAsia="en-US"/>
        </w:rPr>
        <w:t>10. Wojskowy Szpital Kliniczny z Polikliniką Samodzielny Publiczny Zakład Opieki Zdrowotnej w Bydgoszczy</w:t>
      </w:r>
      <w:r w:rsidR="00CA5E56" w:rsidRPr="00605949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605949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605949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605949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605949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605949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605949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="00CA5E56" w:rsidRPr="00605949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605949" w14:paraId="7C9AD97B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09BB119" w14:textId="77777777" w:rsidR="00173417" w:rsidRPr="0060594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sz w:val="22"/>
                <w:szCs w:val="22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3FE5B73E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sz w:val="22"/>
                <w:szCs w:val="22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AB390F9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sz w:val="22"/>
                <w:szCs w:val="22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5CD9D4B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sz w:val="22"/>
                <w:szCs w:val="22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3C17EAE3" w14:textId="77777777" w:rsidR="00173417" w:rsidRPr="0060594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5949">
              <w:rPr>
                <w:rFonts w:ascii="Arial Narrow" w:hAnsi="Arial Narrow" w:cs="Arial"/>
                <w:sz w:val="22"/>
                <w:szCs w:val="22"/>
              </w:rPr>
              <w:t>Informacja o podstawie do dysponowania tymi osobami</w:t>
            </w:r>
          </w:p>
        </w:tc>
      </w:tr>
      <w:tr w:rsidR="00173417" w:rsidRPr="00605949" w14:paraId="23F8D92E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B964DC6" w14:textId="77777777" w:rsidR="00173417" w:rsidRPr="00605949" w:rsidRDefault="00173417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0329C24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209CEA8B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3EDEABB1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14:paraId="7F6D6CEE" w14:textId="77777777" w:rsidR="00173417" w:rsidRPr="00605949" w:rsidRDefault="00173417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73417" w:rsidRPr="00605949" w14:paraId="76ACD5F3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1CB070C9" w14:textId="77777777" w:rsidR="00173417" w:rsidRPr="00605949" w:rsidRDefault="00173417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7E395E7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30FA9250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17CBE746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14:paraId="0474249A" w14:textId="77777777" w:rsidR="00173417" w:rsidRPr="00605949" w:rsidRDefault="00173417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173417" w:rsidRPr="00605949" w14:paraId="33877E00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F98B958" w14:textId="77777777" w:rsidR="00173417" w:rsidRPr="00605949" w:rsidRDefault="00173417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10B5EBB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2C3DE5C8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5DA4E5D3" w14:textId="77777777" w:rsidR="00173417" w:rsidRPr="0060594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14:paraId="1A11AF87" w14:textId="77777777" w:rsidR="00173417" w:rsidRPr="00605949" w:rsidRDefault="00173417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49" w:rsidRPr="00605949" w14:paraId="18937164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53BF8681" w14:textId="77777777" w:rsidR="00605949" w:rsidRPr="00605949" w:rsidRDefault="00605949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7597DE6D" w14:textId="77777777" w:rsidR="00605949" w:rsidRPr="00605949" w:rsidRDefault="00605949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5E3CEB17" w14:textId="77777777" w:rsidR="00605949" w:rsidRPr="00605949" w:rsidRDefault="00605949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6213B5FB" w14:textId="77777777" w:rsidR="00605949" w:rsidRPr="00605949" w:rsidRDefault="00605949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14:paraId="29395C37" w14:textId="77777777" w:rsidR="00605949" w:rsidRPr="00605949" w:rsidRDefault="00605949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05949" w:rsidRPr="00605949" w14:paraId="7C8DD55D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67C2926" w14:textId="77777777" w:rsidR="00605949" w:rsidRPr="00605949" w:rsidRDefault="00605949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</w:tcPr>
          <w:p w14:paraId="64434256" w14:textId="77777777" w:rsidR="00605949" w:rsidRPr="00605949" w:rsidRDefault="00605949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0354CB8A" w14:textId="77777777" w:rsidR="00605949" w:rsidRPr="00605949" w:rsidRDefault="00605949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14:paraId="67112EFE" w14:textId="77777777" w:rsidR="00605949" w:rsidRPr="00605949" w:rsidRDefault="00605949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261" w:type="dxa"/>
            <w:vAlign w:val="center"/>
          </w:tcPr>
          <w:p w14:paraId="1944B985" w14:textId="77777777" w:rsidR="00605949" w:rsidRPr="00605949" w:rsidRDefault="00605949" w:rsidP="00173417">
            <w:pPr>
              <w:spacing w:before="120" w:after="12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6FF98310" w14:textId="77777777" w:rsidR="00121B8A" w:rsidRPr="00605949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2"/>
        </w:rPr>
      </w:pPr>
    </w:p>
    <w:p w14:paraId="5225FE70" w14:textId="77777777" w:rsidR="003074D5" w:rsidRPr="00605949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</w:p>
    <w:p w14:paraId="169EF1D2" w14:textId="77777777" w:rsidR="003074D5" w:rsidRPr="00605949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2"/>
          <w:szCs w:val="22"/>
        </w:rPr>
      </w:pPr>
    </w:p>
    <w:p w14:paraId="6AAFC4AD" w14:textId="77777777" w:rsidR="003074D5" w:rsidRPr="00605949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22"/>
          <w:szCs w:val="22"/>
        </w:rPr>
      </w:pPr>
      <w:r w:rsidRPr="00605949">
        <w:rPr>
          <w:rFonts w:ascii="Arial Narrow" w:hAnsi="Arial Narrow" w:cs="Arial"/>
          <w:iCs/>
          <w:sz w:val="22"/>
          <w:szCs w:val="22"/>
        </w:rPr>
        <w:t>…………………………</w:t>
      </w:r>
    </w:p>
    <w:p w14:paraId="7419144F" w14:textId="77777777" w:rsidR="003074D5" w:rsidRPr="00605949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22"/>
          <w:szCs w:val="22"/>
        </w:rPr>
      </w:pPr>
      <w:r w:rsidRPr="00605949">
        <w:rPr>
          <w:rFonts w:ascii="Arial Narrow" w:hAnsi="Arial Narrow" w:cs="Arial"/>
          <w:iCs/>
          <w:sz w:val="22"/>
          <w:szCs w:val="22"/>
        </w:rPr>
        <w:t xml:space="preserve">            [podpis </w:t>
      </w:r>
      <w:r w:rsidRPr="00605949">
        <w:rPr>
          <w:rFonts w:ascii="Arial Narrow" w:hAnsi="Arial Narrow" w:cs="Arial"/>
          <w:b/>
          <w:bCs/>
          <w:iCs/>
          <w:color w:val="0070C0"/>
          <w:sz w:val="22"/>
          <w:szCs w:val="22"/>
          <w:vertAlign w:val="superscript"/>
        </w:rPr>
        <w:footnoteReference w:id="1"/>
      </w:r>
      <w:r w:rsidRPr="00605949">
        <w:rPr>
          <w:rFonts w:ascii="Arial Narrow" w:hAnsi="Arial Narrow" w:cs="Arial"/>
          <w:iCs/>
          <w:sz w:val="22"/>
          <w:szCs w:val="22"/>
        </w:rPr>
        <w:t>]</w:t>
      </w:r>
    </w:p>
    <w:p w14:paraId="012D1762" w14:textId="77777777" w:rsidR="00821C80" w:rsidRPr="00605949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22"/>
        </w:rPr>
      </w:pPr>
    </w:p>
    <w:sectPr w:rsidR="00821C80" w:rsidRPr="00605949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1E769" w14:textId="77777777" w:rsidR="00D167F2" w:rsidRDefault="00D167F2">
      <w:r>
        <w:separator/>
      </w:r>
    </w:p>
  </w:endnote>
  <w:endnote w:type="continuationSeparator" w:id="0">
    <w:p w14:paraId="4D5B1C76" w14:textId="77777777" w:rsidR="00D167F2" w:rsidRDefault="00D16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D22D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F91F6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612FE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3382BA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B77A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798281" w14:textId="77777777" w:rsidR="00821C80" w:rsidRDefault="00821C80">
    <w:pPr>
      <w:pStyle w:val="Stopka"/>
      <w:tabs>
        <w:tab w:val="clear" w:pos="4536"/>
      </w:tabs>
      <w:jc w:val="center"/>
    </w:pPr>
  </w:p>
  <w:p w14:paraId="62906F7B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1A865" w14:textId="77777777" w:rsidR="00D167F2" w:rsidRDefault="00D167F2">
      <w:r>
        <w:separator/>
      </w:r>
    </w:p>
  </w:footnote>
  <w:footnote w:type="continuationSeparator" w:id="0">
    <w:p w14:paraId="338FCB7A" w14:textId="77777777" w:rsidR="00D167F2" w:rsidRDefault="00D167F2">
      <w:r>
        <w:continuationSeparator/>
      </w:r>
    </w:p>
  </w:footnote>
  <w:footnote w:id="1">
    <w:p w14:paraId="047F0C86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E45AC" w14:textId="77777777" w:rsidR="00491446" w:rsidRDefault="004914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F94AD" w14:textId="7BA70D66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491446">
      <w:rPr>
        <w:rFonts w:ascii="Arial" w:hAnsi="Arial" w:cs="Arial"/>
      </w:rPr>
      <w:t>111/2026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AB187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3E7D"/>
    <w:rsid w:val="001174D3"/>
    <w:rsid w:val="00121B8A"/>
    <w:rsid w:val="00150D7E"/>
    <w:rsid w:val="00167DCC"/>
    <w:rsid w:val="00173417"/>
    <w:rsid w:val="003074D5"/>
    <w:rsid w:val="00491446"/>
    <w:rsid w:val="004E070D"/>
    <w:rsid w:val="00605949"/>
    <w:rsid w:val="0060654D"/>
    <w:rsid w:val="00691359"/>
    <w:rsid w:val="006E7409"/>
    <w:rsid w:val="007064BA"/>
    <w:rsid w:val="007524A3"/>
    <w:rsid w:val="00771188"/>
    <w:rsid w:val="00821C80"/>
    <w:rsid w:val="00861259"/>
    <w:rsid w:val="008F3E7D"/>
    <w:rsid w:val="009160CE"/>
    <w:rsid w:val="00936CFB"/>
    <w:rsid w:val="00957108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167F2"/>
    <w:rsid w:val="00D52F5E"/>
    <w:rsid w:val="00E819CF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9891A3"/>
  <w15:chartTrackingRefBased/>
  <w15:docId w15:val="{29052D74-E0B5-4763-AEDB-95FE66EB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2000-12-12T17:01:00Z</cp:lastPrinted>
  <dcterms:created xsi:type="dcterms:W3CDTF">2026-09-28T05:13:00Z</dcterms:created>
  <dcterms:modified xsi:type="dcterms:W3CDTF">2026-09-28T05:15:00Z</dcterms:modified>
</cp:coreProperties>
</file>