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2FDE8" w14:textId="5959FE40" w:rsidR="009432A1" w:rsidRPr="00495D17" w:rsidRDefault="00D94508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>Bydgoszcz</w:t>
      </w:r>
      <w:r w:rsidR="009432A1" w:rsidRPr="00495D17">
        <w:rPr>
          <w:rFonts w:ascii="Arial Narrow" w:hAnsi="Arial Narrow" w:cs="Arial"/>
          <w:sz w:val="22"/>
          <w:szCs w:val="22"/>
        </w:rPr>
        <w:t xml:space="preserve"> dnia: </w:t>
      </w:r>
      <w:r w:rsidRPr="00495D17">
        <w:rPr>
          <w:rFonts w:ascii="Arial Narrow" w:hAnsi="Arial Narrow" w:cs="Arial"/>
          <w:sz w:val="22"/>
          <w:szCs w:val="22"/>
        </w:rPr>
        <w:t>2026-10-20</w:t>
      </w:r>
    </w:p>
    <w:p w14:paraId="273386BF" w14:textId="64229CE2" w:rsidR="009432A1" w:rsidRPr="00495D17" w:rsidRDefault="00D94508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95D17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7EC52294" w14:textId="364850E1" w:rsidR="009432A1" w:rsidRPr="00495D17" w:rsidRDefault="00D94508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>Powstańców Warszawy</w:t>
      </w:r>
      <w:r w:rsidR="009432A1" w:rsidRPr="00495D17">
        <w:rPr>
          <w:rFonts w:ascii="Arial Narrow" w:hAnsi="Arial Narrow" w:cs="Arial"/>
          <w:sz w:val="22"/>
          <w:szCs w:val="22"/>
        </w:rPr>
        <w:t xml:space="preserve"> </w:t>
      </w:r>
      <w:r w:rsidRPr="00495D17">
        <w:rPr>
          <w:rFonts w:ascii="Arial Narrow" w:hAnsi="Arial Narrow" w:cs="Arial"/>
          <w:sz w:val="22"/>
          <w:szCs w:val="22"/>
        </w:rPr>
        <w:t>5</w:t>
      </w:r>
    </w:p>
    <w:p w14:paraId="6BCC75C2" w14:textId="56E81064" w:rsidR="009432A1" w:rsidRPr="00495D17" w:rsidRDefault="00D94508" w:rsidP="009432A1">
      <w:pPr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>85-681</w:t>
      </w:r>
      <w:r w:rsidR="009432A1" w:rsidRPr="00495D17">
        <w:rPr>
          <w:rFonts w:ascii="Arial Narrow" w:hAnsi="Arial Narrow" w:cs="Arial"/>
          <w:sz w:val="22"/>
          <w:szCs w:val="22"/>
        </w:rPr>
        <w:t xml:space="preserve"> </w:t>
      </w:r>
      <w:r w:rsidRPr="00495D17">
        <w:rPr>
          <w:rFonts w:ascii="Arial Narrow" w:hAnsi="Arial Narrow" w:cs="Arial"/>
          <w:sz w:val="22"/>
          <w:szCs w:val="22"/>
        </w:rPr>
        <w:t>Bydgoszcz</w:t>
      </w:r>
    </w:p>
    <w:p w14:paraId="1DCE8632" w14:textId="77777777" w:rsidR="009432A1" w:rsidRPr="00495D17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495D1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6FEE33D" w14:textId="77777777" w:rsidR="009432A1" w:rsidRPr="00495D17" w:rsidRDefault="009432A1" w:rsidP="009432A1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495D17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95D17" w14:paraId="0A5AC38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60620B" w14:textId="77777777" w:rsidR="009432A1" w:rsidRPr="00495D1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4B9E1364" w14:textId="77777777" w:rsidR="009432A1" w:rsidRPr="00495D1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570C414D" w14:textId="77777777" w:rsidR="00A80738" w:rsidRPr="00495D1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C31FB58" w14:textId="77777777" w:rsidR="009432A1" w:rsidRPr="00495D1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5D1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95D1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95D1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95D17" w14:paraId="1E76E0DD" w14:textId="77777777" w:rsidTr="00A652DF">
        <w:tc>
          <w:tcPr>
            <w:tcW w:w="2269" w:type="dxa"/>
          </w:tcPr>
          <w:p w14:paraId="748426AC" w14:textId="77777777" w:rsidR="009432A1" w:rsidRPr="00495D1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CCC8E2C" w14:textId="1A5F6A10" w:rsidR="009432A1" w:rsidRPr="00495D17" w:rsidRDefault="00D9450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bCs/>
                <w:sz w:val="22"/>
                <w:szCs w:val="22"/>
              </w:rPr>
              <w:t xml:space="preserve">Naprawy, montaż wykładziny typu </w:t>
            </w:r>
            <w:proofErr w:type="spellStart"/>
            <w:r w:rsidRPr="00495D17">
              <w:rPr>
                <w:rFonts w:ascii="Arial Narrow" w:hAnsi="Arial Narrow" w:cs="Arial"/>
                <w:bCs/>
                <w:sz w:val="22"/>
                <w:szCs w:val="22"/>
              </w:rPr>
              <w:t>tarkett</w:t>
            </w:r>
            <w:proofErr w:type="spellEnd"/>
            <w:r w:rsidRPr="00495D17">
              <w:rPr>
                <w:rFonts w:ascii="Arial Narrow" w:hAnsi="Arial Narrow" w:cs="Arial"/>
                <w:bCs/>
                <w:sz w:val="22"/>
                <w:szCs w:val="22"/>
              </w:rPr>
              <w:t xml:space="preserve"> w budynkach szpitala</w:t>
            </w:r>
            <w:r w:rsidR="009432A1" w:rsidRPr="00495D1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94508" w:rsidRPr="00495D17" w14:paraId="586D20F1" w14:textId="77777777" w:rsidTr="00B61975">
        <w:tc>
          <w:tcPr>
            <w:tcW w:w="2269" w:type="dxa"/>
          </w:tcPr>
          <w:p w14:paraId="439E17E0" w14:textId="77777777" w:rsidR="00D94508" w:rsidRPr="00495D17" w:rsidRDefault="00D94508" w:rsidP="00B619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306D6DA" w14:textId="1FAC9FB1" w:rsidR="00D94508" w:rsidRPr="00495D17" w:rsidRDefault="00D94508" w:rsidP="00B619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D17">
              <w:rPr>
                <w:rFonts w:ascii="Arial Narrow" w:hAnsi="Arial Narrow" w:cs="Arial"/>
                <w:bCs/>
                <w:sz w:val="22"/>
                <w:szCs w:val="22"/>
              </w:rPr>
              <w:t>117/2026</w:t>
            </w:r>
          </w:p>
        </w:tc>
      </w:tr>
    </w:tbl>
    <w:p w14:paraId="18D21F16" w14:textId="6D502B32" w:rsidR="00890B92" w:rsidRPr="00495D1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95D17">
        <w:rPr>
          <w:rFonts w:ascii="Arial Narrow" w:hAnsi="Arial Narrow" w:cs="Arial"/>
          <w:sz w:val="22"/>
          <w:szCs w:val="22"/>
        </w:rPr>
        <w:t>22</w:t>
      </w:r>
      <w:r w:rsidR="0043158A" w:rsidRPr="00495D17">
        <w:rPr>
          <w:rFonts w:ascii="Arial Narrow" w:hAnsi="Arial Narrow" w:cs="Arial"/>
          <w:sz w:val="22"/>
          <w:szCs w:val="22"/>
        </w:rPr>
        <w:t>2</w:t>
      </w:r>
      <w:r w:rsidRPr="00495D1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95D17">
        <w:rPr>
          <w:rFonts w:ascii="Arial Narrow" w:hAnsi="Arial Narrow" w:cs="Arial"/>
          <w:sz w:val="22"/>
          <w:szCs w:val="22"/>
        </w:rPr>
        <w:t>4</w:t>
      </w:r>
      <w:r w:rsidRPr="00495D17">
        <w:rPr>
          <w:rFonts w:ascii="Arial Narrow" w:hAnsi="Arial Narrow" w:cs="Arial"/>
          <w:sz w:val="22"/>
          <w:szCs w:val="22"/>
        </w:rPr>
        <w:t xml:space="preserve"> </w:t>
      </w:r>
      <w:r w:rsidR="00890B92" w:rsidRPr="00495D1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95D17">
        <w:rPr>
          <w:rFonts w:ascii="Arial Narrow" w:hAnsi="Arial Narrow" w:cs="Arial"/>
          <w:sz w:val="22"/>
          <w:szCs w:val="22"/>
        </w:rPr>
        <w:t xml:space="preserve"> </w:t>
      </w:r>
      <w:r w:rsidR="00D94508" w:rsidRPr="00495D17">
        <w:rPr>
          <w:rFonts w:ascii="Arial Narrow" w:hAnsi="Arial Narrow" w:cs="Arial"/>
          <w:sz w:val="22"/>
          <w:szCs w:val="22"/>
        </w:rPr>
        <w:t>(t.j. Dz. U. z 2026 r. poz. 793)</w:t>
      </w:r>
      <w:r w:rsidR="00490DC0" w:rsidRPr="00495D17">
        <w:rPr>
          <w:rFonts w:ascii="Arial Narrow" w:hAnsi="Arial Narrow" w:cs="Arial"/>
          <w:sz w:val="22"/>
          <w:szCs w:val="22"/>
        </w:rPr>
        <w:t xml:space="preserve"> </w:t>
      </w:r>
      <w:r w:rsidR="00890B92" w:rsidRPr="00495D1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FFF3FFF" w14:textId="10038999" w:rsidR="0069085C" w:rsidRPr="00495D17" w:rsidRDefault="00D9450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b/>
          <w:sz w:val="22"/>
          <w:szCs w:val="22"/>
        </w:rPr>
        <w:t>42 000.00</w:t>
      </w:r>
      <w:r w:rsidR="00890B92" w:rsidRPr="00495D17">
        <w:rPr>
          <w:rFonts w:ascii="Arial Narrow" w:hAnsi="Arial Narrow" w:cs="Arial"/>
          <w:sz w:val="22"/>
          <w:szCs w:val="22"/>
        </w:rPr>
        <w:t xml:space="preserve"> zł brutto.</w:t>
      </w:r>
    </w:p>
    <w:p w14:paraId="0E46EB89" w14:textId="77777777" w:rsidR="00890B92" w:rsidRPr="00495D1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1C6AEB3" w14:textId="77777777" w:rsidR="00890B92" w:rsidRPr="00495D1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E28F141" w14:textId="77777777" w:rsidR="00890B92" w:rsidRPr="00495D1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BC177E" w14:textId="77777777" w:rsidR="00A80738" w:rsidRPr="00495D17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95D17">
        <w:rPr>
          <w:rFonts w:ascii="Arial Narrow" w:hAnsi="Arial Narrow" w:cs="Arial"/>
          <w:i/>
          <w:sz w:val="22"/>
          <w:szCs w:val="22"/>
        </w:rPr>
        <w:t>Zamawiający</w:t>
      </w:r>
    </w:p>
    <w:p w14:paraId="31DDFE30" w14:textId="08A2571A" w:rsidR="00C236D3" w:rsidRDefault="00D94508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95D17">
        <w:rPr>
          <w:rFonts w:ascii="Arial Narrow" w:hAnsi="Arial Narrow" w:cs="Arial"/>
          <w:sz w:val="22"/>
          <w:szCs w:val="22"/>
        </w:rPr>
        <w:t xml:space="preserve">  </w:t>
      </w:r>
    </w:p>
    <w:p w14:paraId="00235711" w14:textId="77777777" w:rsidR="00495D17" w:rsidRDefault="00495D17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4E5A71F9" w14:textId="77777777" w:rsidR="00495D17" w:rsidRDefault="00495D17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6456412" w14:textId="77777777" w:rsidR="00495D17" w:rsidRDefault="00495D17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7E8BA0EE" w14:textId="77777777" w:rsidR="00495D17" w:rsidRDefault="00495D17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35849F6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1BA27E34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2CAFA436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2A50B8A1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0908A9CD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0073400E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5322FB00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389FB193" w14:textId="77777777" w:rsid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p w14:paraId="66134A2E" w14:textId="1CE33CD4" w:rsidR="00495D17" w:rsidRPr="00B9724A" w:rsidRDefault="00495D17" w:rsidP="00495D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0D11A187" w14:textId="77777777" w:rsidR="00495D17" w:rsidRPr="00B9724A" w:rsidRDefault="00495D17" w:rsidP="00495D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</w:t>
      </w:r>
      <w:proofErr w:type="spellStart"/>
      <w:proofErr w:type="gramStart"/>
      <w:r w:rsidRPr="00B9724A">
        <w:rPr>
          <w:rFonts w:ascii="Arial Narrow" w:hAnsi="Arial Narrow"/>
          <w:sz w:val="18"/>
          <w:szCs w:val="20"/>
        </w:rPr>
        <w:t>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proofErr w:type="gram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14:paraId="786E7136" w14:textId="77777777" w:rsidR="00495D17" w:rsidRPr="00F60D92" w:rsidRDefault="00495D17" w:rsidP="00495D1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>Wyk</w:t>
      </w:r>
      <w:r w:rsidRPr="00B9724A">
        <w:rPr>
          <w:rFonts w:ascii="Arial Narrow" w:hAnsi="Arial Narrow"/>
          <w:sz w:val="18"/>
        </w:rPr>
        <w:t xml:space="preserve">. </w:t>
      </w:r>
      <w:r>
        <w:rPr>
          <w:rFonts w:ascii="Arial Narrow" w:hAnsi="Arial Narrow"/>
          <w:sz w:val="18"/>
        </w:rPr>
        <w:t>Martyna Ostrowska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</w:t>
      </w:r>
      <w:r>
        <w:rPr>
          <w:rFonts w:ascii="Arial Narrow" w:hAnsi="Arial Narrow"/>
          <w:sz w:val="18"/>
        </w:rPr>
        <w:t>8, e-mail: ostrowska8911@10wsk.mil.pl</w:t>
      </w:r>
    </w:p>
    <w:p w14:paraId="3FFA1529" w14:textId="69B3C03B" w:rsidR="00495D17" w:rsidRPr="00F60D92" w:rsidRDefault="00495D17" w:rsidP="00495D1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20.10.2026</w:t>
      </w:r>
    </w:p>
    <w:p w14:paraId="0F987027" w14:textId="77777777" w:rsidR="00495D17" w:rsidRPr="00495D17" w:rsidRDefault="00495D17" w:rsidP="00495D17">
      <w:pPr>
        <w:rPr>
          <w:rFonts w:ascii="Arial Narrow" w:hAnsi="Arial Narrow" w:cs="Arial"/>
          <w:sz w:val="22"/>
          <w:szCs w:val="22"/>
        </w:rPr>
      </w:pPr>
    </w:p>
    <w:sectPr w:rsidR="00495D17" w:rsidRPr="00495D1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C88C0" w14:textId="77777777" w:rsidR="00C260A7" w:rsidRDefault="00C260A7">
      <w:r>
        <w:separator/>
      </w:r>
    </w:p>
  </w:endnote>
  <w:endnote w:type="continuationSeparator" w:id="0">
    <w:p w14:paraId="7E22114B" w14:textId="77777777" w:rsidR="00C260A7" w:rsidRDefault="00C2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FC0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A3B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1D0A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BDD99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AD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D86FA8" w14:textId="77777777" w:rsidR="009F189D" w:rsidRDefault="009F189D">
    <w:pPr>
      <w:pStyle w:val="Stopka"/>
      <w:tabs>
        <w:tab w:val="clear" w:pos="4536"/>
      </w:tabs>
      <w:jc w:val="center"/>
    </w:pPr>
  </w:p>
  <w:p w14:paraId="31406D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3238F" w14:textId="77777777" w:rsidR="00C260A7" w:rsidRDefault="00C260A7">
      <w:r>
        <w:separator/>
      </w:r>
    </w:p>
  </w:footnote>
  <w:footnote w:type="continuationSeparator" w:id="0">
    <w:p w14:paraId="18DE2F6C" w14:textId="77777777" w:rsidR="00C260A7" w:rsidRDefault="00C26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5F14" w14:textId="77777777" w:rsidR="00D94508" w:rsidRDefault="00D94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F19C6" w14:textId="77777777" w:rsidR="00D94508" w:rsidRDefault="00D94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A6A8" w14:textId="77777777" w:rsidR="00D94508" w:rsidRDefault="00D945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A0D"/>
    <w:rsid w:val="00007727"/>
    <w:rsid w:val="00017720"/>
    <w:rsid w:val="00035488"/>
    <w:rsid w:val="000D7F25"/>
    <w:rsid w:val="000E00E5"/>
    <w:rsid w:val="00173B20"/>
    <w:rsid w:val="001C69FF"/>
    <w:rsid w:val="0023318D"/>
    <w:rsid w:val="002B1A0D"/>
    <w:rsid w:val="00382A4A"/>
    <w:rsid w:val="003D72FD"/>
    <w:rsid w:val="00423179"/>
    <w:rsid w:val="0043158A"/>
    <w:rsid w:val="00490DC0"/>
    <w:rsid w:val="00493F8C"/>
    <w:rsid w:val="00495D17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260A7"/>
    <w:rsid w:val="00C659E2"/>
    <w:rsid w:val="00CB0802"/>
    <w:rsid w:val="00D7128F"/>
    <w:rsid w:val="00D945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6D227"/>
  <w15:chartTrackingRefBased/>
  <w15:docId w15:val="{68A57611-ED79-4744-9F9F-D05D8845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95D1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95D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2026-10-20T06:04:00Z</cp:lastPrinted>
  <dcterms:created xsi:type="dcterms:W3CDTF">2026-10-20T06:02:00Z</dcterms:created>
  <dcterms:modified xsi:type="dcterms:W3CDTF">2026-10-20T06:04:00Z</dcterms:modified>
</cp:coreProperties>
</file>