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07DB6B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062D6" w:rsidRPr="003062D6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1797C6D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CA7494C" w14:textId="77777777" w:rsidR="006676AE" w:rsidRPr="0012157F" w:rsidRDefault="003062D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062D6">
        <w:rPr>
          <w:rFonts w:ascii="Arial" w:hAnsi="Arial" w:cs="Arial"/>
        </w:rPr>
        <w:t>Gmina Gnojnik</w:t>
      </w:r>
    </w:p>
    <w:p w14:paraId="68B3D16F" w14:textId="77777777" w:rsidR="006676AE" w:rsidRPr="0012157F" w:rsidRDefault="003062D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062D6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3062D6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55766DA8" w14:textId="77777777" w:rsidR="00F90CD1" w:rsidRDefault="003062D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062D6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3062D6">
        <w:rPr>
          <w:rFonts w:ascii="Arial" w:hAnsi="Arial" w:cs="Arial"/>
        </w:rPr>
        <w:t>Gnojnik</w:t>
      </w:r>
    </w:p>
    <w:p w14:paraId="3B59BA2C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C47F249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6F26E595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74EA83E8" w14:textId="77777777" w:rsidTr="0018769E">
        <w:tc>
          <w:tcPr>
            <w:tcW w:w="2800" w:type="dxa"/>
          </w:tcPr>
          <w:p w14:paraId="42428A20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DB9D75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D87567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C0DB521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41C73B9B" w14:textId="77777777" w:rsidTr="0018769E">
        <w:tc>
          <w:tcPr>
            <w:tcW w:w="2800" w:type="dxa"/>
          </w:tcPr>
          <w:p w14:paraId="63D36213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F666A6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70D337B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07CE0C2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3468DF1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062D6" w:rsidRPr="0012157F" w14:paraId="7EAECD58" w14:textId="77777777" w:rsidTr="00C721C9">
        <w:tc>
          <w:tcPr>
            <w:tcW w:w="9104" w:type="dxa"/>
            <w:shd w:val="clear" w:color="auto" w:fill="D9D9D9"/>
          </w:tcPr>
          <w:p w14:paraId="14C007DB" w14:textId="77777777" w:rsidR="003062D6" w:rsidRPr="0012157F" w:rsidRDefault="003062D6" w:rsidP="00C721C9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5FA23F8" w14:textId="77777777" w:rsidR="003062D6" w:rsidRPr="0012157F" w:rsidRDefault="003062D6" w:rsidP="00C721C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062D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062D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062D6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0842988B" w14:textId="77777777" w:rsidR="003062D6" w:rsidRPr="00612283" w:rsidRDefault="003062D6" w:rsidP="00C721C9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7DE2CFDA" w14:textId="77777777" w:rsidR="003062D6" w:rsidRPr="00612283" w:rsidRDefault="003062D6" w:rsidP="00C721C9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014CE9B7" w14:textId="77777777" w:rsidR="003062D6" w:rsidRPr="0012157F" w:rsidRDefault="003062D6" w:rsidP="00C721C9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308AE32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C1B9A35" w14:textId="77777777" w:rsidTr="0018769E">
        <w:tc>
          <w:tcPr>
            <w:tcW w:w="2269" w:type="dxa"/>
          </w:tcPr>
          <w:p w14:paraId="4F0F7188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E833F2E" w14:textId="77777777" w:rsidR="002578E4" w:rsidRPr="00A2540E" w:rsidRDefault="003062D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062D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Utrzymanie dróg w okresie zimowym 2026/2027 na terenie Gminy Gnojnik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062D6" w:rsidRPr="00A2540E" w14:paraId="48EDD77C" w14:textId="77777777" w:rsidTr="00C721C9">
        <w:tc>
          <w:tcPr>
            <w:tcW w:w="2269" w:type="dxa"/>
          </w:tcPr>
          <w:p w14:paraId="39F7BC92" w14:textId="77777777" w:rsidR="003062D6" w:rsidRPr="00A2540E" w:rsidRDefault="003062D6" w:rsidP="00C721C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009F44B" w14:textId="77777777" w:rsidR="003062D6" w:rsidRPr="00A2540E" w:rsidRDefault="003062D6" w:rsidP="00C721C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062D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RIiD.271.15.2026</w:t>
            </w:r>
          </w:p>
        </w:tc>
      </w:tr>
    </w:tbl>
    <w:p w14:paraId="67707BCC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14A3373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062D6" w:rsidRPr="003062D6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25275EEA" w14:textId="77777777" w:rsidTr="00650D6C">
        <w:tc>
          <w:tcPr>
            <w:tcW w:w="9104" w:type="dxa"/>
            <w:shd w:val="clear" w:color="auto" w:fill="D9D9D9"/>
          </w:tcPr>
          <w:p w14:paraId="76A4A3A8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2710CA6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5FF2DBE" w14:textId="77777777" w:rsidR="003062D6" w:rsidRPr="00992BD8" w:rsidRDefault="003062D6" w:rsidP="003062D6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598AD286" w14:textId="77777777" w:rsidR="002426FF" w:rsidRPr="00A44833" w:rsidRDefault="003062D6" w:rsidP="003062D6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3DBB4C4D" w14:textId="77777777" w:rsidR="003062D6" w:rsidRPr="00A44833" w:rsidRDefault="003062D6" w:rsidP="003062D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56AF5D8" w14:textId="77777777" w:rsidR="003062D6" w:rsidRPr="0012157F" w:rsidRDefault="003062D6" w:rsidP="003062D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3665170" w14:textId="77777777" w:rsidR="003062D6" w:rsidRPr="0012157F" w:rsidRDefault="003062D6" w:rsidP="003062D6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74EF3BB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AE90FB1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A0BF36F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1786C62A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Pzp</w:t>
      </w:r>
      <w:proofErr w:type="spellEnd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86CEEC2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6105679" w14:textId="77777777" w:rsidR="003062D6" w:rsidRDefault="007A2BCB" w:rsidP="003062D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>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Pr="007421B3">
        <w:rPr>
          <w:rFonts w:ascii="Arial" w:hAnsi="Arial" w:cs="Arial"/>
          <w:color w:val="0070C0"/>
          <w:sz w:val="24"/>
          <w:szCs w:val="24"/>
        </w:rPr>
        <w:t xml:space="preserve"> </w:t>
      </w:r>
      <w:r w:rsidRPr="007A2BCB">
        <w:rPr>
          <w:rFonts w:ascii="Arial" w:hAnsi="Arial" w:cs="Arial"/>
          <w:sz w:val="24"/>
          <w:szCs w:val="24"/>
        </w:rPr>
        <w:t>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6BD26387" w14:textId="77777777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CF7EF38" w14:textId="77777777" w:rsidTr="00CD4DD1">
        <w:tc>
          <w:tcPr>
            <w:tcW w:w="9104" w:type="dxa"/>
            <w:shd w:val="clear" w:color="auto" w:fill="D9D9D9"/>
          </w:tcPr>
          <w:p w14:paraId="014130C0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EA11D67" w14:textId="16C03581" w:rsidR="00D2702A" w:rsidRPr="0012157F" w:rsidRDefault="00E06C70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06C70">
        <w:rPr>
          <w:rFonts w:ascii="Arial" w:hAnsi="Arial" w:cs="Arial"/>
          <w:sz w:val="24"/>
          <w:szCs w:val="24"/>
        </w:rPr>
        <w:t>Oświadczam, że spełniam, warunki udziału w postępowaniu określone przez Zamawiającego w ogłoszeniu o zamówieniu oraz Specyfikacji Warunków Zamówienia sporządzonej przez  Gminę Gnojnik do niniejszego postępowania.</w:t>
      </w:r>
    </w:p>
    <w:p w14:paraId="602F0A8C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07B490ED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5289570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70F9AC25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54E0C11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0E31AF23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31885B8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ECE9990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6E63294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82F4EFA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9F5A649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1761B1D" w14:textId="77777777" w:rsidTr="00CD4DD1">
        <w:tc>
          <w:tcPr>
            <w:tcW w:w="9104" w:type="dxa"/>
            <w:shd w:val="clear" w:color="auto" w:fill="D9D9D9"/>
          </w:tcPr>
          <w:p w14:paraId="4FF913B6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AFAF3E3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620A0CED" w14:textId="77777777" w:rsidTr="00847232">
        <w:tc>
          <w:tcPr>
            <w:tcW w:w="9104" w:type="dxa"/>
            <w:shd w:val="clear" w:color="auto" w:fill="D9D9D9"/>
          </w:tcPr>
          <w:p w14:paraId="186B28D4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69EDDFA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7B69FA8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417AFB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BBD0ED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3EEE541F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81E0E30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4133AFB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3A57" w:rsidRPr="00650D6C" w14:paraId="2FBBF91E" w14:textId="77777777" w:rsidTr="005517FB">
        <w:tc>
          <w:tcPr>
            <w:tcW w:w="9104" w:type="dxa"/>
            <w:shd w:val="clear" w:color="auto" w:fill="D9D9D9"/>
          </w:tcPr>
          <w:p w14:paraId="40CA661B" w14:textId="77777777" w:rsidR="00AB3A57" w:rsidRPr="00650D6C" w:rsidRDefault="00AB3A57" w:rsidP="005517FB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CERTYFIKATU, O KTÓRYM MOWA </w:t>
            </w:r>
            <w:r w:rsidR="00726FF6">
              <w:rPr>
                <w:rFonts w:ascii="Arial" w:hAnsi="Arial" w:cs="Arial"/>
                <w:b/>
                <w:sz w:val="24"/>
                <w:szCs w:val="24"/>
              </w:rPr>
              <w:t>W ART. 124 UST. 2 USTAWY PZP</w:t>
            </w:r>
          </w:p>
        </w:tc>
      </w:tr>
    </w:tbl>
    <w:p w14:paraId="5950CF89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C369A3B" w14:textId="77777777" w:rsidR="00C31437" w:rsidRDefault="00392D3E" w:rsidP="00392D3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Informuję, że w prowadzonym postępowaniu o udzielenie zamówienia publicznego</w:t>
      </w:r>
      <w:r w:rsidR="009024B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będę / nie będę</w:t>
      </w:r>
      <w:r w:rsidR="007421B3">
        <w:rPr>
          <w:rFonts w:ascii="Arial" w:hAnsi="Arial" w:cs="Arial"/>
          <w:sz w:val="24"/>
          <w:szCs w:val="24"/>
        </w:rPr>
        <w:t xml:space="preserve"> </w:t>
      </w:r>
      <w:r w:rsidR="007421B3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posługiwał się </w:t>
      </w:r>
      <w:r w:rsidRPr="00392D3E">
        <w:rPr>
          <w:rFonts w:ascii="Arial" w:hAnsi="Arial" w:cs="Arial"/>
          <w:sz w:val="24"/>
          <w:szCs w:val="24"/>
        </w:rPr>
        <w:t>certyfikatem, o którym mowa w art. 124 ust. 2</w:t>
      </w:r>
      <w:r>
        <w:rPr>
          <w:rFonts w:ascii="Arial" w:hAnsi="Arial" w:cs="Arial"/>
          <w:sz w:val="24"/>
          <w:szCs w:val="24"/>
        </w:rPr>
        <w:t xml:space="preserve">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Pr="00392D3E">
        <w:rPr>
          <w:rFonts w:ascii="Arial" w:hAnsi="Arial" w:cs="Arial"/>
          <w:sz w:val="24"/>
          <w:szCs w:val="24"/>
        </w:rPr>
        <w:t>.</w:t>
      </w:r>
    </w:p>
    <w:p w14:paraId="25C78CA5" w14:textId="77777777" w:rsidR="00C31437" w:rsidRDefault="007421B3" w:rsidP="00C31437">
      <w:pPr>
        <w:spacing w:before="120" w:after="12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C31437">
        <w:rPr>
          <w:rFonts w:ascii="Arial" w:hAnsi="Arial" w:cs="Arial"/>
          <w:color w:val="0070C0"/>
          <w:sz w:val="20"/>
          <w:szCs w:val="20"/>
        </w:rPr>
        <w:t xml:space="preserve">dane dotyczące certyfikatu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wykonawca, który </w:t>
      </w:r>
      <w:r w:rsidR="00C31437">
        <w:rPr>
          <w:rFonts w:ascii="Arial" w:hAnsi="Arial" w:cs="Arial"/>
          <w:color w:val="0070C0"/>
          <w:sz w:val="20"/>
          <w:szCs w:val="20"/>
        </w:rPr>
        <w:t>będzie</w:t>
      </w:r>
      <w:r w:rsidR="00B73839">
        <w:rPr>
          <w:rFonts w:ascii="Arial" w:hAnsi="Arial" w:cs="Arial"/>
          <w:color w:val="0070C0"/>
          <w:sz w:val="20"/>
          <w:szCs w:val="20"/>
        </w:rPr>
        <w:t xml:space="preserve"> się nim posługiwał</w:t>
      </w:r>
      <w:r w:rsidRPr="00E21BB4">
        <w:rPr>
          <w:rFonts w:ascii="Arial" w:hAnsi="Arial" w:cs="Arial"/>
          <w:color w:val="0070C0"/>
          <w:sz w:val="20"/>
          <w:szCs w:val="20"/>
        </w:rPr>
        <w:t>]</w:t>
      </w:r>
    </w:p>
    <w:p w14:paraId="736B6D28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B4781DA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014D7ED0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[numer i oznaczenie certyfikatu]</w:t>
      </w:r>
    </w:p>
    <w:p w14:paraId="1506935C" w14:textId="77777777" w:rsidR="00AB6AD4" w:rsidRPr="00AB6AD4" w:rsidRDefault="00AB6AD4" w:rsidP="00AB6AD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384FE0D4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6B70F107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[nazwa podmiotu certyfikującego]</w:t>
      </w:r>
    </w:p>
    <w:p w14:paraId="66DB9120" w14:textId="77777777"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05B74EF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1FA1B56A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[okres ważności certyfikatu]</w:t>
      </w:r>
    </w:p>
    <w:p w14:paraId="19B96D04" w14:textId="77777777"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997ED32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54738096" w14:textId="77777777" w:rsidR="00524951" w:rsidRPr="00AB6AD4" w:rsidRDefault="00B73839" w:rsidP="00AB6AD4">
      <w:pPr>
        <w:spacing w:after="6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[podstawy wykluczenia lub warunki udziału w postępowaniu, w zakresie których Wykonawca będzie posługiwał się certyfikatem]</w:t>
      </w:r>
      <w:r w:rsidR="00FE4E2B" w:rsidRPr="00AB6AD4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14:paraId="6E18EA3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CDDECCA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78D1CCD5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BE51E6" w14:textId="77777777" w:rsidR="00675AA1" w:rsidRDefault="00675AA1" w:rsidP="0038231F">
      <w:pPr>
        <w:spacing w:after="0" w:line="240" w:lineRule="auto"/>
      </w:pPr>
      <w:r>
        <w:separator/>
      </w:r>
    </w:p>
  </w:endnote>
  <w:endnote w:type="continuationSeparator" w:id="0">
    <w:p w14:paraId="494BE266" w14:textId="77777777" w:rsidR="00675AA1" w:rsidRDefault="00675A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AA08B9" w14:textId="77777777" w:rsidR="003062D6" w:rsidRDefault="003062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C0A22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51A38F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66EDC1" w14:textId="77777777" w:rsidR="003062D6" w:rsidRDefault="003062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2A56C6" w14:textId="77777777" w:rsidR="00675AA1" w:rsidRDefault="00675AA1" w:rsidP="0038231F">
      <w:pPr>
        <w:spacing w:after="0" w:line="240" w:lineRule="auto"/>
      </w:pPr>
      <w:r>
        <w:separator/>
      </w:r>
    </w:p>
  </w:footnote>
  <w:footnote w:type="continuationSeparator" w:id="0">
    <w:p w14:paraId="7267842A" w14:textId="77777777" w:rsidR="00675AA1" w:rsidRDefault="00675AA1" w:rsidP="0038231F">
      <w:pPr>
        <w:spacing w:after="0" w:line="240" w:lineRule="auto"/>
      </w:pPr>
      <w:r>
        <w:continuationSeparator/>
      </w:r>
    </w:p>
  </w:footnote>
  <w:footnote w:id="1">
    <w:p w14:paraId="745CCFFA" w14:textId="77777777"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7421B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7421B3">
        <w:rPr>
          <w:rFonts w:ascii="Arial" w:hAnsi="Arial" w:cs="Arial"/>
          <w:color w:val="0070C0"/>
          <w:sz w:val="16"/>
          <w:szCs w:val="16"/>
        </w:rPr>
        <w:t xml:space="preserve"> wyklucza się:</w:t>
      </w:r>
    </w:p>
    <w:p w14:paraId="27A3A741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C541EC9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7421B3">
        <w:rPr>
          <w:rFonts w:ascii="Arial" w:hAnsi="Arial" w:cs="Arial"/>
          <w:color w:val="0070C0"/>
          <w:sz w:val="16"/>
          <w:szCs w:val="16"/>
        </w:rPr>
        <w:t>t.j</w:t>
      </w:r>
      <w:proofErr w:type="spellEnd"/>
      <w:r w:rsidR="00E01091" w:rsidRPr="007421B3">
        <w:rPr>
          <w:rFonts w:ascii="Arial" w:hAnsi="Arial" w:cs="Arial"/>
          <w:color w:val="0070C0"/>
          <w:sz w:val="16"/>
          <w:szCs w:val="16"/>
        </w:rPr>
        <w:t>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22DEB5F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proofErr w:type="spellStart"/>
      <w:r w:rsidR="00472C9B">
        <w:rPr>
          <w:rFonts w:ascii="Arial" w:hAnsi="Arial" w:cs="Arial"/>
          <w:color w:val="0070C0"/>
          <w:sz w:val="16"/>
          <w:szCs w:val="16"/>
        </w:rPr>
        <w:t>t.j</w:t>
      </w:r>
      <w:proofErr w:type="spellEnd"/>
      <w:r w:rsidR="00472C9B">
        <w:rPr>
          <w:rFonts w:ascii="Arial" w:hAnsi="Arial" w:cs="Arial"/>
          <w:color w:val="0070C0"/>
          <w:sz w:val="16"/>
          <w:szCs w:val="16"/>
        </w:rPr>
        <w:t xml:space="preserve">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46AB79FF" w14:textId="77777777"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  <w:footnote w:id="2">
    <w:p w14:paraId="3B740759" w14:textId="77777777" w:rsidR="007421B3" w:rsidRDefault="007421B3">
      <w:pPr>
        <w:pStyle w:val="Tekstprzypisudolnego"/>
      </w:pPr>
      <w:r w:rsidRPr="007421B3">
        <w:rPr>
          <w:rStyle w:val="Odwoanieprzypisudolnego"/>
          <w:color w:val="0070C0"/>
        </w:rPr>
        <w:footnoteRef/>
      </w:r>
      <w: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DC5AA2" w14:textId="77777777" w:rsidR="003062D6" w:rsidRDefault="003062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7FB17E" w14:textId="77777777" w:rsidR="003062D6" w:rsidRDefault="003062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91A03E" w14:textId="77777777" w:rsidR="003062D6" w:rsidRDefault="003062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3268364">
    <w:abstractNumId w:val="11"/>
  </w:num>
  <w:num w:numId="2" w16cid:durableId="434595499">
    <w:abstractNumId w:val="0"/>
  </w:num>
  <w:num w:numId="3" w16cid:durableId="2028865664">
    <w:abstractNumId w:val="10"/>
  </w:num>
  <w:num w:numId="4" w16cid:durableId="1416901774">
    <w:abstractNumId w:val="13"/>
  </w:num>
  <w:num w:numId="5" w16cid:durableId="1528564331">
    <w:abstractNumId w:val="12"/>
  </w:num>
  <w:num w:numId="6" w16cid:durableId="1393843981">
    <w:abstractNumId w:val="9"/>
  </w:num>
  <w:num w:numId="7" w16cid:durableId="1325737784">
    <w:abstractNumId w:val="1"/>
  </w:num>
  <w:num w:numId="8" w16cid:durableId="1346323758">
    <w:abstractNumId w:val="6"/>
  </w:num>
  <w:num w:numId="9" w16cid:durableId="836382139">
    <w:abstractNumId w:val="4"/>
  </w:num>
  <w:num w:numId="10" w16cid:durableId="713115460">
    <w:abstractNumId w:val="7"/>
  </w:num>
  <w:num w:numId="11" w16cid:durableId="744954017">
    <w:abstractNumId w:val="5"/>
  </w:num>
  <w:num w:numId="12" w16cid:durableId="164052786">
    <w:abstractNumId w:val="8"/>
  </w:num>
  <w:num w:numId="13" w16cid:durableId="543491937">
    <w:abstractNumId w:val="3"/>
  </w:num>
  <w:num w:numId="14" w16cid:durableId="9998909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5AA1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62D6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2C9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7FB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5AA1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26FF6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024B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3A57"/>
    <w:rsid w:val="00AB6AD4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73839"/>
    <w:rsid w:val="00B8005E"/>
    <w:rsid w:val="00B90E42"/>
    <w:rsid w:val="00BB0C3C"/>
    <w:rsid w:val="00BE6F04"/>
    <w:rsid w:val="00C014B5"/>
    <w:rsid w:val="00C113BF"/>
    <w:rsid w:val="00C31437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624"/>
    <w:rsid w:val="00D7532C"/>
    <w:rsid w:val="00DA6EC7"/>
    <w:rsid w:val="00DD146A"/>
    <w:rsid w:val="00DD3E9D"/>
    <w:rsid w:val="00E01091"/>
    <w:rsid w:val="00E022A1"/>
    <w:rsid w:val="00E06C70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BA7C34"/>
  <w15:docId w15:val="{F7787980-089D-47DA-88CE-2366008D6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843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2026-10-12T10:23:00Z</dcterms:created>
  <dcterms:modified xsi:type="dcterms:W3CDTF">2026-10-12T10:23:00Z</dcterms:modified>
</cp:coreProperties>
</file>