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0BB16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E20B59" w:rsidRPr="00E20B59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7196460E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D0A8C16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8ACEB5B" w14:textId="77777777" w:rsidR="006676AE" w:rsidRPr="0012157F" w:rsidRDefault="00E20B59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20B59">
        <w:rPr>
          <w:rFonts w:ascii="Arial" w:hAnsi="Arial" w:cs="Arial"/>
        </w:rPr>
        <w:t>Gmina Gnojnik</w:t>
      </w:r>
    </w:p>
    <w:p w14:paraId="6CCDC0D9" w14:textId="77777777" w:rsidR="006676AE" w:rsidRPr="0012157F" w:rsidRDefault="00E20B59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20B59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E20B59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2C6C26EA" w14:textId="77777777" w:rsidR="00F90CD1" w:rsidRDefault="00E20B59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E20B59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E20B59">
        <w:rPr>
          <w:rFonts w:ascii="Arial" w:hAnsi="Arial" w:cs="Arial"/>
        </w:rPr>
        <w:t>Gnojnik</w:t>
      </w:r>
    </w:p>
    <w:p w14:paraId="4C1DB001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9F5FDC4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7A16D335" w14:textId="77777777" w:rsidTr="00252642">
        <w:tc>
          <w:tcPr>
            <w:tcW w:w="2800" w:type="dxa"/>
          </w:tcPr>
          <w:p w14:paraId="5D151527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CD967E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744152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5FA9AF1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0E4ABAAF" w14:textId="77777777" w:rsidTr="00252642">
        <w:tc>
          <w:tcPr>
            <w:tcW w:w="2800" w:type="dxa"/>
          </w:tcPr>
          <w:p w14:paraId="58B19947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05230E8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C2AEE46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603E3E5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3E89407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20B59" w:rsidRPr="0012157F" w14:paraId="1C50B281" w14:textId="77777777" w:rsidTr="00C721C9">
        <w:tc>
          <w:tcPr>
            <w:tcW w:w="9104" w:type="dxa"/>
            <w:shd w:val="clear" w:color="auto" w:fill="D9D9D9"/>
          </w:tcPr>
          <w:p w14:paraId="6C83C32E" w14:textId="77777777" w:rsidR="00E20B59" w:rsidRPr="006F0A84" w:rsidRDefault="00E20B59" w:rsidP="00C721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15E3B878" w14:textId="77777777" w:rsidR="00E20B59" w:rsidRDefault="00E20B59" w:rsidP="00C721C9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E20B5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20B5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20B59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C2897B4" w14:textId="77777777" w:rsidR="00E20B59" w:rsidRPr="00534752" w:rsidRDefault="00E20B59" w:rsidP="00C721C9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5EDCB7BB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1AFC3DE7" w14:textId="77777777" w:rsidTr="00252642">
        <w:tc>
          <w:tcPr>
            <w:tcW w:w="2269" w:type="dxa"/>
          </w:tcPr>
          <w:p w14:paraId="54817BF7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67D9650" w14:textId="77777777" w:rsidR="00FB403C" w:rsidRPr="00A2540E" w:rsidRDefault="00E20B5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0B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dróg w okresie zimowym 2026/2027 na terenie Gminy Gnojnik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20B59" w:rsidRPr="00A2540E" w14:paraId="59502DDD" w14:textId="77777777" w:rsidTr="00C721C9">
        <w:tc>
          <w:tcPr>
            <w:tcW w:w="2269" w:type="dxa"/>
          </w:tcPr>
          <w:p w14:paraId="59DF7B4B" w14:textId="77777777" w:rsidR="00E20B59" w:rsidRPr="00A2540E" w:rsidRDefault="00E20B59" w:rsidP="00C721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D89C4CF" w14:textId="77777777" w:rsidR="00E20B59" w:rsidRPr="00A2540E" w:rsidRDefault="00E20B59" w:rsidP="00C721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0B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RIiD.271.15.2026</w:t>
            </w:r>
          </w:p>
        </w:tc>
      </w:tr>
    </w:tbl>
    <w:p w14:paraId="73FC4A14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0B2D67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20B59" w:rsidRPr="00E20B59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0D65E2A" w14:textId="77777777" w:rsidTr="00650D6C">
        <w:tc>
          <w:tcPr>
            <w:tcW w:w="9104" w:type="dxa"/>
            <w:shd w:val="clear" w:color="auto" w:fill="D9D9D9"/>
          </w:tcPr>
          <w:p w14:paraId="57D9FD4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AE75524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7B9FE6D" w14:textId="77777777" w:rsidR="00E20B59" w:rsidRPr="00992BD8" w:rsidRDefault="00E20B59" w:rsidP="00E20B59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56265D9" w14:textId="77777777" w:rsidR="002426FF" w:rsidRPr="00922A11" w:rsidRDefault="00E20B59" w:rsidP="00E20B5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5AEA3642" w14:textId="77777777" w:rsidR="00E20B59" w:rsidRPr="00922A11" w:rsidRDefault="00E20B59" w:rsidP="00E20B59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63068B4" w14:textId="77777777" w:rsidR="00E20B59" w:rsidRPr="0012157F" w:rsidRDefault="00E20B59" w:rsidP="00E20B5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A2D9C5A" w14:textId="77777777" w:rsidR="00E20B59" w:rsidRPr="0012157F" w:rsidRDefault="00E20B59" w:rsidP="00E20B59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2D4162A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4D63318F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t.j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>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9516567" w14:textId="77777777" w:rsidTr="00CD4DD1">
        <w:tc>
          <w:tcPr>
            <w:tcW w:w="9104" w:type="dxa"/>
            <w:shd w:val="clear" w:color="auto" w:fill="D9D9D9"/>
          </w:tcPr>
          <w:p w14:paraId="71710EC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2ABEA5F" w14:textId="6550151B" w:rsidR="00D2702A" w:rsidRPr="0012157F" w:rsidRDefault="00E8477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84777">
        <w:rPr>
          <w:rFonts w:ascii="Arial" w:hAnsi="Arial" w:cs="Arial"/>
          <w:sz w:val="24"/>
          <w:szCs w:val="24"/>
        </w:rPr>
        <w:t>Oświadczam, że spełniam, określone przez Zamawiającego, warunki udziału w postępowaniu określone w Specyfikacji Warunków Zamówienia w zakresie, w jakim Wykonawca powołuje się na te zasoby.</w:t>
      </w:r>
    </w:p>
    <w:p w14:paraId="5FDEA4E7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9A6EFA0" w14:textId="77777777" w:rsidTr="00CD4DD1">
        <w:tc>
          <w:tcPr>
            <w:tcW w:w="9104" w:type="dxa"/>
            <w:shd w:val="clear" w:color="auto" w:fill="D9D9D9"/>
          </w:tcPr>
          <w:p w14:paraId="7B69171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44377C2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53768B2" w14:textId="77777777" w:rsidTr="00847232">
        <w:tc>
          <w:tcPr>
            <w:tcW w:w="9104" w:type="dxa"/>
            <w:shd w:val="clear" w:color="auto" w:fill="D9D9D9"/>
          </w:tcPr>
          <w:p w14:paraId="0B5634E2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9B816AF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4AFCE2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65D4449D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B592510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5EF8B1D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B8A923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3D4FC5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2A314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B13C3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A61136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93334EF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2C8283BA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F9804B" w14:textId="77777777" w:rsidR="00C11ABA" w:rsidRDefault="00C11ABA" w:rsidP="0038231F">
      <w:pPr>
        <w:spacing w:after="0" w:line="240" w:lineRule="auto"/>
      </w:pPr>
      <w:r>
        <w:separator/>
      </w:r>
    </w:p>
  </w:endnote>
  <w:endnote w:type="continuationSeparator" w:id="0">
    <w:p w14:paraId="5EA4DF01" w14:textId="77777777" w:rsidR="00C11ABA" w:rsidRDefault="00C11A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81D5A" w14:textId="77777777" w:rsidR="00E20B59" w:rsidRDefault="00E20B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8416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82E7B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D543B" w14:textId="77777777" w:rsidR="00E20B59" w:rsidRDefault="00E20B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57AE51" w14:textId="77777777" w:rsidR="00C11ABA" w:rsidRDefault="00C11ABA" w:rsidP="0038231F">
      <w:pPr>
        <w:spacing w:after="0" w:line="240" w:lineRule="auto"/>
      </w:pPr>
      <w:r>
        <w:separator/>
      </w:r>
    </w:p>
  </w:footnote>
  <w:footnote w:type="continuationSeparator" w:id="0">
    <w:p w14:paraId="50D6599D" w14:textId="77777777" w:rsidR="00C11ABA" w:rsidRDefault="00C11ABA" w:rsidP="0038231F">
      <w:pPr>
        <w:spacing w:after="0" w:line="240" w:lineRule="auto"/>
      </w:pPr>
      <w:r>
        <w:continuationSeparator/>
      </w:r>
    </w:p>
  </w:footnote>
  <w:footnote w:id="1">
    <w:p w14:paraId="0CD7E86B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1FC159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D4BE4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8E309D" w:rsidRPr="008E309D">
        <w:rPr>
          <w:rFonts w:ascii="Arial" w:hAnsi="Arial" w:cs="Arial"/>
          <w:sz w:val="16"/>
          <w:szCs w:val="16"/>
        </w:rPr>
        <w:t>t.j</w:t>
      </w:r>
      <w:proofErr w:type="spellEnd"/>
      <w:r w:rsidR="008E309D" w:rsidRPr="008E309D">
        <w:rPr>
          <w:rFonts w:ascii="Arial" w:hAnsi="Arial" w:cs="Arial"/>
          <w:sz w:val="16"/>
          <w:szCs w:val="16"/>
        </w:rPr>
        <w:t>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293CE9B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F3D73" w14:textId="77777777" w:rsidR="00E20B59" w:rsidRDefault="00E20B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25E29" w14:textId="77777777" w:rsidR="00E20B59" w:rsidRDefault="00E20B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4512B" w14:textId="77777777" w:rsidR="00E20B59" w:rsidRDefault="00E20B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506813">
    <w:abstractNumId w:val="11"/>
  </w:num>
  <w:num w:numId="2" w16cid:durableId="901020875">
    <w:abstractNumId w:val="0"/>
  </w:num>
  <w:num w:numId="3" w16cid:durableId="1139421719">
    <w:abstractNumId w:val="10"/>
  </w:num>
  <w:num w:numId="4" w16cid:durableId="1545631784">
    <w:abstractNumId w:val="13"/>
  </w:num>
  <w:num w:numId="5" w16cid:durableId="1601182583">
    <w:abstractNumId w:val="12"/>
  </w:num>
  <w:num w:numId="6" w16cid:durableId="1805929532">
    <w:abstractNumId w:val="9"/>
  </w:num>
  <w:num w:numId="7" w16cid:durableId="1863669121">
    <w:abstractNumId w:val="1"/>
  </w:num>
  <w:num w:numId="8" w16cid:durableId="22941832">
    <w:abstractNumId w:val="6"/>
  </w:num>
  <w:num w:numId="9" w16cid:durableId="1773084704">
    <w:abstractNumId w:val="4"/>
  </w:num>
  <w:num w:numId="10" w16cid:durableId="291330744">
    <w:abstractNumId w:val="7"/>
  </w:num>
  <w:num w:numId="11" w16cid:durableId="327026296">
    <w:abstractNumId w:val="5"/>
  </w:num>
  <w:num w:numId="12" w16cid:durableId="1638797275">
    <w:abstractNumId w:val="8"/>
  </w:num>
  <w:num w:numId="13" w16cid:durableId="2098402087">
    <w:abstractNumId w:val="3"/>
  </w:num>
  <w:num w:numId="14" w16cid:durableId="2071272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1ABA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11ABA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0B59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4777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B73E1"/>
  <w15:docId w15:val="{A0E6C47D-24CF-4A12-AF9B-0FF417E70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2026-10-12T10:24:00Z</dcterms:created>
  <dcterms:modified xsi:type="dcterms:W3CDTF">2026-10-12T10:24:00Z</dcterms:modified>
</cp:coreProperties>
</file>