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3E999B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A7145" w:rsidRPr="00CA7145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4221F15D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97A03C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7EEAD7DD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126830B9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2B35538E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388C146A" w14:textId="77777777" w:rsidTr="004F10A0">
        <w:tc>
          <w:tcPr>
            <w:tcW w:w="2269" w:type="dxa"/>
            <w:shd w:val="clear" w:color="auto" w:fill="auto"/>
          </w:tcPr>
          <w:p w14:paraId="37D32F1A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BC2BAFB" w14:textId="77777777" w:rsidR="00A137C9" w:rsidRPr="00A2540E" w:rsidRDefault="00CA7145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A714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Utrzymanie dróg w okresie zimowym 2026/2027 na terenie Gminy Gnojnik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A7145" w:rsidRPr="00A2540E" w14:paraId="0537B79E" w14:textId="77777777" w:rsidTr="00C721C9">
        <w:tc>
          <w:tcPr>
            <w:tcW w:w="2269" w:type="dxa"/>
            <w:shd w:val="clear" w:color="auto" w:fill="auto"/>
          </w:tcPr>
          <w:p w14:paraId="70F7E931" w14:textId="77777777" w:rsidR="00CA7145" w:rsidRPr="00A2540E" w:rsidRDefault="00CA7145" w:rsidP="00C721C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1B9EFF6" w14:textId="77777777" w:rsidR="00CA7145" w:rsidRPr="00A2540E" w:rsidRDefault="00CA7145" w:rsidP="00C721C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A714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RIiD.271.15.2026</w:t>
            </w:r>
          </w:p>
        </w:tc>
      </w:tr>
    </w:tbl>
    <w:p w14:paraId="458BD6A1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20B5BB1A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A7145" w:rsidRPr="00CA7145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76D79B66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0961CA18" w14:textId="77777777" w:rsidTr="00A137C9">
        <w:tc>
          <w:tcPr>
            <w:tcW w:w="617" w:type="dxa"/>
            <w:shd w:val="clear" w:color="auto" w:fill="auto"/>
            <w:vAlign w:val="center"/>
          </w:tcPr>
          <w:p w14:paraId="487198C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48FF0CE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7B9E77A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132193CC" w14:textId="77777777" w:rsidTr="00A137C9">
        <w:tc>
          <w:tcPr>
            <w:tcW w:w="617" w:type="dxa"/>
            <w:shd w:val="clear" w:color="auto" w:fill="auto"/>
            <w:vAlign w:val="center"/>
          </w:tcPr>
          <w:p w14:paraId="0792AEA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2142C51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98EB77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1A17F30C" w14:textId="77777777" w:rsidTr="00A137C9">
        <w:tc>
          <w:tcPr>
            <w:tcW w:w="617" w:type="dxa"/>
            <w:shd w:val="clear" w:color="auto" w:fill="auto"/>
            <w:vAlign w:val="center"/>
          </w:tcPr>
          <w:p w14:paraId="0A2FAFB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627582B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51252C0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3D3E4A9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CA7145" w:rsidRPr="00CA7145">
        <w:rPr>
          <w:rFonts w:ascii="Arial" w:hAnsi="Arial" w:cs="Arial"/>
          <w:sz w:val="24"/>
          <w:szCs w:val="24"/>
        </w:rPr>
        <w:t>(t.j. Dz. U. z 2026 r. poz. 793)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39089245" w14:textId="77777777" w:rsidTr="00A137C9">
        <w:tc>
          <w:tcPr>
            <w:tcW w:w="617" w:type="dxa"/>
            <w:shd w:val="clear" w:color="auto" w:fill="auto"/>
            <w:vAlign w:val="center"/>
          </w:tcPr>
          <w:p w14:paraId="12F7DDF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4A0A496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07ADFE7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10D2A4B3" w14:textId="77777777" w:rsidTr="00A137C9">
        <w:tc>
          <w:tcPr>
            <w:tcW w:w="617" w:type="dxa"/>
            <w:shd w:val="clear" w:color="auto" w:fill="auto"/>
            <w:vAlign w:val="center"/>
          </w:tcPr>
          <w:p w14:paraId="18E035E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6C80109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80A5E5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1AACE746" w14:textId="77777777" w:rsidTr="00A137C9">
        <w:tc>
          <w:tcPr>
            <w:tcW w:w="617" w:type="dxa"/>
            <w:shd w:val="clear" w:color="auto" w:fill="auto"/>
            <w:vAlign w:val="center"/>
          </w:tcPr>
          <w:p w14:paraId="7C05201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6BAE2ED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4479F0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6313B72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59C28E81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09FBBA86" w14:textId="77777777" w:rsidTr="004F10A0">
        <w:tc>
          <w:tcPr>
            <w:tcW w:w="2660" w:type="dxa"/>
            <w:shd w:val="clear" w:color="auto" w:fill="auto"/>
          </w:tcPr>
          <w:p w14:paraId="17E1E214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FAACC5E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66F0757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C79829A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C941A4B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8C1B2F9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A7145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192F65C6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9DB885" w14:textId="77777777" w:rsidR="00130CAE" w:rsidRDefault="00130CAE" w:rsidP="00025386">
      <w:pPr>
        <w:spacing w:after="0" w:line="240" w:lineRule="auto"/>
      </w:pPr>
      <w:r>
        <w:separator/>
      </w:r>
    </w:p>
  </w:endnote>
  <w:endnote w:type="continuationSeparator" w:id="0">
    <w:p w14:paraId="689A8AC5" w14:textId="77777777" w:rsidR="00130CAE" w:rsidRDefault="00130CA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392053" w14:textId="77777777" w:rsidR="00CA7145" w:rsidRDefault="00CA71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A47E9C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187D10C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09A1962" w14:textId="42E1F8ED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2CCC86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E48ECB" w14:textId="77777777" w:rsidR="00CA7145" w:rsidRDefault="00CA71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0BB98E" w14:textId="77777777" w:rsidR="00130CAE" w:rsidRDefault="00130CAE" w:rsidP="00025386">
      <w:pPr>
        <w:spacing w:after="0" w:line="240" w:lineRule="auto"/>
      </w:pPr>
      <w:r>
        <w:separator/>
      </w:r>
    </w:p>
  </w:footnote>
  <w:footnote w:type="continuationSeparator" w:id="0">
    <w:p w14:paraId="1120A385" w14:textId="77777777" w:rsidR="00130CAE" w:rsidRDefault="00130CA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ACE112" w14:textId="77777777" w:rsidR="00CA7145" w:rsidRDefault="00CA71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423C6D" w14:textId="77777777" w:rsidR="00CA7145" w:rsidRDefault="00CA71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CFE33E" w14:textId="77777777" w:rsidR="00CA7145" w:rsidRDefault="00CA71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3442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0CAE"/>
    <w:rsid w:val="00025386"/>
    <w:rsid w:val="000423B9"/>
    <w:rsid w:val="00053927"/>
    <w:rsid w:val="00084786"/>
    <w:rsid w:val="00130CAE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5ACA"/>
    <w:rsid w:val="00A87380"/>
    <w:rsid w:val="00AF4E90"/>
    <w:rsid w:val="00AF7375"/>
    <w:rsid w:val="00B641BE"/>
    <w:rsid w:val="00B77707"/>
    <w:rsid w:val="00BE3BCE"/>
    <w:rsid w:val="00CA7145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8273FD"/>
  <w15:chartTrackingRefBased/>
  <w15:docId w15:val="{AE004D53-AB58-4705-AA86-C53C6EED5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2026-10-12T08:24:00Z</dcterms:created>
  <dcterms:modified xsi:type="dcterms:W3CDTF">2026-10-12T08:24:00Z</dcterms:modified>
</cp:coreProperties>
</file>