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4572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C319B" w:rsidRPr="003C319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FC659A0" w14:textId="77777777" w:rsidTr="00467CA2">
        <w:tc>
          <w:tcPr>
            <w:tcW w:w="2800" w:type="dxa"/>
            <w:shd w:val="clear" w:color="auto" w:fill="auto"/>
          </w:tcPr>
          <w:p w14:paraId="372193F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37630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DE984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858182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A01F0EB" w14:textId="77777777" w:rsidTr="00467CA2">
        <w:tc>
          <w:tcPr>
            <w:tcW w:w="2800" w:type="dxa"/>
            <w:shd w:val="clear" w:color="auto" w:fill="auto"/>
          </w:tcPr>
          <w:p w14:paraId="276943A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54AF7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DB32C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36F28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8427B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4DC2CB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F5324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095FB7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AC3C5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C319B" w:rsidRPr="003C319B">
        <w:rPr>
          <w:rFonts w:ascii="Arial" w:hAnsi="Arial" w:cs="Arial"/>
          <w:sz w:val="24"/>
          <w:szCs w:val="24"/>
        </w:rPr>
        <w:t>(t.j.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81786FA" w14:textId="77777777" w:rsidTr="00467CA2">
        <w:tc>
          <w:tcPr>
            <w:tcW w:w="2269" w:type="dxa"/>
            <w:shd w:val="clear" w:color="auto" w:fill="auto"/>
          </w:tcPr>
          <w:p w14:paraId="63931FC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381202" w14:textId="77777777" w:rsidR="00D520D3" w:rsidRPr="00A2540E" w:rsidRDefault="003C319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31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319B" w:rsidRPr="00A2540E" w14:paraId="0DA615E6" w14:textId="77777777" w:rsidTr="00C721C9">
        <w:tc>
          <w:tcPr>
            <w:tcW w:w="2269" w:type="dxa"/>
            <w:shd w:val="clear" w:color="auto" w:fill="auto"/>
          </w:tcPr>
          <w:p w14:paraId="69A2241F" w14:textId="77777777" w:rsidR="003C319B" w:rsidRPr="00A2540E" w:rsidRDefault="003C319B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50AA68" w14:textId="77777777" w:rsidR="003C319B" w:rsidRPr="00A2540E" w:rsidRDefault="003C319B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31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RIiD.271.15.2026</w:t>
            </w:r>
          </w:p>
        </w:tc>
      </w:tr>
    </w:tbl>
    <w:p w14:paraId="37A2E249" w14:textId="77777777" w:rsidR="00DC652A" w:rsidRPr="00053927" w:rsidRDefault="003C319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ECFDA2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6F180B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9E2842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F3B59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D892B8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258C30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23F99D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CFCEDC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E3B832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C23330E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D6A694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656277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2356D3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6AC383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7F5704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DE0DC2F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66BDE1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0076924" w14:textId="77777777" w:rsidTr="00467CA2">
        <w:tc>
          <w:tcPr>
            <w:tcW w:w="2660" w:type="dxa"/>
            <w:shd w:val="clear" w:color="auto" w:fill="auto"/>
          </w:tcPr>
          <w:p w14:paraId="33345BE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B7235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D443DB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03C14A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F2352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EEAA48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C319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75973E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FA4EE" w14:textId="77777777" w:rsidR="00E43C95" w:rsidRDefault="00E43C95" w:rsidP="00025386">
      <w:pPr>
        <w:spacing w:after="0" w:line="240" w:lineRule="auto"/>
      </w:pPr>
      <w:r>
        <w:separator/>
      </w:r>
    </w:p>
  </w:endnote>
  <w:endnote w:type="continuationSeparator" w:id="0">
    <w:p w14:paraId="286FE806" w14:textId="77777777" w:rsidR="00E43C95" w:rsidRDefault="00E43C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509AA" w14:textId="77777777" w:rsidR="003C319B" w:rsidRDefault="003C31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7F20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D6093B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9CB2A3" w14:textId="7B3C53A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7DE49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B4420" w14:textId="77777777" w:rsidR="003C319B" w:rsidRDefault="003C31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03B94" w14:textId="77777777" w:rsidR="00E43C95" w:rsidRDefault="00E43C95" w:rsidP="00025386">
      <w:pPr>
        <w:spacing w:after="0" w:line="240" w:lineRule="auto"/>
      </w:pPr>
      <w:r>
        <w:separator/>
      </w:r>
    </w:p>
  </w:footnote>
  <w:footnote w:type="continuationSeparator" w:id="0">
    <w:p w14:paraId="4FA205DC" w14:textId="77777777" w:rsidR="00E43C95" w:rsidRDefault="00E43C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BDADA" w14:textId="77777777" w:rsidR="003C319B" w:rsidRDefault="003C3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07775" w14:textId="77777777" w:rsidR="003C319B" w:rsidRDefault="003C3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9F551" w14:textId="77777777" w:rsidR="003C319B" w:rsidRDefault="003C31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96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C9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667C"/>
    <w:rsid w:val="003C319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3C95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5F283"/>
  <w15:chartTrackingRefBased/>
  <w15:docId w15:val="{04AF3124-BDCD-47CA-A3CB-BAC10F57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2026-10-12T08:24:00Z</dcterms:created>
  <dcterms:modified xsi:type="dcterms:W3CDTF">2026-10-12T08:24:00Z</dcterms:modified>
</cp:coreProperties>
</file>