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EDBFD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4666C" w:rsidRPr="0014666C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965576B" w14:textId="77777777" w:rsidTr="00D62E6E">
        <w:tc>
          <w:tcPr>
            <w:tcW w:w="2800" w:type="dxa"/>
          </w:tcPr>
          <w:p w14:paraId="4EDA649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B5182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0DB79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9699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385C548" w14:textId="77777777" w:rsidTr="00D62E6E">
        <w:tc>
          <w:tcPr>
            <w:tcW w:w="2800" w:type="dxa"/>
          </w:tcPr>
          <w:p w14:paraId="7FD7843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F8958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8D9B5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8D01AA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EE0BA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666C" w:rsidRPr="00C14101" w14:paraId="37E66E9D" w14:textId="77777777" w:rsidTr="00C721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4133B2" w14:textId="77777777" w:rsidR="0014666C" w:rsidRPr="00C14101" w:rsidRDefault="0014666C" w:rsidP="00C721C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0691872" w14:textId="77777777" w:rsidR="0014666C" w:rsidRPr="00C14101" w:rsidRDefault="0014666C" w:rsidP="00C721C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4666C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ADB8CBB" w14:textId="77777777" w:rsidR="0014666C" w:rsidRPr="00C14101" w:rsidRDefault="0014666C" w:rsidP="00C721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3B2A811" w14:textId="77777777" w:rsidR="0014666C" w:rsidRPr="00C14101" w:rsidRDefault="0014666C" w:rsidP="00C721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E2E6018" w14:textId="77777777" w:rsidR="00BC121E" w:rsidRPr="00C14101" w:rsidRDefault="0014666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13E76EA" w14:textId="77777777" w:rsidTr="00D62E6E">
        <w:tc>
          <w:tcPr>
            <w:tcW w:w="2269" w:type="dxa"/>
          </w:tcPr>
          <w:p w14:paraId="7429312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B4F034C" w14:textId="77777777" w:rsidR="00D62E6E" w:rsidRPr="00D62E6E" w:rsidRDefault="0014666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6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666C" w:rsidRPr="00D62E6E" w14:paraId="788E4102" w14:textId="77777777" w:rsidTr="00C721C9">
        <w:tc>
          <w:tcPr>
            <w:tcW w:w="2269" w:type="dxa"/>
          </w:tcPr>
          <w:p w14:paraId="6464D608" w14:textId="77777777" w:rsidR="0014666C" w:rsidRPr="00D62E6E" w:rsidRDefault="0014666C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73E7BF" w14:textId="77777777" w:rsidR="0014666C" w:rsidRPr="00D62E6E" w:rsidRDefault="0014666C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6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RIiD.271.15.2026</w:t>
            </w:r>
          </w:p>
        </w:tc>
      </w:tr>
    </w:tbl>
    <w:p w14:paraId="0460D387" w14:textId="77777777" w:rsidR="00BC121E" w:rsidRDefault="0014666C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4666C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19FA7C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4F5416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6C4D26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10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80A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295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EB45A3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B7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97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C5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0D23AD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CD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832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255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C29111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E81934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BFBA354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FB5CD44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C909E5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E4F7214" w14:textId="77777777" w:rsidTr="00620E37">
        <w:tc>
          <w:tcPr>
            <w:tcW w:w="2660" w:type="dxa"/>
          </w:tcPr>
          <w:p w14:paraId="53184EF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9968D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656D7A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C9C885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C2888C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A13A28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666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8D86352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23B0E" w14:textId="77777777" w:rsidR="00835B6E" w:rsidRDefault="00835B6E">
      <w:r>
        <w:separator/>
      </w:r>
    </w:p>
  </w:endnote>
  <w:endnote w:type="continuationSeparator" w:id="0">
    <w:p w14:paraId="7D65DB3F" w14:textId="77777777" w:rsidR="00835B6E" w:rsidRDefault="0083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5EB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A85BC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F99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42154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43E847">
        <v:line id="_x0000_s1025" style="position:absolute;left:0;text-align:left;z-index:251657728" from="-3.85pt,8.7pt" to="455.15pt,8.7pt"/>
      </w:pict>
    </w:r>
  </w:p>
  <w:p w14:paraId="7B37F91F" w14:textId="7E504AEC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982BB" w14:textId="77777777" w:rsidR="0014666C" w:rsidRDefault="00146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5133C" w14:textId="77777777" w:rsidR="00835B6E" w:rsidRDefault="00835B6E">
      <w:r>
        <w:separator/>
      </w:r>
    </w:p>
  </w:footnote>
  <w:footnote w:type="continuationSeparator" w:id="0">
    <w:p w14:paraId="7E4A7BD5" w14:textId="77777777" w:rsidR="00835B6E" w:rsidRDefault="0083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93DC3" w14:textId="77777777" w:rsidR="0014666C" w:rsidRDefault="00146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EDBB3" w14:textId="77777777" w:rsidR="0014666C" w:rsidRDefault="00146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55D64" w14:textId="77777777" w:rsidR="0014666C" w:rsidRDefault="00146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5737181">
    <w:abstractNumId w:val="13"/>
  </w:num>
  <w:num w:numId="2" w16cid:durableId="1517227475">
    <w:abstractNumId w:val="0"/>
  </w:num>
  <w:num w:numId="3" w16cid:durableId="35547264">
    <w:abstractNumId w:val="11"/>
  </w:num>
  <w:num w:numId="4" w16cid:durableId="1121806923">
    <w:abstractNumId w:val="8"/>
  </w:num>
  <w:num w:numId="5" w16cid:durableId="262081151">
    <w:abstractNumId w:val="7"/>
  </w:num>
  <w:num w:numId="6" w16cid:durableId="1302609732">
    <w:abstractNumId w:val="1"/>
  </w:num>
  <w:num w:numId="7" w16cid:durableId="1585912920">
    <w:abstractNumId w:val="6"/>
  </w:num>
  <w:num w:numId="8" w16cid:durableId="325015372">
    <w:abstractNumId w:val="3"/>
  </w:num>
  <w:num w:numId="9" w16cid:durableId="1380320890">
    <w:abstractNumId w:val="2"/>
  </w:num>
  <w:num w:numId="10" w16cid:durableId="383605642">
    <w:abstractNumId w:val="5"/>
  </w:num>
  <w:num w:numId="11" w16cid:durableId="2113014691">
    <w:abstractNumId w:val="10"/>
  </w:num>
  <w:num w:numId="12" w16cid:durableId="682709817">
    <w:abstractNumId w:val="4"/>
  </w:num>
  <w:num w:numId="13" w16cid:durableId="32929779">
    <w:abstractNumId w:val="9"/>
  </w:num>
  <w:num w:numId="14" w16cid:durableId="599064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B6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666C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B6E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5531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E42C9"/>
  <w15:chartTrackingRefBased/>
  <w15:docId w15:val="{9CB7F4CE-EC09-4BF3-8AA4-506C57C6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2026-10-12T08:22:00Z</dcterms:created>
  <dcterms:modified xsi:type="dcterms:W3CDTF">2026-10-12T08:22:00Z</dcterms:modified>
</cp:coreProperties>
</file>