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C1437" w14:textId="7248C02B" w:rsidR="00D62E6E" w:rsidRPr="009548D5" w:rsidRDefault="00D62E6E" w:rsidP="009548D5">
      <w:pPr>
        <w:keepNext/>
        <w:spacing w:after="12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548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9548D5" w:rsidRPr="009548D5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Pr="009548D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548D5" w14:paraId="03EB24C9" w14:textId="77777777" w:rsidTr="00D62E6E">
        <w:tc>
          <w:tcPr>
            <w:tcW w:w="2800" w:type="dxa"/>
          </w:tcPr>
          <w:p w14:paraId="09107274" w14:textId="77777777" w:rsidR="00D62E6E" w:rsidRPr="009548D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548D5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9548D5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70371FA" w14:textId="77777777" w:rsidR="00D62E6E" w:rsidRPr="009548D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A38799C" w14:textId="77777777" w:rsidR="00D62E6E" w:rsidRPr="009548D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39E1DD4" w14:textId="77777777" w:rsidR="00D62E6E" w:rsidRPr="009548D5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9548D5" w14:paraId="48CDF796" w14:textId="77777777" w:rsidTr="00D62E6E">
        <w:tc>
          <w:tcPr>
            <w:tcW w:w="2800" w:type="dxa"/>
          </w:tcPr>
          <w:p w14:paraId="6EEEF388" w14:textId="77777777" w:rsidR="00D62E6E" w:rsidRPr="009548D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548D5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001914E" w14:textId="77777777" w:rsidR="00D62E6E" w:rsidRPr="009548D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7304291" w14:textId="77777777" w:rsidR="00D62E6E" w:rsidRPr="009548D5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76775C" w14:textId="77777777" w:rsidR="00D62E6E" w:rsidRPr="009548D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9548D5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20A0164D" w14:textId="77777777" w:rsidR="00BC121E" w:rsidRPr="009548D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4F49" w:rsidRPr="009548D5" w14:paraId="59B7DB77" w14:textId="77777777" w:rsidTr="009C10F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7A0414" w14:textId="77777777" w:rsidR="00D04F49" w:rsidRPr="009548D5" w:rsidRDefault="00D04F49" w:rsidP="009C10FF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04FB2027" w14:textId="7168235B" w:rsidR="00D04F49" w:rsidRPr="009548D5" w:rsidRDefault="00D04F49" w:rsidP="009C10FF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(t.j. Dz. U. z 2026 r. poz. 793)</w:t>
            </w: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14:paraId="310D2414" w14:textId="77777777" w:rsidR="00D04F49" w:rsidRPr="009548D5" w:rsidRDefault="00D04F49" w:rsidP="009C10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602DD7AC" w14:textId="77777777" w:rsidR="00D04F49" w:rsidRPr="009548D5" w:rsidRDefault="00D04F49" w:rsidP="009C10F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19C65E9" w14:textId="7D6B5957" w:rsidR="00BC121E" w:rsidRPr="009548D5" w:rsidRDefault="00D04F49" w:rsidP="009548D5">
      <w:pPr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548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9548D5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9548D5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548D5" w14:paraId="41A09165" w14:textId="77777777" w:rsidTr="00D62E6E">
        <w:tc>
          <w:tcPr>
            <w:tcW w:w="2269" w:type="dxa"/>
          </w:tcPr>
          <w:p w14:paraId="77FE7C39" w14:textId="77777777" w:rsidR="00D62E6E" w:rsidRPr="009548D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8F09C14" w14:textId="106472E6" w:rsidR="00D62E6E" w:rsidRPr="009548D5" w:rsidRDefault="00D04F4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Zakwaterowanie i wyżywienie kadry i studentów na obozach zimowych w roku akademickim 2026/2027</w:t>
            </w:r>
            <w:r w:rsidR="00D62E6E" w:rsidRPr="009548D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4F49" w:rsidRPr="009548D5" w14:paraId="7FA5D574" w14:textId="77777777" w:rsidTr="009C10FF">
        <w:tc>
          <w:tcPr>
            <w:tcW w:w="2269" w:type="dxa"/>
          </w:tcPr>
          <w:p w14:paraId="3C67A748" w14:textId="77777777" w:rsidR="00D04F49" w:rsidRPr="009548D5" w:rsidRDefault="00D04F49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F894195" w14:textId="01691899" w:rsidR="00D04F49" w:rsidRPr="009548D5" w:rsidRDefault="00D04F49" w:rsidP="009C10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K-2.381/25/2026</w:t>
            </w:r>
          </w:p>
        </w:tc>
      </w:tr>
    </w:tbl>
    <w:p w14:paraId="45251F75" w14:textId="5419137F" w:rsidR="00BC121E" w:rsidRPr="009548D5" w:rsidRDefault="00D04F49" w:rsidP="009548D5">
      <w:pPr>
        <w:spacing w:before="240" w:after="24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548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9548D5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9548D5">
        <w:rPr>
          <w:rFonts w:ascii="Times New Roman" w:eastAsia="Times New Roman" w:hAnsi="Times New Roman"/>
          <w:b/>
          <w:sz w:val="24"/>
          <w:szCs w:val="24"/>
          <w:lang w:eastAsia="pl-PL"/>
        </w:rPr>
        <w:t>Akademia Kultury Fizycznej  im Bronisława Czecha</w:t>
      </w:r>
      <w:r w:rsidR="009548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Krakowie</w:t>
      </w:r>
      <w:r w:rsidR="00BC121E" w:rsidRPr="009548D5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9548D5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9548D5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3C34B707" w14:textId="77777777" w:rsidR="00BC121E" w:rsidRPr="009548D5" w:rsidRDefault="00A64FCF" w:rsidP="009548D5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548D5">
        <w:rPr>
          <w:rFonts w:ascii="Times New Roman" w:eastAsia="Times New Roman" w:hAnsi="Times New Roman"/>
          <w:b/>
          <w:bCs/>
          <w:sz w:val="24"/>
          <w:szCs w:val="24"/>
        </w:rPr>
        <w:t xml:space="preserve">Nie przynależę / Przynależę </w:t>
      </w:r>
      <w:r w:rsidRPr="009548D5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 xml:space="preserve">* </w:t>
      </w:r>
      <w:r w:rsidR="00BC121E" w:rsidRPr="009548D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Pr="009548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9548D5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3030B3" w:rsidRPr="009548D5">
        <w:rPr>
          <w:rFonts w:ascii="Times New Roman" w:eastAsia="Times New Roman" w:hAnsi="Times New Roman"/>
          <w:sz w:val="24"/>
          <w:szCs w:val="24"/>
          <w:lang w:eastAsia="pl-PL"/>
        </w:rPr>
        <w:t>t.j. Dz.U. 2024 poz. 1616</w:t>
      </w:r>
      <w:r w:rsidR="00BC121E" w:rsidRPr="009548D5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548D5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D5E541F" w14:textId="77777777" w:rsidR="00BF69A4" w:rsidRPr="009548D5" w:rsidRDefault="00BF69A4" w:rsidP="009548D5">
      <w:pPr>
        <w:spacing w:before="240"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548D5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  <w:r w:rsidR="00CF03EF" w:rsidRPr="009548D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E4022" w:rsidRPr="009548D5">
        <w:rPr>
          <w:rFonts w:ascii="Times New Roman" w:eastAsia="Times New Roman" w:hAnsi="Times New Roman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9548D5" w14:paraId="3B9B5565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DF52A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3262D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3EA0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548D5" w14:paraId="1967D0E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7D24A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4F79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D90E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548D5" w14:paraId="6703D67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9140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21D5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E38F" w14:textId="77777777" w:rsidR="00BC121E" w:rsidRPr="009548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7679327" w14:textId="568A763C" w:rsidR="009548D5" w:rsidRPr="009548D5" w:rsidRDefault="00BC121E" w:rsidP="009548D5">
      <w:pPr>
        <w:widowControl w:val="0"/>
        <w:adjustRightInd w:val="0"/>
        <w:spacing w:before="240"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548D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  <w:r w:rsidR="009548D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: </w:t>
      </w:r>
      <w:r w:rsidRPr="009548D5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0FEC59F" w14:textId="77777777" w:rsidR="00067B62" w:rsidRPr="009548D5" w:rsidRDefault="00067B62" w:rsidP="009548D5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color w:val="0070C0"/>
          <w:sz w:val="24"/>
          <w:szCs w:val="24"/>
          <w:lang w:eastAsia="pl-PL"/>
        </w:rPr>
      </w:pPr>
      <w:r w:rsidRPr="009548D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548D5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9548D5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9548D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Niepotrzebne skreślić lub usunąć</w:t>
      </w:r>
    </w:p>
    <w:p w14:paraId="18F03038" w14:textId="77777777" w:rsidR="00CF03EF" w:rsidRPr="009548D5" w:rsidRDefault="00CF03EF" w:rsidP="009548D5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9548D5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** Wypełnić jeżeli dotyczy</w:t>
      </w:r>
    </w:p>
    <w:p w14:paraId="51768472" w14:textId="77777777" w:rsidR="00067B62" w:rsidRPr="009548D5" w:rsidRDefault="00067B62" w:rsidP="009548D5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548D5" w14:paraId="75D1BA17" w14:textId="77777777" w:rsidTr="00620E37">
        <w:tc>
          <w:tcPr>
            <w:tcW w:w="2660" w:type="dxa"/>
          </w:tcPr>
          <w:p w14:paraId="4AC3FAC8" w14:textId="77777777" w:rsidR="00BC121E" w:rsidRPr="009548D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B789DAD" w14:textId="77777777" w:rsidR="00BC121E" w:rsidRPr="009548D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D45D994" w14:textId="77777777" w:rsidR="00BC121E" w:rsidRPr="009548D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9548D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9548D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14:paraId="3BB8D38A" w14:textId="77777777" w:rsidR="00BC121E" w:rsidRPr="009548D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9827A1" w14:textId="77777777" w:rsidR="00BC121E" w:rsidRPr="009548D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43524CE" w14:textId="17B22689" w:rsidR="00BC121E" w:rsidRPr="009548D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548D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D04F49" w:rsidRPr="009548D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9548D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9548D5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09DCFA99" w14:textId="77777777" w:rsidR="00106AC7" w:rsidRPr="009548D5" w:rsidRDefault="00106AC7" w:rsidP="001E4022">
      <w:pPr>
        <w:rPr>
          <w:rFonts w:ascii="Times New Roman" w:hAnsi="Times New Roman"/>
          <w:sz w:val="24"/>
          <w:szCs w:val="24"/>
        </w:rPr>
      </w:pPr>
    </w:p>
    <w:sectPr w:rsidR="00106AC7" w:rsidRPr="009548D5" w:rsidSect="009548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1418" w:bottom="851" w:left="1418" w:header="27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65E93" w14:textId="77777777" w:rsidR="00CA317C" w:rsidRDefault="00CA317C">
      <w:r>
        <w:separator/>
      </w:r>
    </w:p>
  </w:endnote>
  <w:endnote w:type="continuationSeparator" w:id="0">
    <w:p w14:paraId="480A3A64" w14:textId="77777777" w:rsidR="00CA317C" w:rsidRDefault="00CA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16F5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D9787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E00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78A5E7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883CBE2">
        <v:line id="_x0000_s1025" style="position:absolute;left:0;text-align:left;z-index:251657728" from="-3.85pt,8.7pt" to="455.15pt,8.7pt"/>
      </w:pict>
    </w:r>
  </w:p>
  <w:p w14:paraId="7256CBD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5420A" w14:textId="77777777" w:rsidR="00D04F49" w:rsidRDefault="00D04F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AC0E9" w14:textId="77777777" w:rsidR="00CA317C" w:rsidRDefault="00CA317C">
      <w:r>
        <w:separator/>
      </w:r>
    </w:p>
  </w:footnote>
  <w:footnote w:type="continuationSeparator" w:id="0">
    <w:p w14:paraId="3D317CEB" w14:textId="77777777" w:rsidR="00CA317C" w:rsidRDefault="00CA3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46F0B" w14:textId="77777777" w:rsidR="00D04F49" w:rsidRDefault="00D04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3C4B2" w14:textId="77777777" w:rsidR="00D04F49" w:rsidRDefault="00D04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62547" w14:textId="77777777" w:rsidR="00D04F49" w:rsidRDefault="00D04F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0898292">
    <w:abstractNumId w:val="13"/>
  </w:num>
  <w:num w:numId="2" w16cid:durableId="1565065725">
    <w:abstractNumId w:val="0"/>
  </w:num>
  <w:num w:numId="3" w16cid:durableId="2111657354">
    <w:abstractNumId w:val="11"/>
  </w:num>
  <w:num w:numId="4" w16cid:durableId="1206213006">
    <w:abstractNumId w:val="8"/>
  </w:num>
  <w:num w:numId="5" w16cid:durableId="1994336048">
    <w:abstractNumId w:val="7"/>
  </w:num>
  <w:num w:numId="6" w16cid:durableId="134371590">
    <w:abstractNumId w:val="1"/>
  </w:num>
  <w:num w:numId="7" w16cid:durableId="2066173482">
    <w:abstractNumId w:val="6"/>
  </w:num>
  <w:num w:numId="8" w16cid:durableId="1834178411">
    <w:abstractNumId w:val="3"/>
  </w:num>
  <w:num w:numId="9" w16cid:durableId="1711612075">
    <w:abstractNumId w:val="2"/>
  </w:num>
  <w:num w:numId="10" w16cid:durableId="1925453668">
    <w:abstractNumId w:val="5"/>
  </w:num>
  <w:num w:numId="11" w16cid:durableId="447437329">
    <w:abstractNumId w:val="10"/>
  </w:num>
  <w:num w:numId="12" w16cid:durableId="107092211">
    <w:abstractNumId w:val="4"/>
  </w:num>
  <w:num w:numId="13" w16cid:durableId="1610549847">
    <w:abstractNumId w:val="9"/>
  </w:num>
  <w:num w:numId="14" w16cid:durableId="18228421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55E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155EB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48D5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A317C"/>
    <w:rsid w:val="00CB5AE6"/>
    <w:rsid w:val="00CB6204"/>
    <w:rsid w:val="00CC527A"/>
    <w:rsid w:val="00CF03EF"/>
    <w:rsid w:val="00D04F49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AE7A40"/>
  <w15:chartTrackingRefBased/>
  <w15:docId w15:val="{99315C79-4887-4BDD-9879-FE6CE92D9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2010-01-07T09:39:00Z</cp:lastPrinted>
  <dcterms:created xsi:type="dcterms:W3CDTF">2026-10-07T07:42:00Z</dcterms:created>
  <dcterms:modified xsi:type="dcterms:W3CDTF">2026-10-07T07:45:00Z</dcterms:modified>
</cp:coreProperties>
</file>