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A65B6" w14:textId="68275411" w:rsidR="006676AE" w:rsidRPr="00577159" w:rsidRDefault="006676AE" w:rsidP="00577159">
      <w:pPr>
        <w:pStyle w:val="Nagwek4"/>
        <w:spacing w:line="240" w:lineRule="auto"/>
        <w:rPr>
          <w:bCs/>
          <w:i w:val="0"/>
          <w:szCs w:val="24"/>
        </w:rPr>
      </w:pPr>
      <w:r w:rsidRPr="00577159">
        <w:rPr>
          <w:bCs/>
          <w:i w:val="0"/>
          <w:szCs w:val="24"/>
        </w:rPr>
        <w:t xml:space="preserve">Załącznik nr </w:t>
      </w:r>
      <w:r w:rsidR="00577159" w:rsidRPr="00577159">
        <w:rPr>
          <w:bCs/>
          <w:i w:val="0"/>
          <w:szCs w:val="24"/>
        </w:rPr>
        <w:t>6</w:t>
      </w:r>
      <w:r w:rsidR="00B36ABD" w:rsidRPr="00577159">
        <w:rPr>
          <w:bCs/>
          <w:i w:val="0"/>
          <w:szCs w:val="24"/>
        </w:rPr>
        <w:t xml:space="preserve"> do SWZ</w:t>
      </w:r>
    </w:p>
    <w:p w14:paraId="0E6CC51F" w14:textId="77777777" w:rsidR="005103B9" w:rsidRPr="00577159" w:rsidRDefault="005103B9" w:rsidP="0057715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DD2ED1B" w14:textId="77777777" w:rsidR="00C4103F" w:rsidRPr="00577159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577159">
        <w:rPr>
          <w:rFonts w:ascii="Times New Roman" w:hAnsi="Times New Roman"/>
          <w:b/>
          <w:sz w:val="24"/>
          <w:szCs w:val="24"/>
        </w:rPr>
        <w:t>Zamawiający</w:t>
      </w:r>
      <w:r w:rsidR="007936D6" w:rsidRPr="00577159">
        <w:rPr>
          <w:rFonts w:ascii="Times New Roman" w:hAnsi="Times New Roman"/>
          <w:b/>
          <w:sz w:val="24"/>
          <w:szCs w:val="24"/>
        </w:rPr>
        <w:t>:</w:t>
      </w:r>
    </w:p>
    <w:p w14:paraId="1FDF2384" w14:textId="0F47F61A" w:rsidR="006676AE" w:rsidRPr="00577159" w:rsidRDefault="00326752" w:rsidP="006F0A84">
      <w:pPr>
        <w:pStyle w:val="Tekstpodstawowy"/>
        <w:spacing w:after="0" w:line="360" w:lineRule="auto"/>
        <w:ind w:left="4111"/>
      </w:pPr>
      <w:r w:rsidRPr="00577159">
        <w:t xml:space="preserve">Akademia Kultury Fizycznej  </w:t>
      </w:r>
      <w:r w:rsidR="00577159" w:rsidRPr="00577159">
        <w:br/>
      </w:r>
      <w:r w:rsidRPr="00577159">
        <w:t>im Bronisława Czecha</w:t>
      </w:r>
      <w:r w:rsidR="00577159" w:rsidRPr="00577159">
        <w:t xml:space="preserve"> w Krakowie</w:t>
      </w:r>
    </w:p>
    <w:p w14:paraId="4E62386C" w14:textId="6E940283" w:rsidR="006676AE" w:rsidRPr="00577159" w:rsidRDefault="00326752" w:rsidP="006F0A84">
      <w:pPr>
        <w:pStyle w:val="Tekstpodstawowy"/>
        <w:spacing w:after="0" w:line="360" w:lineRule="auto"/>
        <w:ind w:left="4111"/>
      </w:pPr>
      <w:r w:rsidRPr="00577159">
        <w:t>al. Jana Pawła II</w:t>
      </w:r>
      <w:r w:rsidR="006676AE" w:rsidRPr="00577159">
        <w:t xml:space="preserve"> </w:t>
      </w:r>
      <w:r w:rsidRPr="00577159">
        <w:t>78</w:t>
      </w:r>
      <w:r w:rsidR="006676AE" w:rsidRPr="00577159">
        <w:t xml:space="preserve"> </w:t>
      </w:r>
    </w:p>
    <w:p w14:paraId="291B6D4A" w14:textId="43314E22" w:rsidR="00F90CD1" w:rsidRPr="00577159" w:rsidRDefault="00326752" w:rsidP="006C4CCD">
      <w:pPr>
        <w:pStyle w:val="Tekstpodstawowy"/>
        <w:spacing w:after="0"/>
        <w:ind w:left="4111"/>
      </w:pPr>
      <w:r w:rsidRPr="00577159">
        <w:t>31-571</w:t>
      </w:r>
      <w:r w:rsidR="006676AE" w:rsidRPr="00577159">
        <w:t xml:space="preserve"> </w:t>
      </w:r>
      <w:r w:rsidRPr="00577159">
        <w:t>Kraków</w:t>
      </w:r>
    </w:p>
    <w:p w14:paraId="1C3C727F" w14:textId="25ADFE84" w:rsidR="009169D4" w:rsidRPr="00577159" w:rsidRDefault="009169D4" w:rsidP="006F0A84">
      <w:pPr>
        <w:pStyle w:val="Tekstpodstawowy"/>
        <w:spacing w:after="0"/>
        <w:ind w:left="4111"/>
        <w:rPr>
          <w:i/>
        </w:rPr>
      </w:pPr>
      <w:r w:rsidRPr="00577159">
        <w:rPr>
          <w:i/>
        </w:rPr>
        <w:t>……………………………………………………………</w:t>
      </w:r>
    </w:p>
    <w:p w14:paraId="560137F8" w14:textId="77777777" w:rsidR="00C4103F" w:rsidRPr="00577159" w:rsidRDefault="006F0A84" w:rsidP="006F0A84">
      <w:pPr>
        <w:pStyle w:val="Tekstpodstawowy"/>
        <w:spacing w:after="480" w:line="360" w:lineRule="auto"/>
        <w:ind w:left="4111"/>
        <w:rPr>
          <w:iCs/>
        </w:rPr>
      </w:pPr>
      <w:r w:rsidRPr="00577159">
        <w:rPr>
          <w:iCs/>
        </w:rPr>
        <w:t>[</w:t>
      </w:r>
      <w:r w:rsidR="009169D4" w:rsidRPr="00577159">
        <w:rPr>
          <w:iCs/>
        </w:rPr>
        <w:t>pełna nazwa, adres</w:t>
      </w:r>
      <w:r w:rsidRPr="00577159">
        <w:rPr>
          <w:iCs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577159" w14:paraId="0B9F1B6F" w14:textId="77777777" w:rsidTr="00252642">
        <w:tc>
          <w:tcPr>
            <w:tcW w:w="2800" w:type="dxa"/>
          </w:tcPr>
          <w:p w14:paraId="07CD0A07" w14:textId="77777777" w:rsidR="006F0A84" w:rsidRPr="00577159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577159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577159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006555B" w14:textId="77777777" w:rsidR="006F0A84" w:rsidRPr="00577159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E056158" w14:textId="77777777" w:rsidR="006F0A84" w:rsidRPr="00577159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77159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F744C47" w14:textId="77777777" w:rsidR="006F0A84" w:rsidRPr="00577159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57715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6F0A84" w:rsidRPr="00577159" w14:paraId="3C7257A1" w14:textId="77777777" w:rsidTr="00252642">
        <w:tc>
          <w:tcPr>
            <w:tcW w:w="2800" w:type="dxa"/>
          </w:tcPr>
          <w:p w14:paraId="71EC2A6B" w14:textId="77777777" w:rsidR="006F0A84" w:rsidRPr="00577159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C243473" w14:textId="77777777" w:rsidR="006F0A84" w:rsidRPr="00577159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3FCD0B4" w14:textId="77777777" w:rsidR="006F0A84" w:rsidRPr="00577159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77159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4DF7AAE" w14:textId="77777777" w:rsidR="006F0A84" w:rsidRPr="00577159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577159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09987D0E" w14:textId="77777777" w:rsidR="006F0A84" w:rsidRPr="00577159" w:rsidRDefault="006F0A84" w:rsidP="00577159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6752" w:rsidRPr="00577159" w14:paraId="40340B35" w14:textId="77777777" w:rsidTr="009C10FF">
        <w:tc>
          <w:tcPr>
            <w:tcW w:w="9104" w:type="dxa"/>
            <w:shd w:val="clear" w:color="auto" w:fill="D9D9D9"/>
          </w:tcPr>
          <w:p w14:paraId="14310A50" w14:textId="77777777" w:rsidR="00326752" w:rsidRPr="00577159" w:rsidRDefault="00326752" w:rsidP="009C10F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14:paraId="38654D12" w14:textId="11A4CD6E" w:rsidR="00326752" w:rsidRPr="00577159" w:rsidRDefault="00326752" w:rsidP="009C10FF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 xml:space="preserve">składane na podstawie art. 125 ust. 5 ustawy z dnia 11 września 2019 r. Prawo zamówień publicznych </w:t>
            </w:r>
            <w:r w:rsidRPr="00577159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57715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577159">
              <w:rPr>
                <w:rFonts w:ascii="Times New Roman" w:hAnsi="Times New Roman"/>
                <w:sz w:val="24"/>
                <w:szCs w:val="24"/>
              </w:rPr>
              <w:t>. Dz. U. z 2026 r. poz. 793)</w:t>
            </w:r>
            <w:r w:rsidRPr="00577159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57715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57715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214A733F" w14:textId="77777777" w:rsidR="00326752" w:rsidRPr="00577159" w:rsidRDefault="00326752" w:rsidP="009C10FF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77159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577159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77159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7EF34195" w14:textId="77777777" w:rsidR="00766D1F" w:rsidRPr="00577159" w:rsidRDefault="001F027E" w:rsidP="00577159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>Na potrzeby postę</w:t>
      </w:r>
      <w:r w:rsidR="008D0487" w:rsidRPr="0057715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577159">
        <w:rPr>
          <w:rFonts w:ascii="Times New Roman" w:hAnsi="Times New Roman"/>
          <w:sz w:val="24"/>
          <w:szCs w:val="24"/>
        </w:rPr>
        <w:t>zamówienia publiczn</w:t>
      </w:r>
      <w:r w:rsidR="00FB403C" w:rsidRPr="00577159">
        <w:rPr>
          <w:rFonts w:ascii="Times New Roman" w:hAnsi="Times New Roman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577159" w14:paraId="2FE71EB0" w14:textId="77777777" w:rsidTr="00252642">
        <w:tc>
          <w:tcPr>
            <w:tcW w:w="2269" w:type="dxa"/>
          </w:tcPr>
          <w:p w14:paraId="5527E78D" w14:textId="77777777" w:rsidR="00FB403C" w:rsidRPr="00577159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7715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EAFC8A" w14:textId="1B1BB250" w:rsidR="00FB403C" w:rsidRPr="00577159" w:rsidRDefault="00326752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Zakwaterowanie i wyżywienie kadry i studentów na obozach zimowych w roku akademickim 2026/2027</w:t>
            </w:r>
            <w:r w:rsidR="00FB403C" w:rsidRPr="0057715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6752" w:rsidRPr="00577159" w14:paraId="28BEC56D" w14:textId="77777777" w:rsidTr="009C10FF">
        <w:tc>
          <w:tcPr>
            <w:tcW w:w="2269" w:type="dxa"/>
          </w:tcPr>
          <w:p w14:paraId="52FD8564" w14:textId="77777777" w:rsidR="00326752" w:rsidRPr="00577159" w:rsidRDefault="00326752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7715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2F33ED8" w14:textId="1A2A9784" w:rsidR="00326752" w:rsidRPr="00577159" w:rsidRDefault="00326752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7715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K-2.381/25/2026</w:t>
            </w:r>
          </w:p>
        </w:tc>
      </w:tr>
    </w:tbl>
    <w:p w14:paraId="4315BA28" w14:textId="77777777" w:rsidR="00FB403C" w:rsidRPr="00577159" w:rsidRDefault="00FB403C" w:rsidP="00FB40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935CE2" w14:textId="7521CDD9" w:rsidR="00F90CD1" w:rsidRPr="0057715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 xml:space="preserve">prowadzonego przez </w:t>
      </w:r>
      <w:r w:rsidR="00326752" w:rsidRPr="00577159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577159">
        <w:rPr>
          <w:rFonts w:ascii="Times New Roman" w:hAnsi="Times New Roman"/>
          <w:b/>
          <w:sz w:val="24"/>
          <w:szCs w:val="24"/>
        </w:rPr>
        <w:t>,</w:t>
      </w:r>
      <w:r w:rsidR="002B2AD9" w:rsidRPr="00577159">
        <w:rPr>
          <w:rFonts w:ascii="Times New Roman" w:hAnsi="Times New Roman"/>
          <w:sz w:val="24"/>
          <w:szCs w:val="24"/>
        </w:rPr>
        <w:t xml:space="preserve"> </w:t>
      </w:r>
      <w:r w:rsidR="00E65685" w:rsidRPr="00577159">
        <w:rPr>
          <w:rFonts w:ascii="Times New Roman" w:hAnsi="Times New Roman"/>
          <w:sz w:val="24"/>
          <w:szCs w:val="24"/>
        </w:rPr>
        <w:t>oświa</w:t>
      </w:r>
      <w:r w:rsidR="00825A09" w:rsidRPr="00577159">
        <w:rPr>
          <w:rFonts w:ascii="Times New Roman" w:hAnsi="Times New Roman"/>
          <w:sz w:val="24"/>
          <w:szCs w:val="24"/>
        </w:rPr>
        <w:t>dczam</w:t>
      </w:r>
      <w:r w:rsidR="00E65685" w:rsidRPr="00577159">
        <w:rPr>
          <w:rFonts w:ascii="Times New Roman" w:hAnsi="Times New Roman"/>
          <w:sz w:val="24"/>
          <w:szCs w:val="24"/>
        </w:rPr>
        <w:t>,</w:t>
      </w:r>
      <w:r w:rsidR="002B2AD9" w:rsidRPr="0057715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77159" w14:paraId="5879C025" w14:textId="77777777" w:rsidTr="00650D6C">
        <w:tc>
          <w:tcPr>
            <w:tcW w:w="9104" w:type="dxa"/>
            <w:shd w:val="clear" w:color="auto" w:fill="D9D9D9"/>
          </w:tcPr>
          <w:p w14:paraId="375F2777" w14:textId="77777777" w:rsidR="00E50194" w:rsidRPr="0057715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1CD22F5" w14:textId="77777777" w:rsidR="00C113BF" w:rsidRPr="00577159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577159">
        <w:rPr>
          <w:rFonts w:ascii="Times New Roman" w:hAnsi="Times New Roman"/>
          <w:sz w:val="24"/>
          <w:szCs w:val="24"/>
        </w:rPr>
        <w:t xml:space="preserve">dstawie </w:t>
      </w:r>
      <w:r w:rsidR="002C4137" w:rsidRPr="00577159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577159">
        <w:rPr>
          <w:rFonts w:ascii="Times New Roman" w:hAnsi="Times New Roman"/>
          <w:sz w:val="24"/>
          <w:szCs w:val="24"/>
        </w:rPr>
        <w:t>108</w:t>
      </w:r>
      <w:r w:rsidR="002C4137" w:rsidRPr="00577159">
        <w:rPr>
          <w:rFonts w:ascii="Times New Roman" w:hAnsi="Times New Roman"/>
          <w:sz w:val="24"/>
          <w:szCs w:val="24"/>
        </w:rPr>
        <w:t xml:space="preserve"> ust 1 </w:t>
      </w:r>
      <w:r w:rsidRPr="00577159">
        <w:rPr>
          <w:rFonts w:ascii="Times New Roman" w:hAnsi="Times New Roman"/>
          <w:sz w:val="24"/>
          <w:szCs w:val="24"/>
        </w:rPr>
        <w:t>ustawy Pzp</w:t>
      </w:r>
      <w:r w:rsidR="00641874" w:rsidRPr="00577159">
        <w:rPr>
          <w:rFonts w:ascii="Times New Roman" w:hAnsi="Times New Roman"/>
          <w:sz w:val="24"/>
          <w:szCs w:val="24"/>
        </w:rPr>
        <w:t>.</w:t>
      </w:r>
    </w:p>
    <w:p w14:paraId="1C3062EF" w14:textId="77777777" w:rsidR="00326752" w:rsidRPr="00577159" w:rsidRDefault="00326752" w:rsidP="00326752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4227C98" w14:textId="1BF9E8D4" w:rsidR="00326752" w:rsidRPr="00577159" w:rsidRDefault="00326752" w:rsidP="00577159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577159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577159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577159">
        <w:rPr>
          <w:rFonts w:ascii="Times New Roman" w:hAnsi="Times New Roman"/>
          <w:sz w:val="24"/>
          <w:szCs w:val="24"/>
        </w:rPr>
        <w:t>Pzp</w:t>
      </w:r>
      <w:proofErr w:type="spellEnd"/>
      <w:r w:rsidRPr="00577159">
        <w:rPr>
          <w:rFonts w:ascii="Times New Roman" w:hAnsi="Times New Roman"/>
          <w:sz w:val="24"/>
          <w:szCs w:val="24"/>
        </w:rPr>
        <w:t>, w zakresie:</w:t>
      </w:r>
    </w:p>
    <w:p w14:paraId="6A12C016" w14:textId="77777777" w:rsidR="00326752" w:rsidRPr="00577159" w:rsidRDefault="00326752" w:rsidP="0032675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77159">
        <w:rPr>
          <w:rFonts w:ascii="Times New Roman" w:hAnsi="Times New Roman"/>
          <w:b/>
          <w:sz w:val="24"/>
          <w:szCs w:val="24"/>
        </w:rPr>
        <w:lastRenderedPageBreak/>
        <w:t>Art. 109 ust. 1 pkt 4</w:t>
      </w:r>
    </w:p>
    <w:p w14:paraId="6C600958" w14:textId="5D65DBD7" w:rsidR="00326752" w:rsidRPr="00577159" w:rsidRDefault="00326752" w:rsidP="00326752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577159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577159">
        <w:rPr>
          <w:rFonts w:ascii="Times New Roman" w:hAnsi="Times New Roman"/>
          <w:color w:val="auto"/>
          <w:sz w:val="24"/>
          <w:szCs w:val="24"/>
        </w:rPr>
        <w:br/>
      </w:r>
      <w:r w:rsidRPr="00577159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14:paraId="06E7BA73" w14:textId="4DAA2D59" w:rsidR="00023477" w:rsidRPr="00577159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14:paraId="02E87A10" w14:textId="27AFA43E" w:rsidR="0011306C" w:rsidRPr="00577159" w:rsidRDefault="007A2BCB" w:rsidP="00FB403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577159">
        <w:rPr>
          <w:rFonts w:ascii="Times New Roman" w:hAnsi="Times New Roman"/>
          <w:sz w:val="24"/>
          <w:szCs w:val="24"/>
        </w:rPr>
        <w:br/>
      </w:r>
      <w:r w:rsidRPr="00577159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8A2CEB" w:rsidRPr="00577159">
        <w:rPr>
          <w:rFonts w:ascii="Times New Roman" w:hAnsi="Times New Roman"/>
          <w:sz w:val="24"/>
          <w:szCs w:val="24"/>
        </w:rPr>
        <w:t>t.j. Dz.</w:t>
      </w:r>
      <w:r w:rsidR="008E309D" w:rsidRPr="00577159">
        <w:rPr>
          <w:rFonts w:ascii="Times New Roman" w:hAnsi="Times New Roman"/>
          <w:sz w:val="24"/>
          <w:szCs w:val="24"/>
        </w:rPr>
        <w:t xml:space="preserve"> </w:t>
      </w:r>
      <w:r w:rsidR="008A2CEB" w:rsidRPr="00577159">
        <w:rPr>
          <w:rFonts w:ascii="Times New Roman" w:hAnsi="Times New Roman"/>
          <w:sz w:val="24"/>
          <w:szCs w:val="24"/>
        </w:rPr>
        <w:t>U. z 202</w:t>
      </w:r>
      <w:r w:rsidR="008E309D" w:rsidRPr="00577159">
        <w:rPr>
          <w:rFonts w:ascii="Times New Roman" w:hAnsi="Times New Roman"/>
          <w:sz w:val="24"/>
          <w:szCs w:val="24"/>
        </w:rPr>
        <w:t xml:space="preserve">5 </w:t>
      </w:r>
      <w:r w:rsidR="008A2CEB" w:rsidRPr="00577159">
        <w:rPr>
          <w:rFonts w:ascii="Times New Roman" w:hAnsi="Times New Roman"/>
          <w:sz w:val="24"/>
          <w:szCs w:val="24"/>
        </w:rPr>
        <w:t>r. poz. 5</w:t>
      </w:r>
      <w:r w:rsidR="008E309D" w:rsidRPr="00577159">
        <w:rPr>
          <w:rFonts w:ascii="Times New Roman" w:hAnsi="Times New Roman"/>
          <w:sz w:val="24"/>
          <w:szCs w:val="24"/>
        </w:rPr>
        <w:t>14</w:t>
      </w:r>
      <w:r w:rsidRPr="00577159">
        <w:rPr>
          <w:rFonts w:ascii="Times New Roman" w:hAnsi="Times New Roman"/>
          <w:sz w:val="24"/>
          <w:szCs w:val="24"/>
        </w:rPr>
        <w:t>)</w:t>
      </w:r>
      <w:r w:rsidR="0011306C" w:rsidRPr="00577159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57715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77159" w14:paraId="1FE65069" w14:textId="77777777" w:rsidTr="00CD4DD1">
        <w:tc>
          <w:tcPr>
            <w:tcW w:w="9104" w:type="dxa"/>
            <w:shd w:val="clear" w:color="auto" w:fill="D9D9D9"/>
          </w:tcPr>
          <w:p w14:paraId="2B9F78B4" w14:textId="77777777" w:rsidR="0011306C" w:rsidRPr="00577159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577159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1A78D68" w14:textId="183CAFE6" w:rsidR="00D2702A" w:rsidRPr="00577159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>Oświadczam,</w:t>
      </w:r>
      <w:r w:rsidR="00313417" w:rsidRPr="00577159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577159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577159">
        <w:rPr>
          <w:rFonts w:ascii="Times New Roman" w:hAnsi="Times New Roman"/>
          <w:sz w:val="24"/>
          <w:szCs w:val="24"/>
        </w:rPr>
        <w:t xml:space="preserve"> warunki udziału </w:t>
      </w:r>
      <w:r w:rsidR="00577159">
        <w:rPr>
          <w:rFonts w:ascii="Times New Roman" w:hAnsi="Times New Roman"/>
          <w:sz w:val="24"/>
          <w:szCs w:val="24"/>
        </w:rPr>
        <w:br/>
      </w:r>
      <w:r w:rsidR="004541F9" w:rsidRPr="00577159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77159" w14:paraId="1D0D971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B0A2" w14:textId="77777777" w:rsidR="00D2702A" w:rsidRPr="0057715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3F99" w14:textId="77777777" w:rsidR="00D2702A" w:rsidRPr="00577159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326752" w:rsidRPr="00577159" w14:paraId="54FB2379" w14:textId="77777777" w:rsidTr="009C10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10ED" w14:textId="4F1B5D9D" w:rsidR="00326752" w:rsidRPr="00577159" w:rsidRDefault="00326752" w:rsidP="009C10F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02B3" w14:textId="140342EF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08558C7C" w14:textId="0C81F72C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zakresie.</w:t>
            </w:r>
          </w:p>
        </w:tc>
      </w:tr>
      <w:tr w:rsidR="00326752" w:rsidRPr="00577159" w14:paraId="70147994" w14:textId="77777777" w:rsidTr="009C10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1179" w14:textId="143D53C6" w:rsidR="00326752" w:rsidRPr="00577159" w:rsidRDefault="00326752" w:rsidP="009C10F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F3B87" w14:textId="5DA01794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662B37D7" w14:textId="77777777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20AB8B87" w14:textId="1299552D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 xml:space="preserve">Zamawiający uzna warunek za spełniony, jeśli Wykonawca wykaże, że w okresie ostatnich trzech lat, a jeżeli okres prowadzenia działalności jest krótszy - w tym okresie, wykonał co najmniej 2 usługi, polegające na zakwaterowaniu i wyżywieniu co najmniej 50 osobowych grup sportowych.  Ocena spełniania </w:t>
            </w:r>
            <w:r w:rsidRPr="00577159">
              <w:rPr>
                <w:rFonts w:ascii="Times New Roman" w:hAnsi="Times New Roman"/>
                <w:sz w:val="24"/>
                <w:szCs w:val="24"/>
              </w:rPr>
              <w:lastRenderedPageBreak/>
              <w:t>warunków udziału w postępowaniu będzie dokonana na podstawie wykazu wykonanych usług na zasadzie spełnia/nie spełnia.</w:t>
            </w:r>
          </w:p>
        </w:tc>
      </w:tr>
      <w:tr w:rsidR="00326752" w:rsidRPr="00577159" w14:paraId="418E98AC" w14:textId="77777777" w:rsidTr="009C10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6722" w14:textId="59AA49DC" w:rsidR="00326752" w:rsidRPr="00577159" w:rsidRDefault="00326752" w:rsidP="009C10F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23748" w14:textId="5F337414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17F73E9" w14:textId="1229C573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326752" w:rsidRPr="00577159" w14:paraId="1B4A3254" w14:textId="77777777" w:rsidTr="009C10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88532" w14:textId="3ABC16E6" w:rsidR="00326752" w:rsidRPr="00577159" w:rsidRDefault="00326752" w:rsidP="009C10F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AC6BF" w14:textId="61E22E08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A5789B1" w14:textId="694237D3" w:rsidR="00326752" w:rsidRPr="00577159" w:rsidRDefault="00326752" w:rsidP="009C10F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</w:t>
            </w:r>
          </w:p>
        </w:tc>
      </w:tr>
    </w:tbl>
    <w:p w14:paraId="16829D21" w14:textId="77777777" w:rsidR="00C62F57" w:rsidRPr="00577159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77159" w14:paraId="4FDA361B" w14:textId="77777777" w:rsidTr="00CD4DD1">
        <w:tc>
          <w:tcPr>
            <w:tcW w:w="9104" w:type="dxa"/>
            <w:shd w:val="clear" w:color="auto" w:fill="D9D9D9"/>
          </w:tcPr>
          <w:p w14:paraId="2BD2C4F2" w14:textId="77777777" w:rsidR="00BE6F04" w:rsidRPr="0057715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15A7A83" w14:textId="77777777" w:rsidR="00FE4E2B" w:rsidRPr="00577159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7715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77159" w14:paraId="2263018D" w14:textId="77777777" w:rsidTr="00847232">
        <w:tc>
          <w:tcPr>
            <w:tcW w:w="9104" w:type="dxa"/>
            <w:shd w:val="clear" w:color="auto" w:fill="D9D9D9"/>
          </w:tcPr>
          <w:p w14:paraId="071A98C2" w14:textId="77777777" w:rsidR="00E426EB" w:rsidRPr="00577159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7715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B3F509B" w14:textId="77777777" w:rsidR="00E426EB" w:rsidRPr="00577159" w:rsidRDefault="00E426EB" w:rsidP="006C4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042C5A" w14:textId="77777777" w:rsidR="00E426EB" w:rsidRPr="00577159" w:rsidRDefault="00E426EB" w:rsidP="00185C6E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626595A" w14:textId="77777777" w:rsidR="00E426EB" w:rsidRPr="00577159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83EB7AD" w14:textId="77777777" w:rsidR="00E426EB" w:rsidRPr="00577159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77159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919237E" w14:textId="77777777" w:rsidR="00E426EB" w:rsidRPr="00577159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2DB5AF" w14:textId="0564ABBA" w:rsidR="00524951" w:rsidRPr="00577159" w:rsidRDefault="00E426EB" w:rsidP="00577159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77159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  <w:r w:rsidR="00FE4E2B" w:rsidRPr="00577159">
        <w:rPr>
          <w:rFonts w:ascii="Times New Roman" w:hAnsi="Times New Roman"/>
          <w:sz w:val="24"/>
          <w:szCs w:val="24"/>
        </w:rPr>
        <w:tab/>
      </w:r>
      <w:r w:rsidR="00FE4E2B" w:rsidRPr="00577159">
        <w:rPr>
          <w:rFonts w:ascii="Times New Roman" w:hAnsi="Times New Roman"/>
          <w:sz w:val="24"/>
          <w:szCs w:val="24"/>
        </w:rPr>
        <w:tab/>
      </w:r>
      <w:r w:rsidR="00FE4E2B" w:rsidRPr="00577159">
        <w:rPr>
          <w:rFonts w:ascii="Times New Roman" w:hAnsi="Times New Roman"/>
          <w:sz w:val="24"/>
          <w:szCs w:val="24"/>
        </w:rPr>
        <w:tab/>
      </w:r>
      <w:r w:rsidR="00FE4E2B" w:rsidRPr="00577159">
        <w:rPr>
          <w:rFonts w:ascii="Times New Roman" w:hAnsi="Times New Roman"/>
          <w:sz w:val="24"/>
          <w:szCs w:val="24"/>
        </w:rPr>
        <w:tab/>
      </w:r>
      <w:r w:rsidR="00FE4E2B" w:rsidRPr="00577159">
        <w:rPr>
          <w:rFonts w:ascii="Times New Roman" w:hAnsi="Times New Roman"/>
          <w:sz w:val="24"/>
          <w:szCs w:val="24"/>
        </w:rPr>
        <w:tab/>
      </w:r>
    </w:p>
    <w:p w14:paraId="229FB1A6" w14:textId="77777777" w:rsidR="00524951" w:rsidRPr="0057715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36EF42F" w14:textId="5D352CED" w:rsidR="00FE4E2B" w:rsidRPr="00577159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sz w:val="24"/>
          <w:szCs w:val="24"/>
        </w:rPr>
        <w:t>…</w:t>
      </w:r>
      <w:r w:rsidR="00D21E06" w:rsidRPr="00577159">
        <w:rPr>
          <w:rFonts w:ascii="Times New Roman" w:hAnsi="Times New Roman"/>
          <w:sz w:val="24"/>
          <w:szCs w:val="24"/>
        </w:rPr>
        <w:t>……..</w:t>
      </w:r>
      <w:r w:rsidRPr="00577159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577159">
        <w:rPr>
          <w:rFonts w:ascii="Times New Roman" w:hAnsi="Times New Roman"/>
          <w:sz w:val="24"/>
          <w:szCs w:val="24"/>
        </w:rPr>
        <w:t>…………………</w:t>
      </w:r>
    </w:p>
    <w:p w14:paraId="329AA8D5" w14:textId="77777777" w:rsidR="00484F88" w:rsidRPr="00577159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577159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577159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577159" w:rsidSect="005771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2722D" w14:textId="77777777" w:rsidR="00E26654" w:rsidRDefault="00E26654" w:rsidP="0038231F">
      <w:pPr>
        <w:spacing w:after="0" w:line="240" w:lineRule="auto"/>
      </w:pPr>
      <w:r>
        <w:separator/>
      </w:r>
    </w:p>
  </w:endnote>
  <w:endnote w:type="continuationSeparator" w:id="0">
    <w:p w14:paraId="5F66F603" w14:textId="77777777" w:rsidR="00E26654" w:rsidRDefault="00E26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EA9F1" w14:textId="77777777" w:rsidR="00326752" w:rsidRDefault="003267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D5A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3012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9465" w14:textId="77777777" w:rsidR="00326752" w:rsidRDefault="00326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50B2A" w14:textId="77777777" w:rsidR="00E26654" w:rsidRDefault="00E26654" w:rsidP="0038231F">
      <w:pPr>
        <w:spacing w:after="0" w:line="240" w:lineRule="auto"/>
      </w:pPr>
      <w:r>
        <w:separator/>
      </w:r>
    </w:p>
  </w:footnote>
  <w:footnote w:type="continuationSeparator" w:id="0">
    <w:p w14:paraId="4191E0C3" w14:textId="77777777" w:rsidR="00E26654" w:rsidRDefault="00E26654" w:rsidP="0038231F">
      <w:pPr>
        <w:spacing w:after="0" w:line="240" w:lineRule="auto"/>
      </w:pPr>
      <w:r>
        <w:continuationSeparator/>
      </w:r>
    </w:p>
  </w:footnote>
  <w:footnote w:id="1">
    <w:p w14:paraId="63DB883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80614C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57EBD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400418B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981A4" w14:textId="77777777" w:rsidR="00326752" w:rsidRDefault="00326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FF9A4" w14:textId="77777777" w:rsidR="00326752" w:rsidRDefault="00326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FF052" w14:textId="77777777" w:rsidR="00326752" w:rsidRDefault="003267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495289">
    <w:abstractNumId w:val="11"/>
  </w:num>
  <w:num w:numId="2" w16cid:durableId="1700618464">
    <w:abstractNumId w:val="0"/>
  </w:num>
  <w:num w:numId="3" w16cid:durableId="1071587116">
    <w:abstractNumId w:val="10"/>
  </w:num>
  <w:num w:numId="4" w16cid:durableId="119299160">
    <w:abstractNumId w:val="13"/>
  </w:num>
  <w:num w:numId="5" w16cid:durableId="1873421999">
    <w:abstractNumId w:val="12"/>
  </w:num>
  <w:num w:numId="6" w16cid:durableId="1385908462">
    <w:abstractNumId w:val="9"/>
  </w:num>
  <w:num w:numId="7" w16cid:durableId="392587214">
    <w:abstractNumId w:val="1"/>
  </w:num>
  <w:num w:numId="8" w16cid:durableId="467868007">
    <w:abstractNumId w:val="6"/>
  </w:num>
  <w:num w:numId="9" w16cid:durableId="1119494812">
    <w:abstractNumId w:val="4"/>
  </w:num>
  <w:num w:numId="10" w16cid:durableId="1895048041">
    <w:abstractNumId w:val="7"/>
  </w:num>
  <w:num w:numId="11" w16cid:durableId="1025055305">
    <w:abstractNumId w:val="5"/>
  </w:num>
  <w:num w:numId="12" w16cid:durableId="631984378">
    <w:abstractNumId w:val="8"/>
  </w:num>
  <w:num w:numId="13" w16cid:durableId="1124957788">
    <w:abstractNumId w:val="3"/>
  </w:num>
  <w:num w:numId="14" w16cid:durableId="1907841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9D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752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7715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09D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26654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3D955"/>
  <w15:docId w15:val="{FBDBCBFD-6AB2-43D7-8225-864DFD808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703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2026-10-07T07:39:00Z</dcterms:created>
  <dcterms:modified xsi:type="dcterms:W3CDTF">2026-10-07T07:41:00Z</dcterms:modified>
</cp:coreProperties>
</file>