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68088" w14:textId="74BA1912" w:rsidR="00025386" w:rsidRDefault="00657A47" w:rsidP="00E25B5D">
      <w:pPr>
        <w:pStyle w:val="Nagwek4"/>
        <w:spacing w:line="276" w:lineRule="auto"/>
        <w:rPr>
          <w:bCs/>
          <w:i w:val="0"/>
          <w:szCs w:val="24"/>
        </w:rPr>
      </w:pPr>
      <w:bookmarkStart w:id="0" w:name="_Hlk60301409"/>
      <w:r w:rsidRPr="00E25B5D">
        <w:rPr>
          <w:bCs/>
          <w:i w:val="0"/>
          <w:szCs w:val="24"/>
        </w:rPr>
        <w:t xml:space="preserve">Załącznik nr </w:t>
      </w:r>
      <w:r w:rsidR="00E25B5D" w:rsidRPr="00E25B5D">
        <w:rPr>
          <w:bCs/>
          <w:i w:val="0"/>
          <w:szCs w:val="24"/>
        </w:rPr>
        <w:t>5</w:t>
      </w:r>
      <w:r w:rsidR="007666D6" w:rsidRPr="00E25B5D">
        <w:rPr>
          <w:bCs/>
          <w:i w:val="0"/>
          <w:szCs w:val="24"/>
        </w:rPr>
        <w:t xml:space="preserve"> do SWZ</w:t>
      </w:r>
    </w:p>
    <w:p w14:paraId="7D331709" w14:textId="77777777" w:rsidR="00E25B5D" w:rsidRPr="00E25B5D" w:rsidRDefault="00E25B5D" w:rsidP="00E25B5D">
      <w:pPr>
        <w:rPr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E25B5D" w14:paraId="061FBB9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FDE6DA" w14:textId="77777777" w:rsidR="008D442B" w:rsidRPr="00E25B5D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5B5D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14:paraId="118E265E" w14:textId="77777777" w:rsidR="00053927" w:rsidRPr="00E25B5D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5B5D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E25B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1562B0A7" w14:textId="77777777" w:rsidR="00053927" w:rsidRPr="00E25B5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E25B5D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E25B5D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E25B5D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E25B5D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E25B5D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E25B5D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E25B5D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E25B5D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E25B5D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14:paraId="0A6CE0FC" w14:textId="77777777" w:rsidR="00A137C9" w:rsidRPr="00E25B5D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E25B5D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E25B5D" w14:paraId="35271EE2" w14:textId="77777777" w:rsidTr="004F10A0">
        <w:tc>
          <w:tcPr>
            <w:tcW w:w="2269" w:type="dxa"/>
          </w:tcPr>
          <w:p w14:paraId="0DFFD574" w14:textId="77777777" w:rsidR="00A137C9" w:rsidRPr="00E25B5D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AAC7592" w14:textId="29A9281B" w:rsidR="00A137C9" w:rsidRPr="00E25B5D" w:rsidRDefault="00EE45F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Zakwaterowanie i wyżywienie kadry i studentów na obozach zimowych w roku akademickim 2026/2027</w:t>
            </w:r>
            <w:r w:rsidR="00A137C9" w:rsidRPr="00E25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45F5" w:rsidRPr="00E25B5D" w14:paraId="62108F01" w14:textId="77777777" w:rsidTr="009C10FF">
        <w:tc>
          <w:tcPr>
            <w:tcW w:w="2269" w:type="dxa"/>
          </w:tcPr>
          <w:p w14:paraId="529D7AF0" w14:textId="77777777" w:rsidR="00EE45F5" w:rsidRPr="00E25B5D" w:rsidRDefault="00EE45F5" w:rsidP="009C10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E82269F" w14:textId="4B2F2C36" w:rsidR="00EE45F5" w:rsidRPr="00E25B5D" w:rsidRDefault="00EE45F5" w:rsidP="009C10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K-2.381/25/2026</w:t>
            </w:r>
          </w:p>
        </w:tc>
      </w:tr>
    </w:tbl>
    <w:p w14:paraId="43FE7B83" w14:textId="04744B42" w:rsidR="003A486D" w:rsidRPr="00E25B5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5B5D">
        <w:rPr>
          <w:rFonts w:ascii="Times New Roman" w:hAnsi="Times New Roman"/>
          <w:sz w:val="24"/>
          <w:szCs w:val="24"/>
        </w:rPr>
        <w:t xml:space="preserve">prowadzonego przez </w:t>
      </w:r>
      <w:r w:rsidR="00EE45F5" w:rsidRPr="00E25B5D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E25B5D">
        <w:rPr>
          <w:rFonts w:ascii="Times New Roman" w:hAnsi="Times New Roman"/>
          <w:b/>
          <w:sz w:val="24"/>
          <w:szCs w:val="24"/>
        </w:rPr>
        <w:t xml:space="preserve"> w Krakowie</w:t>
      </w:r>
      <w:r w:rsidRPr="00E25B5D">
        <w:rPr>
          <w:rFonts w:ascii="Times New Roman" w:hAnsi="Times New Roman"/>
          <w:b/>
          <w:sz w:val="24"/>
          <w:szCs w:val="24"/>
        </w:rPr>
        <w:t>,</w:t>
      </w:r>
      <w:r w:rsidRPr="00E25B5D">
        <w:rPr>
          <w:rFonts w:ascii="Times New Roman" w:hAnsi="Times New Roman"/>
          <w:sz w:val="24"/>
          <w:szCs w:val="24"/>
        </w:rPr>
        <w:t xml:space="preserve"> d</w:t>
      </w:r>
      <w:r w:rsidR="008D442B" w:rsidRPr="00E25B5D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E25B5D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E25B5D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E25B5D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8D442B" w:rsidRPr="00E25B5D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14:paraId="14D53572" w14:textId="77777777" w:rsidR="00A137C9" w:rsidRPr="00E25B5D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E25B5D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E25B5D" w14:paraId="0989DFC0" w14:textId="77777777" w:rsidTr="00A137C9">
        <w:tc>
          <w:tcPr>
            <w:tcW w:w="617" w:type="dxa"/>
            <w:vAlign w:val="center"/>
          </w:tcPr>
          <w:p w14:paraId="52701C9F" w14:textId="77777777" w:rsidR="003A486D" w:rsidRPr="00E25B5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206E12B" w14:textId="77777777" w:rsidR="003A486D" w:rsidRPr="00E25B5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CF90D8E" w14:textId="77777777" w:rsidR="003A486D" w:rsidRPr="00E25B5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E25B5D" w14:paraId="737D37E2" w14:textId="77777777" w:rsidTr="00A137C9">
        <w:tc>
          <w:tcPr>
            <w:tcW w:w="617" w:type="dxa"/>
            <w:vAlign w:val="center"/>
          </w:tcPr>
          <w:p w14:paraId="09597017" w14:textId="77777777" w:rsidR="003A486D" w:rsidRPr="00E25B5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472DE3B1" w14:textId="77777777" w:rsidR="003A486D" w:rsidRPr="00E25B5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684E620" w14:textId="77777777" w:rsidR="003A486D" w:rsidRPr="00E25B5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E25B5D" w14:paraId="10F84084" w14:textId="77777777" w:rsidTr="00A137C9">
        <w:tc>
          <w:tcPr>
            <w:tcW w:w="617" w:type="dxa"/>
            <w:vAlign w:val="center"/>
          </w:tcPr>
          <w:p w14:paraId="25D5C646" w14:textId="77777777" w:rsidR="003A486D" w:rsidRPr="00E25B5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152437EF" w14:textId="77777777" w:rsidR="003A486D" w:rsidRPr="00E25B5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298290C3" w14:textId="77777777" w:rsidR="003A486D" w:rsidRPr="00E25B5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1ECFB9DC" w14:textId="5D5847C2" w:rsidR="00DC652A" w:rsidRPr="00E25B5D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5B5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E25B5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E25B5D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E25B5D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EE45F5" w:rsidRPr="00E25B5D">
        <w:rPr>
          <w:rFonts w:ascii="Times New Roman" w:hAnsi="Times New Roman"/>
          <w:sz w:val="24"/>
          <w:szCs w:val="24"/>
        </w:rPr>
        <w:t>(t.j. Dz. U. z 2026 r. poz. 793)</w:t>
      </w:r>
      <w:r w:rsidRPr="00E25B5D">
        <w:rPr>
          <w:rFonts w:ascii="Times New Roman" w:hAnsi="Times New Roman"/>
          <w:sz w:val="24"/>
          <w:szCs w:val="24"/>
        </w:rPr>
        <w:t>, że w ramach zamówienia</w:t>
      </w:r>
      <w:r w:rsidR="00A137C9" w:rsidRPr="00E25B5D">
        <w:rPr>
          <w:rFonts w:ascii="Times New Roman" w:hAnsi="Times New Roman"/>
          <w:sz w:val="24"/>
          <w:szCs w:val="24"/>
        </w:rPr>
        <w:t>,</w:t>
      </w:r>
      <w:r w:rsidR="00A137C9" w:rsidRPr="00E25B5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25B5D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E25B5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25B5D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E25B5D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E25B5D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E25B5D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25B5D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E25B5D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E25B5D" w14:paraId="45E3EAC1" w14:textId="77777777" w:rsidTr="00A137C9">
        <w:tc>
          <w:tcPr>
            <w:tcW w:w="617" w:type="dxa"/>
            <w:vAlign w:val="center"/>
          </w:tcPr>
          <w:p w14:paraId="2219DF5A" w14:textId="77777777" w:rsidR="00B641BE" w:rsidRPr="00E25B5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559A3C89" w14:textId="77777777" w:rsidR="00B641BE" w:rsidRPr="00E25B5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911407E" w14:textId="77777777" w:rsidR="00B641BE" w:rsidRPr="00E25B5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E25B5D" w14:paraId="10739ADA" w14:textId="77777777" w:rsidTr="00A137C9">
        <w:tc>
          <w:tcPr>
            <w:tcW w:w="617" w:type="dxa"/>
            <w:vAlign w:val="center"/>
          </w:tcPr>
          <w:p w14:paraId="53B1C4CE" w14:textId="77777777" w:rsidR="00B641BE" w:rsidRPr="00E25B5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65D7F2BE" w14:textId="77777777" w:rsidR="00B641BE" w:rsidRPr="00E25B5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2888500C" w14:textId="77777777" w:rsidR="00B641BE" w:rsidRPr="00E25B5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E25B5D" w14:paraId="51A781A6" w14:textId="77777777" w:rsidTr="00A137C9">
        <w:tc>
          <w:tcPr>
            <w:tcW w:w="617" w:type="dxa"/>
            <w:vAlign w:val="center"/>
          </w:tcPr>
          <w:p w14:paraId="3E086367" w14:textId="77777777" w:rsidR="00B641BE" w:rsidRPr="00E25B5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62DA47D3" w14:textId="77777777" w:rsidR="00B641BE" w:rsidRPr="00E25B5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6B024896" w14:textId="77777777" w:rsidR="00B641BE" w:rsidRPr="00E25B5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bookmarkEnd w:id="0"/>
    </w:tbl>
    <w:p w14:paraId="1B180A98" w14:textId="77777777" w:rsidR="007A2C38" w:rsidRPr="00E25B5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E25B5D" w14:paraId="25CF0388" w14:textId="77777777" w:rsidTr="004F10A0">
        <w:tc>
          <w:tcPr>
            <w:tcW w:w="2660" w:type="dxa"/>
          </w:tcPr>
          <w:p w14:paraId="045B2371" w14:textId="77777777" w:rsidR="00A137C9" w:rsidRPr="00E25B5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76B5EB3" w14:textId="77777777" w:rsidR="00A137C9" w:rsidRPr="00E25B5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D1CB8CB" w14:textId="77777777" w:rsidR="00A137C9" w:rsidRPr="00E25B5D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1EA0D53" w14:textId="77777777" w:rsidR="00A137C9" w:rsidRPr="00E25B5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0E113A" w14:textId="77777777" w:rsidR="00A137C9" w:rsidRPr="00E25B5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5B7C35F" w14:textId="7BFA3AC6" w:rsidR="00A137C9" w:rsidRPr="00E25B5D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25B5D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EE45F5" w:rsidRPr="00E25B5D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Pr="00E25B5D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reprezentacji]</w:t>
            </w:r>
          </w:p>
        </w:tc>
      </w:tr>
    </w:tbl>
    <w:p w14:paraId="11C7412A" w14:textId="77777777" w:rsidR="00A137C9" w:rsidRPr="00E25B5D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A137C9" w:rsidRPr="00E25B5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4DA99" w14:textId="77777777" w:rsidR="00680C10" w:rsidRDefault="00680C10" w:rsidP="00025386">
      <w:pPr>
        <w:spacing w:after="0" w:line="240" w:lineRule="auto"/>
      </w:pPr>
      <w:r>
        <w:separator/>
      </w:r>
    </w:p>
  </w:endnote>
  <w:endnote w:type="continuationSeparator" w:id="0">
    <w:p w14:paraId="4B94091A" w14:textId="77777777" w:rsidR="00680C10" w:rsidRDefault="00680C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1712D" w14:textId="77777777" w:rsidR="00EE45F5" w:rsidRDefault="00EE45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28E4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9ED6F6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BB9071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452F52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C40B7" w14:textId="77777777" w:rsidR="00EE45F5" w:rsidRDefault="00EE45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0640E" w14:textId="77777777" w:rsidR="00680C10" w:rsidRDefault="00680C10" w:rsidP="00025386">
      <w:pPr>
        <w:spacing w:after="0" w:line="240" w:lineRule="auto"/>
      </w:pPr>
      <w:r>
        <w:separator/>
      </w:r>
    </w:p>
  </w:footnote>
  <w:footnote w:type="continuationSeparator" w:id="0">
    <w:p w14:paraId="271BA3C1" w14:textId="77777777" w:rsidR="00680C10" w:rsidRDefault="00680C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089A8" w14:textId="77777777" w:rsidR="00EE45F5" w:rsidRDefault="00EE45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BEC3D" w14:textId="77777777" w:rsidR="00EE45F5" w:rsidRDefault="00EE45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E8A8B" w14:textId="77777777" w:rsidR="00EE45F5" w:rsidRDefault="00EE45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51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DEE"/>
    <w:rsid w:val="00017DE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80C10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5B5D"/>
    <w:rsid w:val="00E27ABB"/>
    <w:rsid w:val="00E67109"/>
    <w:rsid w:val="00E86D3B"/>
    <w:rsid w:val="00EC10EE"/>
    <w:rsid w:val="00EE45F5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5BA429"/>
  <w15:chartTrackingRefBased/>
  <w15:docId w15:val="{E5818C78-B4E5-4290-8225-BFEEE1E36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2026-10-07T07:38:00Z</dcterms:created>
  <dcterms:modified xsi:type="dcterms:W3CDTF">2026-10-07T07:39:00Z</dcterms:modified>
</cp:coreProperties>
</file>