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9310F" w14:textId="4EAEE2F7" w:rsidR="00025386" w:rsidRPr="000206F0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0206F0">
        <w:rPr>
          <w:bCs/>
          <w:i w:val="0"/>
          <w:szCs w:val="24"/>
        </w:rPr>
        <w:t xml:space="preserve">Załącznik nr </w:t>
      </w:r>
      <w:r w:rsidR="000206F0">
        <w:rPr>
          <w:bCs/>
          <w:i w:val="0"/>
          <w:szCs w:val="24"/>
        </w:rPr>
        <w:t>4</w:t>
      </w:r>
      <w:r w:rsidR="007666D6" w:rsidRPr="000206F0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206F0" w14:paraId="1124FDB8" w14:textId="77777777" w:rsidTr="00467CA2">
        <w:tc>
          <w:tcPr>
            <w:tcW w:w="2800" w:type="dxa"/>
          </w:tcPr>
          <w:p w14:paraId="07AC1220" w14:textId="77777777" w:rsidR="00D520D3" w:rsidRPr="000206F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206F0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0206F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F400AE5" w14:textId="77777777" w:rsidR="00D520D3" w:rsidRPr="000206F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6EEF904" w14:textId="77777777" w:rsidR="00D520D3" w:rsidRPr="000206F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D3D1D1" w14:textId="77777777" w:rsidR="00D520D3" w:rsidRPr="000206F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0206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0206F0" w14:paraId="7BEA591A" w14:textId="77777777" w:rsidTr="00467CA2">
        <w:tc>
          <w:tcPr>
            <w:tcW w:w="2800" w:type="dxa"/>
          </w:tcPr>
          <w:p w14:paraId="53263790" w14:textId="77777777" w:rsidR="00D520D3" w:rsidRPr="000206F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206F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C2E603B" w14:textId="77777777" w:rsidR="00D520D3" w:rsidRPr="000206F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A2EBE3B" w14:textId="77777777" w:rsidR="00D520D3" w:rsidRPr="000206F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44AE96" w14:textId="77777777" w:rsidR="00D520D3" w:rsidRPr="000206F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0206F0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68692584" w14:textId="77777777" w:rsidR="00B62AD0" w:rsidRPr="000206F0" w:rsidRDefault="00B62AD0" w:rsidP="000206F0">
      <w:pPr>
        <w:spacing w:after="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206F0" w14:paraId="0115218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D12886" w14:textId="77777777" w:rsidR="00053927" w:rsidRPr="000206F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6F0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70C61EB" w14:textId="77777777" w:rsidR="00053927" w:rsidRPr="000206F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206F0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0206F0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0206F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9CCC1C" w14:textId="77777777" w:rsidR="000206F0" w:rsidRDefault="000206F0" w:rsidP="000206F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2B50C5F" w14:textId="3BB298CD" w:rsidR="0071340C" w:rsidRPr="000206F0" w:rsidRDefault="0071340C" w:rsidP="000206F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0206F0">
        <w:rPr>
          <w:rFonts w:ascii="Times New Roman" w:hAnsi="Times New Roman"/>
          <w:sz w:val="24"/>
          <w:szCs w:val="24"/>
        </w:rPr>
        <w:t xml:space="preserve"> ustawy </w:t>
      </w:r>
      <w:r w:rsidR="00EF3368" w:rsidRPr="000206F0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EA6CB6" w:rsidRPr="000206F0">
        <w:rPr>
          <w:rFonts w:ascii="Times New Roman" w:hAnsi="Times New Roman"/>
          <w:sz w:val="24"/>
          <w:szCs w:val="24"/>
        </w:rPr>
        <w:t>(</w:t>
      </w:r>
      <w:proofErr w:type="spellStart"/>
      <w:r w:rsidR="00EA6CB6" w:rsidRPr="000206F0">
        <w:rPr>
          <w:rFonts w:ascii="Times New Roman" w:hAnsi="Times New Roman"/>
          <w:sz w:val="24"/>
          <w:szCs w:val="24"/>
        </w:rPr>
        <w:t>t.j</w:t>
      </w:r>
      <w:proofErr w:type="spellEnd"/>
      <w:r w:rsidR="00EA6CB6" w:rsidRPr="000206F0">
        <w:rPr>
          <w:rFonts w:ascii="Times New Roman" w:hAnsi="Times New Roman"/>
          <w:sz w:val="24"/>
          <w:szCs w:val="24"/>
        </w:rPr>
        <w:t>. Dz. U. z 2026 r. poz. 793)</w:t>
      </w:r>
      <w:r w:rsidR="00E27ABB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0206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206F0" w14:paraId="1A34B703" w14:textId="77777777" w:rsidTr="00467CA2">
        <w:tc>
          <w:tcPr>
            <w:tcW w:w="2269" w:type="dxa"/>
          </w:tcPr>
          <w:p w14:paraId="16A84C71" w14:textId="77777777" w:rsidR="00D520D3" w:rsidRPr="000206F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89454F" w14:textId="2EE935F4" w:rsidR="00D520D3" w:rsidRPr="000206F0" w:rsidRDefault="00EA6CB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Zakwaterowanie i wyżywienie kadry i studentów na obozach zimowych w roku akademickim 2026/2027</w:t>
            </w:r>
            <w:r w:rsidR="00D520D3"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6CB6" w:rsidRPr="000206F0" w14:paraId="32C6C318" w14:textId="77777777" w:rsidTr="009C10FF">
        <w:tc>
          <w:tcPr>
            <w:tcW w:w="2269" w:type="dxa"/>
          </w:tcPr>
          <w:p w14:paraId="480AE276" w14:textId="77777777" w:rsidR="00EA6CB6" w:rsidRPr="000206F0" w:rsidRDefault="00EA6CB6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9E94FE" w14:textId="057402F2" w:rsidR="00EA6CB6" w:rsidRPr="000206F0" w:rsidRDefault="00EA6CB6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K-2.381/25/2026</w:t>
            </w:r>
          </w:p>
        </w:tc>
      </w:tr>
    </w:tbl>
    <w:p w14:paraId="43E7AB11" w14:textId="0E373C00" w:rsidR="00DC652A" w:rsidRPr="000206F0" w:rsidRDefault="00EA6CB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0206F0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0C0507CC" w14:textId="77777777" w:rsidR="000206F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14:paraId="440629DF" w14:textId="77777777" w:rsidR="000206F0" w:rsidRDefault="000206F0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9A76DB" w14:textId="46217151" w:rsidR="00DC652A" w:rsidRPr="000206F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5CE7492" w14:textId="77777777" w:rsidR="0071340C" w:rsidRPr="000206F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7C5AC3AD" w14:textId="77777777" w:rsidR="0071340C" w:rsidRPr="000206F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11BE5B" w14:textId="77777777" w:rsidR="0071340C" w:rsidRPr="000206F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67574909" w14:textId="77777777" w:rsidR="000206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14:paraId="184F83CB" w14:textId="77777777" w:rsidR="000206F0" w:rsidRDefault="000206F0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C0824C" w14:textId="1A99C60C" w:rsidR="0071340C" w:rsidRPr="000206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…...</w:t>
      </w:r>
    </w:p>
    <w:p w14:paraId="54538443" w14:textId="77777777" w:rsidR="0071340C" w:rsidRPr="000206F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0206F0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2305D256" w14:textId="77777777" w:rsidR="0071340C" w:rsidRPr="000206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3162F879" w14:textId="77777777" w:rsidR="0071340C" w:rsidRPr="000206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14:paraId="3CE2FB85" w14:textId="77777777" w:rsidR="00DC652A" w:rsidRPr="000206F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0206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0206F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AD7F4AE" w14:textId="77777777" w:rsidR="00DC652A" w:rsidRPr="000206F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0206F0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0206F0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79D2AF78" w14:textId="11813ABF" w:rsidR="0093388F" w:rsidRPr="000206F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….…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p w14:paraId="22A27CF7" w14:textId="77777777" w:rsidR="0093388F" w:rsidRPr="000206F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A0D8A3" w14:textId="2226D0B5" w:rsidR="0093388F" w:rsidRPr="000206F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bookmarkEnd w:id="1"/>
    <w:p w14:paraId="0BA3B4F1" w14:textId="77777777" w:rsidR="00CB29AC" w:rsidRPr="000206F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22613F38" w14:textId="0D75000A" w:rsidR="00CB29AC" w:rsidRPr="000206F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p w14:paraId="07C30DA1" w14:textId="77777777" w:rsidR="00830970" w:rsidRPr="000206F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0206F0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60EE9B80" w14:textId="5EEA96AB" w:rsidR="00E27ABB" w:rsidRPr="000206F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0206F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</w:t>
      </w:r>
      <w:r w:rsidRPr="000206F0">
        <w:rPr>
          <w:rFonts w:ascii="Times New Roman" w:eastAsia="Times New Roman" w:hAnsi="Times New Roman"/>
          <w:sz w:val="24"/>
          <w:szCs w:val="24"/>
          <w:lang w:eastAsia="pl-PL"/>
        </w:rPr>
        <w:t>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206F0" w14:paraId="576301C0" w14:textId="77777777" w:rsidTr="00467CA2">
        <w:tc>
          <w:tcPr>
            <w:tcW w:w="2660" w:type="dxa"/>
          </w:tcPr>
          <w:p w14:paraId="3CD05850" w14:textId="77777777" w:rsidR="00D520D3" w:rsidRPr="000206F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FD8D499" w14:textId="77777777" w:rsidR="00D520D3" w:rsidRPr="000206F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C60BBC2" w14:textId="77777777" w:rsidR="00D520D3" w:rsidRPr="000206F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60FFAF0" w14:textId="77777777" w:rsidR="00D520D3" w:rsidRPr="000206F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E1A8D86" w14:textId="77777777" w:rsidR="00D520D3" w:rsidRPr="000206F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B41A55" w14:textId="68A31242" w:rsidR="00D520D3" w:rsidRPr="000206F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A6CB6"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</w:t>
            </w:r>
            <w:r w:rsid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br/>
            </w:r>
            <w:r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do reprezentacji </w:t>
            </w:r>
            <w:r w:rsidR="007F49C7"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0206F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14:paraId="0C46F88C" w14:textId="77777777" w:rsidR="00E27ABB" w:rsidRPr="000206F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0206F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4AB2F" w14:textId="77777777" w:rsidR="00C60D4A" w:rsidRDefault="00C60D4A" w:rsidP="00025386">
      <w:pPr>
        <w:spacing w:after="0" w:line="240" w:lineRule="auto"/>
      </w:pPr>
      <w:r>
        <w:separator/>
      </w:r>
    </w:p>
  </w:endnote>
  <w:endnote w:type="continuationSeparator" w:id="0">
    <w:p w14:paraId="0194EF3A" w14:textId="77777777" w:rsidR="00C60D4A" w:rsidRDefault="00C60D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D3375" w14:textId="77777777" w:rsidR="00EA6CB6" w:rsidRDefault="00EA6C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7737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8AD35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F48A0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660B9A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B1B56" w14:textId="77777777" w:rsidR="00EA6CB6" w:rsidRDefault="00EA6C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47242" w14:textId="77777777" w:rsidR="00C60D4A" w:rsidRDefault="00C60D4A" w:rsidP="00025386">
      <w:pPr>
        <w:spacing w:after="0" w:line="240" w:lineRule="auto"/>
      </w:pPr>
      <w:r>
        <w:separator/>
      </w:r>
    </w:p>
  </w:footnote>
  <w:footnote w:type="continuationSeparator" w:id="0">
    <w:p w14:paraId="4DA97B41" w14:textId="77777777" w:rsidR="00C60D4A" w:rsidRDefault="00C60D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D4560" w14:textId="77777777" w:rsidR="00EA6CB6" w:rsidRDefault="00EA6C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89163" w14:textId="77777777" w:rsidR="00EA6CB6" w:rsidRDefault="00EA6C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05FF" w14:textId="77777777" w:rsidR="00EA6CB6" w:rsidRDefault="00EA6C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554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CB5"/>
    <w:rsid w:val="000206F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0D4A"/>
    <w:rsid w:val="00C74CB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6CB6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74B81"/>
  <w15:chartTrackingRefBased/>
  <w15:docId w15:val="{A512C4CD-CC24-4E37-AC6C-86473D0B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2026-10-07T07:36:00Z</dcterms:created>
  <dcterms:modified xsi:type="dcterms:W3CDTF">2026-10-07T07:38:00Z</dcterms:modified>
</cp:coreProperties>
</file>