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0271E" w14:textId="1BB379DD" w:rsidR="005103B9" w:rsidRPr="00F32B60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F32B60">
        <w:rPr>
          <w:bCs/>
          <w:i w:val="0"/>
          <w:szCs w:val="24"/>
        </w:rPr>
        <w:t xml:space="preserve">Załącznik nr </w:t>
      </w:r>
      <w:r w:rsidR="00F32B60">
        <w:rPr>
          <w:bCs/>
          <w:i w:val="0"/>
          <w:szCs w:val="24"/>
        </w:rPr>
        <w:t>3</w:t>
      </w:r>
      <w:r w:rsidR="00B36ABD" w:rsidRPr="00F32B60">
        <w:rPr>
          <w:bCs/>
          <w:i w:val="0"/>
          <w:szCs w:val="24"/>
        </w:rPr>
        <w:t xml:space="preserve"> do SWZ</w:t>
      </w:r>
    </w:p>
    <w:p w14:paraId="28796192" w14:textId="77777777" w:rsidR="00C4103F" w:rsidRPr="00F32B60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4"/>
          <w:szCs w:val="24"/>
        </w:rPr>
      </w:pPr>
      <w:r w:rsidRPr="00F32B60">
        <w:rPr>
          <w:rFonts w:ascii="Times New Roman" w:hAnsi="Times New Roman"/>
          <w:b/>
          <w:sz w:val="24"/>
          <w:szCs w:val="24"/>
        </w:rPr>
        <w:t>Zamawiający</w:t>
      </w:r>
      <w:r w:rsidR="007936D6" w:rsidRPr="00F32B60">
        <w:rPr>
          <w:rFonts w:ascii="Times New Roman" w:hAnsi="Times New Roman"/>
          <w:b/>
          <w:sz w:val="24"/>
          <w:szCs w:val="24"/>
        </w:rPr>
        <w:t>:</w:t>
      </w:r>
    </w:p>
    <w:p w14:paraId="53A0F64E" w14:textId="2883C2F6" w:rsidR="006676AE" w:rsidRPr="00F32B60" w:rsidRDefault="00A13E18" w:rsidP="002578E4">
      <w:pPr>
        <w:pStyle w:val="Tekstpodstawowy"/>
        <w:spacing w:after="0" w:line="360" w:lineRule="auto"/>
        <w:ind w:left="4111"/>
      </w:pPr>
      <w:r w:rsidRPr="00F32B60">
        <w:t xml:space="preserve">Akademia Kultury Fizycznej  </w:t>
      </w:r>
      <w:r w:rsidR="00F32B60">
        <w:br/>
      </w:r>
      <w:r w:rsidRPr="00F32B60">
        <w:t>im Bronisława Czecha</w:t>
      </w:r>
      <w:r w:rsidR="00F32B60">
        <w:t xml:space="preserve"> w Krakowie</w:t>
      </w:r>
    </w:p>
    <w:p w14:paraId="6115E720" w14:textId="7269DA76" w:rsidR="006676AE" w:rsidRPr="00F32B60" w:rsidRDefault="00A13E18" w:rsidP="002578E4">
      <w:pPr>
        <w:pStyle w:val="Tekstpodstawowy"/>
        <w:spacing w:after="0" w:line="360" w:lineRule="auto"/>
        <w:ind w:left="4111"/>
      </w:pPr>
      <w:r w:rsidRPr="00F32B60">
        <w:t>al. Jana Pawła II</w:t>
      </w:r>
      <w:r w:rsidR="006676AE" w:rsidRPr="00F32B60">
        <w:t xml:space="preserve"> </w:t>
      </w:r>
      <w:r w:rsidRPr="00F32B60">
        <w:t>78</w:t>
      </w:r>
    </w:p>
    <w:p w14:paraId="205099D5" w14:textId="2241B7BF" w:rsidR="00F90CD1" w:rsidRPr="00F32B60" w:rsidRDefault="00A13E18" w:rsidP="00F90CD1">
      <w:pPr>
        <w:pStyle w:val="Tekstpodstawowy"/>
        <w:spacing w:after="0" w:line="276" w:lineRule="auto"/>
        <w:ind w:left="4111"/>
      </w:pPr>
      <w:r w:rsidRPr="00F32B60">
        <w:t>31-571</w:t>
      </w:r>
      <w:r w:rsidR="006676AE" w:rsidRPr="00F32B60">
        <w:t xml:space="preserve"> </w:t>
      </w:r>
      <w:r w:rsidRPr="00F32B60">
        <w:t>Kraków</w:t>
      </w:r>
    </w:p>
    <w:p w14:paraId="4F2A46BC" w14:textId="52352E3C" w:rsidR="009169D4" w:rsidRPr="00F32B60" w:rsidRDefault="009169D4" w:rsidP="00F90CD1">
      <w:pPr>
        <w:pStyle w:val="Tekstpodstawowy"/>
        <w:spacing w:after="0" w:line="276" w:lineRule="auto"/>
        <w:ind w:left="4111"/>
        <w:rPr>
          <w:i/>
        </w:rPr>
      </w:pPr>
      <w:r w:rsidRPr="00F32B60">
        <w:rPr>
          <w:i/>
        </w:rPr>
        <w:t>…………………………………………………………</w:t>
      </w:r>
    </w:p>
    <w:p w14:paraId="23E889A4" w14:textId="77777777" w:rsidR="00C4103F" w:rsidRPr="00F32B60" w:rsidRDefault="002578E4" w:rsidP="002578E4">
      <w:pPr>
        <w:pStyle w:val="Tekstpodstawowy"/>
        <w:spacing w:after="0" w:line="276" w:lineRule="auto"/>
        <w:ind w:left="4111"/>
        <w:rPr>
          <w:iCs/>
        </w:rPr>
      </w:pPr>
      <w:r w:rsidRPr="00F32B60">
        <w:rPr>
          <w:iCs/>
        </w:rPr>
        <w:t>[</w:t>
      </w:r>
      <w:r w:rsidR="009169D4" w:rsidRPr="00F32B60">
        <w:rPr>
          <w:iCs/>
        </w:rPr>
        <w:t>pełna nazwa, adres</w:t>
      </w:r>
      <w:r w:rsidRPr="00F32B60">
        <w:rPr>
          <w:iCs/>
        </w:rPr>
        <w:t>]</w:t>
      </w:r>
    </w:p>
    <w:p w14:paraId="2AF52F46" w14:textId="77777777" w:rsidR="002578E4" w:rsidRPr="00F32B60" w:rsidRDefault="002578E4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F32B60" w14:paraId="42553BFE" w14:textId="77777777" w:rsidTr="0018769E">
        <w:tc>
          <w:tcPr>
            <w:tcW w:w="2800" w:type="dxa"/>
          </w:tcPr>
          <w:p w14:paraId="1B2349FA" w14:textId="77777777" w:rsidR="002578E4" w:rsidRPr="00F32B60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F32B60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F32B60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3D9C27B" w14:textId="77777777" w:rsidR="002578E4" w:rsidRPr="00F32B60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4406A72D" w14:textId="77777777" w:rsidR="002578E4" w:rsidRPr="00F32B60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F32B60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482F8E" w14:textId="77777777" w:rsidR="002578E4" w:rsidRPr="00F32B60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32B6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F32B6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F32B6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2578E4" w:rsidRPr="00F32B60" w14:paraId="382BEF77" w14:textId="77777777" w:rsidTr="0018769E">
        <w:tc>
          <w:tcPr>
            <w:tcW w:w="2800" w:type="dxa"/>
          </w:tcPr>
          <w:p w14:paraId="5AEB5E35" w14:textId="77777777" w:rsidR="002578E4" w:rsidRPr="00F32B60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F32B60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289F66A" w14:textId="77777777" w:rsidR="002578E4" w:rsidRPr="00F32B60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51BF0E35" w14:textId="77777777" w:rsidR="002578E4" w:rsidRPr="00F32B60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F32B60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990EEF5" w14:textId="77777777" w:rsidR="002578E4" w:rsidRPr="00F32B60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4"/>
                <w:szCs w:val="24"/>
              </w:rPr>
            </w:pPr>
            <w:r w:rsidRPr="00F32B6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F32B60">
              <w:rPr>
                <w:rFonts w:ascii="Times New Roman" w:hAnsi="Times New Roman"/>
                <w:iCs/>
                <w:sz w:val="24"/>
                <w:szCs w:val="24"/>
              </w:rPr>
              <w:t>imię, nazwisko, stanowisko/podstawa do reprezentacji</w:t>
            </w:r>
            <w:r w:rsidRPr="00F32B6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14:paraId="088E867E" w14:textId="77777777" w:rsidR="002578E4" w:rsidRPr="00F32B60" w:rsidRDefault="002578E4" w:rsidP="002578E4">
      <w:pPr>
        <w:spacing w:after="240" w:line="360" w:lineRule="auto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13E18" w:rsidRPr="00F32B60" w14:paraId="5D5EF744" w14:textId="77777777" w:rsidTr="009C10FF">
        <w:tc>
          <w:tcPr>
            <w:tcW w:w="9104" w:type="dxa"/>
            <w:shd w:val="clear" w:color="auto" w:fill="D9D9D9"/>
          </w:tcPr>
          <w:p w14:paraId="130B2151" w14:textId="77777777" w:rsidR="00A13E18" w:rsidRPr="00F32B60" w:rsidRDefault="00A13E18" w:rsidP="009C10FF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2B60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14:paraId="2D09E224" w14:textId="15AA575B" w:rsidR="00A13E18" w:rsidRPr="00F32B60" w:rsidRDefault="00A13E18" w:rsidP="009C10F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2B60">
              <w:rPr>
                <w:rFonts w:ascii="Times New Roman" w:hAnsi="Times New Roman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32B60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F32B60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F32B60">
              <w:rPr>
                <w:rFonts w:ascii="Times New Roman" w:hAnsi="Times New Roman"/>
                <w:sz w:val="24"/>
                <w:szCs w:val="24"/>
              </w:rPr>
              <w:t>. Dz. U. z 2026 r. poz. 793)</w:t>
            </w:r>
            <w:r w:rsidRPr="00F32B60">
              <w:rPr>
                <w:rFonts w:ascii="Times New Roman" w:hAnsi="Times New Roman"/>
                <w:sz w:val="24"/>
                <w:szCs w:val="24"/>
              </w:rPr>
              <w:t xml:space="preserve"> (dalej jako: ustawa </w:t>
            </w:r>
            <w:proofErr w:type="spellStart"/>
            <w:r w:rsidRPr="00F32B60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F32B60">
              <w:rPr>
                <w:rFonts w:ascii="Times New Roman" w:hAnsi="Times New Roman"/>
                <w:sz w:val="24"/>
                <w:szCs w:val="24"/>
              </w:rPr>
              <w:t>), dotyczące:</w:t>
            </w:r>
          </w:p>
          <w:p w14:paraId="6F353E04" w14:textId="77777777" w:rsidR="00A13E18" w:rsidRPr="00F32B60" w:rsidRDefault="00A13E18" w:rsidP="009C10FF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2B60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14:paraId="68990F78" w14:textId="77777777" w:rsidR="00A13E18" w:rsidRPr="00F32B60" w:rsidRDefault="00A13E18" w:rsidP="009C10FF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2B60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14:paraId="52F35DB6" w14:textId="77777777" w:rsidR="00A13E18" w:rsidRPr="00F32B60" w:rsidRDefault="00A13E18" w:rsidP="009C10FF">
            <w:pPr>
              <w:ind w:left="-10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B60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F642137" w14:textId="77777777" w:rsidR="00E50194" w:rsidRPr="00F32B60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F32B60">
        <w:rPr>
          <w:rFonts w:ascii="Times New Roman" w:hAnsi="Times New Roman"/>
          <w:sz w:val="24"/>
          <w:szCs w:val="24"/>
        </w:rPr>
        <w:t>Na potrzeby postę</w:t>
      </w:r>
      <w:r w:rsidR="008D0487" w:rsidRPr="00F32B6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32B60">
        <w:rPr>
          <w:rFonts w:ascii="Times New Roman" w:hAnsi="Times New Roman"/>
          <w:sz w:val="24"/>
          <w:szCs w:val="24"/>
        </w:rPr>
        <w:t>zamówienia publicznego</w:t>
      </w:r>
      <w:r w:rsidR="00E50194" w:rsidRPr="00F32B60">
        <w:rPr>
          <w:rFonts w:ascii="Times New Roman" w:hAnsi="Times New Roman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32B60" w14:paraId="4CB4151A" w14:textId="77777777" w:rsidTr="0018769E">
        <w:tc>
          <w:tcPr>
            <w:tcW w:w="2269" w:type="dxa"/>
          </w:tcPr>
          <w:p w14:paraId="7F5B21B4" w14:textId="77777777" w:rsidR="002578E4" w:rsidRPr="00F32B60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32B6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628F7B7" w14:textId="78816DDB" w:rsidR="002578E4" w:rsidRPr="00F32B60" w:rsidRDefault="00A13E1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F32B6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Zakwaterowanie i wyżywienie kadry i studentów na obozach zimowych w roku akademickim 2026/2027</w:t>
            </w:r>
            <w:r w:rsidR="002578E4" w:rsidRPr="00F32B6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13E18" w:rsidRPr="00F32B60" w14:paraId="467FE9B2" w14:textId="77777777" w:rsidTr="009C10FF">
        <w:tc>
          <w:tcPr>
            <w:tcW w:w="2269" w:type="dxa"/>
          </w:tcPr>
          <w:p w14:paraId="12F1CB48" w14:textId="77777777" w:rsidR="00A13E18" w:rsidRPr="00F32B60" w:rsidRDefault="00A13E18" w:rsidP="009C10F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32B6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11039A2" w14:textId="787672A7" w:rsidR="00A13E18" w:rsidRPr="00F32B60" w:rsidRDefault="00A13E18" w:rsidP="009C10F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F32B6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K-2.381/25/2026</w:t>
            </w:r>
          </w:p>
        </w:tc>
      </w:tr>
    </w:tbl>
    <w:p w14:paraId="04EF7A10" w14:textId="77777777" w:rsidR="002578E4" w:rsidRPr="00F32B60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22A6537" w14:textId="09A44030" w:rsidR="00F90CD1" w:rsidRPr="00F32B60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F32B60">
        <w:rPr>
          <w:rFonts w:ascii="Times New Roman" w:hAnsi="Times New Roman"/>
          <w:sz w:val="24"/>
          <w:szCs w:val="24"/>
        </w:rPr>
        <w:t xml:space="preserve">prowadzonego przez </w:t>
      </w:r>
      <w:r w:rsidR="00A13E18" w:rsidRPr="00F32B60">
        <w:rPr>
          <w:rFonts w:ascii="Times New Roman" w:hAnsi="Times New Roman"/>
          <w:b/>
          <w:sz w:val="24"/>
          <w:szCs w:val="24"/>
        </w:rPr>
        <w:t>Akademia Kultury Fizycznej  im Bronisława Czecha</w:t>
      </w:r>
      <w:r w:rsidR="00F32B60">
        <w:rPr>
          <w:rFonts w:ascii="Times New Roman" w:hAnsi="Times New Roman"/>
          <w:b/>
          <w:sz w:val="24"/>
          <w:szCs w:val="24"/>
        </w:rPr>
        <w:t xml:space="preserve"> w Krakowie</w:t>
      </w:r>
      <w:r w:rsidRPr="00F32B60">
        <w:rPr>
          <w:rFonts w:ascii="Times New Roman" w:hAnsi="Times New Roman"/>
          <w:b/>
          <w:sz w:val="24"/>
          <w:szCs w:val="24"/>
        </w:rPr>
        <w:t>,</w:t>
      </w:r>
      <w:r w:rsidR="002B2AD9" w:rsidRPr="00F32B60">
        <w:rPr>
          <w:rFonts w:ascii="Times New Roman" w:hAnsi="Times New Roman"/>
          <w:sz w:val="24"/>
          <w:szCs w:val="24"/>
        </w:rPr>
        <w:t xml:space="preserve"> </w:t>
      </w:r>
      <w:r w:rsidR="00E65685" w:rsidRPr="00F32B60">
        <w:rPr>
          <w:rFonts w:ascii="Times New Roman" w:hAnsi="Times New Roman"/>
          <w:sz w:val="24"/>
          <w:szCs w:val="24"/>
        </w:rPr>
        <w:t>oświa</w:t>
      </w:r>
      <w:r w:rsidR="00825A09" w:rsidRPr="00F32B60">
        <w:rPr>
          <w:rFonts w:ascii="Times New Roman" w:hAnsi="Times New Roman"/>
          <w:sz w:val="24"/>
          <w:szCs w:val="24"/>
        </w:rPr>
        <w:t>dczam</w:t>
      </w:r>
      <w:r w:rsidR="00E65685" w:rsidRPr="00F32B60">
        <w:rPr>
          <w:rFonts w:ascii="Times New Roman" w:hAnsi="Times New Roman"/>
          <w:sz w:val="24"/>
          <w:szCs w:val="24"/>
        </w:rPr>
        <w:t>,</w:t>
      </w:r>
      <w:r w:rsidR="002B2AD9" w:rsidRPr="00F32B60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32B60" w14:paraId="6446EAE8" w14:textId="77777777" w:rsidTr="00650D6C">
        <w:tc>
          <w:tcPr>
            <w:tcW w:w="9104" w:type="dxa"/>
            <w:shd w:val="clear" w:color="auto" w:fill="D9D9D9"/>
          </w:tcPr>
          <w:p w14:paraId="5F79F207" w14:textId="77777777" w:rsidR="00E50194" w:rsidRPr="00F32B60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F32B60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FAEA37F" w14:textId="77777777" w:rsidR="00C113BF" w:rsidRPr="00F32B60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32B60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F32B60">
        <w:rPr>
          <w:rFonts w:ascii="Times New Roman" w:hAnsi="Times New Roman"/>
          <w:sz w:val="24"/>
          <w:szCs w:val="24"/>
        </w:rPr>
        <w:t xml:space="preserve">dstawie </w:t>
      </w:r>
      <w:r w:rsidR="002C4137" w:rsidRPr="00F32B60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F32B60">
        <w:rPr>
          <w:rFonts w:ascii="Times New Roman" w:hAnsi="Times New Roman"/>
          <w:sz w:val="24"/>
          <w:szCs w:val="24"/>
        </w:rPr>
        <w:t>108</w:t>
      </w:r>
      <w:r w:rsidR="002C4137" w:rsidRPr="00F32B60">
        <w:rPr>
          <w:rFonts w:ascii="Times New Roman" w:hAnsi="Times New Roman"/>
          <w:sz w:val="24"/>
          <w:szCs w:val="24"/>
        </w:rPr>
        <w:t xml:space="preserve"> ust 1 </w:t>
      </w:r>
      <w:r w:rsidRPr="00F32B60">
        <w:rPr>
          <w:rFonts w:ascii="Times New Roman" w:hAnsi="Times New Roman"/>
          <w:sz w:val="24"/>
          <w:szCs w:val="24"/>
        </w:rPr>
        <w:t>ustawy Pzp</w:t>
      </w:r>
      <w:r w:rsidR="00641874" w:rsidRPr="00F32B60">
        <w:rPr>
          <w:rFonts w:ascii="Times New Roman" w:hAnsi="Times New Roman"/>
          <w:sz w:val="24"/>
          <w:szCs w:val="24"/>
        </w:rPr>
        <w:t>.</w:t>
      </w:r>
    </w:p>
    <w:p w14:paraId="430C2F1C" w14:textId="77777777" w:rsidR="00A13E18" w:rsidRPr="00F32B60" w:rsidRDefault="00A13E18" w:rsidP="00A13E18">
      <w:pPr>
        <w:spacing w:after="0"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06A8C54C" w14:textId="45780C5B" w:rsidR="002426FF" w:rsidRPr="00F32B60" w:rsidRDefault="00A13E18" w:rsidP="00A13E18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  <w:r w:rsidRPr="00F32B60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F32B60">
        <w:rPr>
          <w:rFonts w:ascii="Times New Roman" w:hAnsi="Times New Roman"/>
          <w:sz w:val="24"/>
          <w:szCs w:val="24"/>
        </w:rPr>
        <w:br/>
        <w:t xml:space="preserve">art. 109 ust. 1 ustawy </w:t>
      </w:r>
      <w:proofErr w:type="spellStart"/>
      <w:r w:rsidRPr="00F32B60">
        <w:rPr>
          <w:rFonts w:ascii="Times New Roman" w:hAnsi="Times New Roman"/>
          <w:sz w:val="24"/>
          <w:szCs w:val="24"/>
        </w:rPr>
        <w:t>Pzp</w:t>
      </w:r>
      <w:proofErr w:type="spellEnd"/>
      <w:r w:rsidRPr="00F32B60">
        <w:rPr>
          <w:rFonts w:ascii="Times New Roman" w:hAnsi="Times New Roman"/>
          <w:sz w:val="24"/>
          <w:szCs w:val="24"/>
        </w:rPr>
        <w:t>, w zakresie:</w:t>
      </w:r>
    </w:p>
    <w:p w14:paraId="0AD54A3B" w14:textId="77777777" w:rsidR="00A13E18" w:rsidRPr="00F32B60" w:rsidRDefault="00A13E18" w:rsidP="00A13E1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38D674A" w14:textId="77777777" w:rsidR="00A13E18" w:rsidRPr="00F32B60" w:rsidRDefault="00A13E18" w:rsidP="00A13E1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32B60">
        <w:rPr>
          <w:rFonts w:ascii="Times New Roman" w:hAnsi="Times New Roman"/>
          <w:b/>
          <w:sz w:val="24"/>
          <w:szCs w:val="24"/>
        </w:rPr>
        <w:t>Art. 109 ust. 1 pkt 4</w:t>
      </w:r>
    </w:p>
    <w:p w14:paraId="52C06204" w14:textId="7D3F1793" w:rsidR="00A13E18" w:rsidRPr="00F32B60" w:rsidRDefault="00A13E18" w:rsidP="00A13E18">
      <w:pPr>
        <w:pStyle w:val="Nagwek2"/>
        <w:keepNext w:val="0"/>
        <w:keepLines w:val="0"/>
        <w:spacing w:before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F32B60">
        <w:rPr>
          <w:rFonts w:ascii="Times New Roman" w:hAnsi="Times New Roman"/>
          <w:color w:val="auto"/>
          <w:sz w:val="24"/>
          <w:szCs w:val="24"/>
        </w:rPr>
        <w:t xml:space="preserve">Wykonawca w stosunku do którego otwarto likwidację, ogłoszono upadłość, którego aktywami zarządza likwidator lub sąd, zawarł układ z wierzycielami, którego działalność gospodarcza jest zawieszona albo znajduje się on w innej tego rodzaju sytuacji wynikającej </w:t>
      </w:r>
      <w:r w:rsidR="00F32B60">
        <w:rPr>
          <w:rFonts w:ascii="Times New Roman" w:hAnsi="Times New Roman"/>
          <w:color w:val="auto"/>
          <w:sz w:val="24"/>
          <w:szCs w:val="24"/>
        </w:rPr>
        <w:br/>
      </w:r>
      <w:r w:rsidRPr="00F32B60">
        <w:rPr>
          <w:rFonts w:ascii="Times New Roman" w:hAnsi="Times New Roman"/>
          <w:color w:val="auto"/>
          <w:sz w:val="24"/>
          <w:szCs w:val="24"/>
        </w:rPr>
        <w:t>z podobnej procedury przewidzianej w przepisach miejsca wszczęcia tej procedury.</w:t>
      </w:r>
    </w:p>
    <w:p w14:paraId="6B225AF8" w14:textId="24AFF99A" w:rsidR="00023477" w:rsidRPr="00F32B60" w:rsidRDefault="00023477" w:rsidP="007A2BCB">
      <w:pPr>
        <w:spacing w:after="0"/>
        <w:rPr>
          <w:rFonts w:ascii="Times New Roman" w:hAnsi="Times New Roman"/>
          <w:sz w:val="24"/>
          <w:szCs w:val="24"/>
        </w:rPr>
      </w:pPr>
    </w:p>
    <w:p w14:paraId="2008D6D4" w14:textId="77777777" w:rsidR="00023477" w:rsidRPr="00F32B60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F32B60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0E264AE0" w14:textId="78784DB2" w:rsidR="00992BD8" w:rsidRPr="00F32B60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F32B60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8D33C8" w:rsidRPr="00F32B60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F32B60">
        <w:rPr>
          <w:rFonts w:ascii="Times New Roman" w:hAnsi="Times New Roman"/>
          <w:color w:val="0070C0"/>
          <w:sz w:val="24"/>
          <w:szCs w:val="24"/>
        </w:rPr>
        <w:t xml:space="preserve">, gdy zachodzą przesłanki wykluczenia </w:t>
      </w:r>
      <w:r w:rsidR="00F32B60">
        <w:rPr>
          <w:rFonts w:ascii="Times New Roman" w:hAnsi="Times New Roman"/>
          <w:color w:val="0070C0"/>
          <w:sz w:val="24"/>
          <w:szCs w:val="24"/>
        </w:rPr>
        <w:br/>
      </w:r>
      <w:r w:rsidRPr="00F32B60">
        <w:rPr>
          <w:rFonts w:ascii="Times New Roman" w:hAnsi="Times New Roman"/>
          <w:color w:val="0070C0"/>
          <w:sz w:val="24"/>
          <w:szCs w:val="24"/>
        </w:rPr>
        <w:t>z art. 108 ust. 1 pkt 1, 2 i 5 lub art.</w:t>
      </w:r>
      <w:r w:rsidR="007D0C95" w:rsidRPr="00F32B60">
        <w:rPr>
          <w:rFonts w:ascii="Times New Roman" w:hAnsi="Times New Roman"/>
          <w:color w:val="0070C0"/>
          <w:sz w:val="24"/>
          <w:szCs w:val="24"/>
        </w:rPr>
        <w:t xml:space="preserve"> </w:t>
      </w:r>
      <w:r w:rsidRPr="00F32B60">
        <w:rPr>
          <w:rFonts w:ascii="Times New Roman" w:hAnsi="Times New Roman"/>
          <w:color w:val="0070C0"/>
          <w:sz w:val="24"/>
          <w:szCs w:val="24"/>
        </w:rPr>
        <w:t>109 ust.1 pkt 2-5 i 7-10 ustawy Pzp, a wykonawca korzysta z procedury samooczyszczenia, o której mowa w art. 110 ust. 2 ustawy Pzp]</w:t>
      </w:r>
    </w:p>
    <w:p w14:paraId="6E132E44" w14:textId="77777777" w:rsidR="00023477" w:rsidRPr="00F32B60" w:rsidRDefault="00C113BF" w:rsidP="002578E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32B60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F32B60">
        <w:rPr>
          <w:rFonts w:ascii="Times New Roman" w:hAnsi="Times New Roman"/>
          <w:i/>
          <w:color w:val="7F7F7F"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F32B60">
        <w:rPr>
          <w:rFonts w:ascii="Times New Roman" w:hAnsi="Times New Roman"/>
          <w:i/>
          <w:sz w:val="24"/>
          <w:szCs w:val="24"/>
        </w:rPr>
        <w:t>.</w:t>
      </w:r>
      <w:r w:rsidRPr="00F32B60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F32B60">
        <w:rPr>
          <w:rFonts w:ascii="Times New Roman" w:hAnsi="Times New Roman"/>
          <w:sz w:val="24"/>
          <w:szCs w:val="24"/>
        </w:rPr>
        <w:t>110</w:t>
      </w:r>
      <w:r w:rsidRPr="00F32B60">
        <w:rPr>
          <w:rFonts w:ascii="Times New Roman" w:hAnsi="Times New Roman"/>
          <w:sz w:val="24"/>
          <w:szCs w:val="24"/>
        </w:rPr>
        <w:t xml:space="preserve"> ust. </w:t>
      </w:r>
      <w:r w:rsidR="00710937" w:rsidRPr="00F32B60">
        <w:rPr>
          <w:rFonts w:ascii="Times New Roman" w:hAnsi="Times New Roman"/>
          <w:sz w:val="24"/>
          <w:szCs w:val="24"/>
        </w:rPr>
        <w:t>2</w:t>
      </w:r>
      <w:r w:rsidRPr="00F32B60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F32B60">
        <w:rPr>
          <w:rFonts w:ascii="Times New Roman" w:hAnsi="Times New Roman"/>
          <w:sz w:val="24"/>
          <w:szCs w:val="24"/>
        </w:rPr>
        <w:t xml:space="preserve"> i zapobiegawcze</w:t>
      </w:r>
      <w:r w:rsidRPr="00F32B60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F32B60">
        <w:rPr>
          <w:rFonts w:ascii="Times New Roman" w:hAnsi="Times New Roman"/>
          <w:sz w:val="24"/>
          <w:szCs w:val="24"/>
        </w:rPr>
        <w:t>..</w:t>
      </w:r>
      <w:r w:rsidRPr="00F32B60">
        <w:rPr>
          <w:rFonts w:ascii="Times New Roman" w:hAnsi="Times New Roman"/>
          <w:sz w:val="24"/>
          <w:szCs w:val="24"/>
        </w:rPr>
        <w:t>……………</w:t>
      </w:r>
      <w:r w:rsidR="00023477" w:rsidRPr="00F32B60">
        <w:rPr>
          <w:rFonts w:ascii="Times New Roman" w:hAnsi="Times New Roman"/>
          <w:sz w:val="24"/>
          <w:szCs w:val="24"/>
        </w:rPr>
        <w:t>…</w:t>
      </w:r>
      <w:r w:rsidRPr="00F32B60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F32B60">
        <w:rPr>
          <w:rFonts w:ascii="Times New Roman" w:hAnsi="Times New Roman"/>
          <w:sz w:val="24"/>
          <w:szCs w:val="24"/>
        </w:rPr>
        <w:t>.</w:t>
      </w:r>
      <w:r w:rsidRPr="00F32B60">
        <w:rPr>
          <w:rFonts w:ascii="Times New Roman" w:hAnsi="Times New Roman"/>
          <w:sz w:val="24"/>
          <w:szCs w:val="24"/>
        </w:rPr>
        <w:t>…</w:t>
      </w:r>
      <w:r w:rsidR="007A2BCB" w:rsidRPr="00F32B60">
        <w:rPr>
          <w:rFonts w:ascii="Times New Roman" w:hAnsi="Times New Roman"/>
          <w:sz w:val="24"/>
          <w:szCs w:val="24"/>
        </w:rPr>
        <w:t>.</w:t>
      </w:r>
    </w:p>
    <w:p w14:paraId="70E2DE10" w14:textId="77777777" w:rsidR="007A2BCB" w:rsidRPr="00F32B60" w:rsidRDefault="00992BD8" w:rsidP="00164A95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F32B60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4A6DF34A" w14:textId="3A49AA10" w:rsidR="00A13E18" w:rsidRPr="00F32B60" w:rsidRDefault="007A2BCB" w:rsidP="00A13E1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32B60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</w:t>
      </w:r>
      <w:r w:rsidR="00F32B60">
        <w:rPr>
          <w:rFonts w:ascii="Times New Roman" w:hAnsi="Times New Roman"/>
          <w:sz w:val="24"/>
          <w:szCs w:val="24"/>
        </w:rPr>
        <w:br/>
      </w:r>
      <w:r w:rsidRPr="00F32B60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</w:t>
      </w:r>
      <w:r w:rsidR="000B430B" w:rsidRPr="00F32B60">
        <w:rPr>
          <w:rFonts w:ascii="Times New Roman" w:hAnsi="Times New Roman"/>
          <w:sz w:val="24"/>
          <w:szCs w:val="24"/>
        </w:rPr>
        <w:t>t.j. Dz.U. z 202</w:t>
      </w:r>
      <w:r w:rsidR="007D0C95" w:rsidRPr="00F32B60">
        <w:rPr>
          <w:rFonts w:ascii="Times New Roman" w:hAnsi="Times New Roman"/>
          <w:sz w:val="24"/>
          <w:szCs w:val="24"/>
        </w:rPr>
        <w:t xml:space="preserve">5 </w:t>
      </w:r>
      <w:r w:rsidR="000B430B" w:rsidRPr="00F32B60">
        <w:rPr>
          <w:rFonts w:ascii="Times New Roman" w:hAnsi="Times New Roman"/>
          <w:sz w:val="24"/>
          <w:szCs w:val="24"/>
        </w:rPr>
        <w:t xml:space="preserve">r. poz. </w:t>
      </w:r>
      <w:r w:rsidR="007D0C95" w:rsidRPr="00F32B60">
        <w:rPr>
          <w:rFonts w:ascii="Times New Roman" w:hAnsi="Times New Roman"/>
          <w:sz w:val="24"/>
          <w:szCs w:val="24"/>
        </w:rPr>
        <w:t>514</w:t>
      </w:r>
      <w:r w:rsidRPr="00F32B60">
        <w:rPr>
          <w:rFonts w:ascii="Times New Roman" w:hAnsi="Times New Roman"/>
          <w:sz w:val="24"/>
          <w:szCs w:val="24"/>
        </w:rPr>
        <w:t>)</w:t>
      </w:r>
      <w:r w:rsidR="00AC6A18" w:rsidRPr="00F32B60">
        <w:rPr>
          <w:rFonts w:ascii="Times New Roman" w:hAnsi="Times New Roman"/>
          <w:sz w:val="24"/>
          <w:szCs w:val="24"/>
        </w:rPr>
        <w:t xml:space="preserve"> </w:t>
      </w:r>
      <w:r w:rsidR="0011306C" w:rsidRPr="00F32B60">
        <w:rPr>
          <w:rStyle w:val="Odwoanieprzypisudolnego"/>
          <w:rFonts w:ascii="Times New Roman" w:hAnsi="Times New Roman"/>
          <w:b/>
          <w:bCs/>
          <w:color w:val="0070C0"/>
          <w:sz w:val="24"/>
          <w:szCs w:val="24"/>
        </w:rPr>
        <w:footnoteReference w:id="1"/>
      </w:r>
      <w:r w:rsidRPr="00F32B60">
        <w:rPr>
          <w:rFonts w:ascii="Times New Roman" w:hAnsi="Times New Roman"/>
          <w:color w:val="0070C0"/>
          <w:sz w:val="24"/>
          <w:szCs w:val="24"/>
        </w:rPr>
        <w:t xml:space="preserve"> </w:t>
      </w:r>
      <w:r w:rsidRPr="00F32B60">
        <w:rPr>
          <w:rFonts w:ascii="Times New Roman" w:hAnsi="Times New Roman"/>
          <w:sz w:val="24"/>
          <w:szCs w:val="24"/>
        </w:rPr>
        <w:t>.</w:t>
      </w:r>
      <w:r w:rsidR="00AD6591" w:rsidRPr="00F32B60">
        <w:rPr>
          <w:rFonts w:ascii="Times New Roman" w:hAnsi="Times New Roman"/>
          <w:sz w:val="24"/>
          <w:szCs w:val="24"/>
        </w:rPr>
        <w:t xml:space="preserve"> </w:t>
      </w:r>
    </w:p>
    <w:p w14:paraId="771B31E0" w14:textId="3137839B" w:rsidR="00AC6A18" w:rsidRPr="00F32B60" w:rsidRDefault="00AC6A18" w:rsidP="00AD6591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32B60" w14:paraId="08E99EA9" w14:textId="77777777" w:rsidTr="00CD4DD1">
        <w:tc>
          <w:tcPr>
            <w:tcW w:w="9104" w:type="dxa"/>
            <w:shd w:val="clear" w:color="auto" w:fill="D9D9D9"/>
          </w:tcPr>
          <w:p w14:paraId="69554FF7" w14:textId="77777777" w:rsidR="0011306C" w:rsidRPr="00F32B60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F32B6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F32B60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5786A67" w14:textId="370E0027" w:rsidR="00D2702A" w:rsidRPr="00F32B60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F32B60">
        <w:rPr>
          <w:rFonts w:ascii="Times New Roman" w:hAnsi="Times New Roman"/>
          <w:sz w:val="24"/>
          <w:szCs w:val="24"/>
        </w:rPr>
        <w:t>Oświadczam,</w:t>
      </w:r>
      <w:r w:rsidR="00313417" w:rsidRPr="00F32B60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F32B60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F32B60">
        <w:rPr>
          <w:rFonts w:ascii="Times New Roman" w:hAnsi="Times New Roman"/>
          <w:sz w:val="24"/>
          <w:szCs w:val="24"/>
        </w:rPr>
        <w:t xml:space="preserve"> warunki udziału </w:t>
      </w:r>
      <w:r w:rsidR="00F32B60">
        <w:rPr>
          <w:rFonts w:ascii="Times New Roman" w:hAnsi="Times New Roman"/>
          <w:sz w:val="24"/>
          <w:szCs w:val="24"/>
        </w:rPr>
        <w:br/>
      </w:r>
      <w:r w:rsidR="004541F9" w:rsidRPr="00F32B60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32B60" w14:paraId="498C3D4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69CF3" w14:textId="77777777" w:rsidR="00D2702A" w:rsidRPr="00F32B60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2B60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00492" w14:textId="77777777" w:rsidR="00D2702A" w:rsidRPr="00F32B60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F32B60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A13E18" w:rsidRPr="00F32B60" w14:paraId="4D250076" w14:textId="77777777" w:rsidTr="009C10F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8D5D2" w14:textId="62E37DC0" w:rsidR="00A13E18" w:rsidRPr="00F32B60" w:rsidRDefault="00A13E18" w:rsidP="009C10FF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B6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FD154" w14:textId="01C25A88" w:rsidR="00A13E18" w:rsidRPr="00F32B60" w:rsidRDefault="00A13E18" w:rsidP="009C10F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32B60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271E36B2" w14:textId="63245E8D" w:rsidR="00A13E18" w:rsidRPr="00F32B60" w:rsidRDefault="00A13E18" w:rsidP="009C10FF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2B60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sytuacji ekonomicznej lub finansowej. Zamawiający nie wyznacza warunku w tym zakresie.</w:t>
            </w:r>
          </w:p>
        </w:tc>
      </w:tr>
      <w:tr w:rsidR="00A13E18" w:rsidRPr="00F32B60" w14:paraId="7327A90A" w14:textId="77777777" w:rsidTr="009C10F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C29FB" w14:textId="5D8A4AA1" w:rsidR="00A13E18" w:rsidRPr="00F32B60" w:rsidRDefault="00A13E18" w:rsidP="009C10FF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B6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34518" w14:textId="353EEFA9" w:rsidR="00A13E18" w:rsidRPr="00F32B60" w:rsidRDefault="00A13E18" w:rsidP="009C10F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32B60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5A186D31" w14:textId="77777777" w:rsidR="00A13E18" w:rsidRPr="00F32B60" w:rsidRDefault="00A13E18" w:rsidP="009C10FF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2B60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70AE8B6C" w14:textId="2F28B7ED" w:rsidR="00A13E18" w:rsidRPr="00F32B60" w:rsidRDefault="00A13E18" w:rsidP="009C10FF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2B60">
              <w:rPr>
                <w:rFonts w:ascii="Times New Roman" w:hAnsi="Times New Roman"/>
                <w:sz w:val="24"/>
                <w:szCs w:val="24"/>
              </w:rPr>
              <w:t xml:space="preserve">Zamawiający uzna warunek za spełniony, jeśli Wykonawca wykaże, że w okresie ostatnich trzech lat, a jeżeli okres prowadzenia działalności jest krótszy - w tym okresie, wykonał co najmniej 2 usługi, polegające na zakwaterowaniu </w:t>
            </w:r>
            <w:r w:rsidR="00F32B60">
              <w:rPr>
                <w:rFonts w:ascii="Times New Roman" w:hAnsi="Times New Roman"/>
                <w:sz w:val="24"/>
                <w:szCs w:val="24"/>
              </w:rPr>
              <w:br/>
            </w:r>
            <w:r w:rsidRPr="00F32B60">
              <w:rPr>
                <w:rFonts w:ascii="Times New Roman" w:hAnsi="Times New Roman"/>
                <w:sz w:val="24"/>
                <w:szCs w:val="24"/>
              </w:rPr>
              <w:t>i wyżywieniu co najmniej 50 osobowych grup sportowych.  Ocena spełniania warunków udziału w postępowaniu będzie dokonana na podstawie wykazu wykonanych usług na zasadzie spełnia/nie spełnia.</w:t>
            </w:r>
          </w:p>
        </w:tc>
      </w:tr>
      <w:tr w:rsidR="00A13E18" w:rsidRPr="00F32B60" w14:paraId="34538599" w14:textId="77777777" w:rsidTr="009C10F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0A02D" w14:textId="3D87FA25" w:rsidR="00A13E18" w:rsidRPr="00F32B60" w:rsidRDefault="00A13E18" w:rsidP="009C10FF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B6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DBE55" w14:textId="62C6A89A" w:rsidR="00A13E18" w:rsidRPr="00F32B60" w:rsidRDefault="00A13E18" w:rsidP="009C10F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32B60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3A2B9081" w14:textId="5C56B277" w:rsidR="00A13E18" w:rsidRPr="00F32B60" w:rsidRDefault="00A13E18" w:rsidP="009C10FF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2B60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Zamawiający nie wyznacza warunku w tym zakresie.</w:t>
            </w:r>
          </w:p>
        </w:tc>
      </w:tr>
      <w:tr w:rsidR="00A13E18" w:rsidRPr="00F32B60" w14:paraId="2B5D8AA6" w14:textId="77777777" w:rsidTr="009C10F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9715A" w14:textId="2215505C" w:rsidR="00A13E18" w:rsidRPr="00F32B60" w:rsidRDefault="00A13E18" w:rsidP="009C10FF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B6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E2F4F" w14:textId="1107E4F9" w:rsidR="00A13E18" w:rsidRPr="00F32B60" w:rsidRDefault="00A13E18" w:rsidP="009C10F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32B60">
              <w:rPr>
                <w:rFonts w:ascii="Times New Roman" w:hAnsi="Times New Roman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079CA96" w14:textId="2AB18F5C" w:rsidR="00A13E18" w:rsidRPr="00F32B60" w:rsidRDefault="00A13E18" w:rsidP="009C10FF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2B60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Zamawiający nie wyznacza warunku w tym zakresie.</w:t>
            </w:r>
          </w:p>
        </w:tc>
      </w:tr>
    </w:tbl>
    <w:p w14:paraId="3130C56B" w14:textId="496C77CE" w:rsidR="00E21BB4" w:rsidRPr="00F32B60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F32B60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14:paraId="371269D2" w14:textId="77777777" w:rsidR="00E21BB4" w:rsidRPr="00F32B60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F32B60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F32B60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F32B60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F32B60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Pr="00F32B60">
        <w:rPr>
          <w:rFonts w:ascii="Times New Roman" w:hAnsi="Times New Roman"/>
          <w:color w:val="0070C0"/>
          <w:sz w:val="24"/>
          <w:szCs w:val="24"/>
        </w:rPr>
        <w:t xml:space="preserve">wypełnia tylko wykonawca/ wykonawca wspólnie ubiegający się o zamówienie, który polega na zdolnościach lub sytuacji podmiotów </w:t>
      </w:r>
      <w:r w:rsidRPr="00F32B60">
        <w:rPr>
          <w:rFonts w:ascii="Times New Roman" w:hAnsi="Times New Roman"/>
          <w:color w:val="0070C0"/>
          <w:sz w:val="24"/>
          <w:szCs w:val="24"/>
        </w:rPr>
        <w:lastRenderedPageBreak/>
        <w:t>udostepniających zasoby, a jednocześnie samodzielnie w pewnym zakresie wykazuje spełnianie warunków]</w:t>
      </w:r>
    </w:p>
    <w:p w14:paraId="58726FDC" w14:textId="77777777" w:rsidR="00C62F57" w:rsidRPr="00F32B60" w:rsidRDefault="00C62F57" w:rsidP="000C2F90">
      <w:pPr>
        <w:spacing w:before="120" w:line="360" w:lineRule="auto"/>
        <w:jc w:val="both"/>
        <w:rPr>
          <w:rFonts w:ascii="Times New Roman" w:hAnsi="Times New Roman"/>
          <w:sz w:val="24"/>
          <w:szCs w:val="24"/>
        </w:rPr>
      </w:pPr>
      <w:r w:rsidRPr="00F32B60">
        <w:rPr>
          <w:rFonts w:ascii="Times New Roman" w:hAnsi="Times New Roman"/>
          <w:sz w:val="24"/>
          <w:szCs w:val="24"/>
        </w:rPr>
        <w:t>Oświadczam, że spełniam warunki udziału w postępowaniu określone przez zamawiającego w  następującym zakresie:</w:t>
      </w:r>
    </w:p>
    <w:p w14:paraId="393A2B35" w14:textId="77777777" w:rsidR="00C62F57" w:rsidRPr="00F32B60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F32B6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14:paraId="07985365" w14:textId="77777777" w:rsidR="00721D87" w:rsidRPr="00F32B60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F32B60"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32B60">
        <w:rPr>
          <w:rFonts w:ascii="Times New Roman" w:hAnsi="Times New Roman"/>
          <w:sz w:val="24"/>
          <w:szCs w:val="24"/>
        </w:rPr>
        <w:t>ego/</w:t>
      </w:r>
      <w:r w:rsidRPr="00F32B60">
        <w:rPr>
          <w:rFonts w:ascii="Times New Roman" w:hAnsi="Times New Roman"/>
          <w:sz w:val="24"/>
          <w:szCs w:val="24"/>
        </w:rPr>
        <w:t xml:space="preserve">ych zasoby: </w:t>
      </w:r>
    </w:p>
    <w:p w14:paraId="79C3F393" w14:textId="77777777" w:rsidR="00721D87" w:rsidRPr="00F32B60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F32B60">
        <w:rPr>
          <w:rFonts w:ascii="Times New Roman" w:hAnsi="Times New Roman"/>
          <w:sz w:val="24"/>
          <w:szCs w:val="24"/>
        </w:rPr>
        <w:t>……………</w:t>
      </w:r>
      <w:r w:rsidR="00721D87" w:rsidRPr="00F32B60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6D643CD8" w14:textId="77777777" w:rsidR="00721D87" w:rsidRPr="00F32B60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F32B60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14:paraId="397F20C8" w14:textId="77777777" w:rsidR="00721D87" w:rsidRPr="00F32B60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F32B60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5D196B4D" w14:textId="77777777" w:rsidR="00E21BB4" w:rsidRPr="00F32B60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F32B60">
        <w:rPr>
          <w:rFonts w:ascii="Times New Roman" w:hAnsi="Times New Roman"/>
          <w:sz w:val="24"/>
          <w:szCs w:val="24"/>
        </w:rPr>
        <w:t>……………</w:t>
      </w:r>
      <w:r w:rsidR="00721D87" w:rsidRPr="00F32B60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F32B60">
        <w:rPr>
          <w:rFonts w:ascii="Times New Roman" w:hAnsi="Times New Roman"/>
          <w:sz w:val="24"/>
          <w:szCs w:val="24"/>
        </w:rPr>
        <w:t>………………………….</w:t>
      </w:r>
    </w:p>
    <w:p w14:paraId="3336503A" w14:textId="77777777" w:rsidR="00E21BB4" w:rsidRPr="00F32B60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F32B60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14:paraId="45B08016" w14:textId="77777777" w:rsidR="00C62F57" w:rsidRPr="00F32B60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F32B60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32B60" w14:paraId="5A3B1DF5" w14:textId="77777777" w:rsidTr="00CD4DD1">
        <w:tc>
          <w:tcPr>
            <w:tcW w:w="9104" w:type="dxa"/>
            <w:shd w:val="clear" w:color="auto" w:fill="D9D9D9"/>
          </w:tcPr>
          <w:p w14:paraId="1F2E9C9E" w14:textId="77777777" w:rsidR="00BE6F04" w:rsidRPr="00F32B60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F32B60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8F92190" w14:textId="77777777" w:rsidR="00FE4E2B" w:rsidRPr="00F32B60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F32B60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32B60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32B60" w14:paraId="47FAEA35" w14:textId="77777777" w:rsidTr="00847232">
        <w:tc>
          <w:tcPr>
            <w:tcW w:w="9104" w:type="dxa"/>
            <w:shd w:val="clear" w:color="auto" w:fill="D9D9D9"/>
          </w:tcPr>
          <w:p w14:paraId="788957D1" w14:textId="77777777" w:rsidR="00E426EB" w:rsidRPr="00F32B60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F32B60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FF7C1B3" w14:textId="77777777" w:rsidR="00E426EB" w:rsidRPr="00F32B60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ECEF70C" w14:textId="77777777" w:rsidR="00E426EB" w:rsidRPr="00F32B60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32B60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4E86D7D" w14:textId="77777777" w:rsidR="00E426EB" w:rsidRPr="00F32B6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32B6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23BD1DFE" w14:textId="77777777" w:rsidR="00E426EB" w:rsidRPr="00F32B60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F32B60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29345AFD" w14:textId="77777777" w:rsidR="00E426EB" w:rsidRPr="00F32B6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32B6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58935AD9" w14:textId="77777777" w:rsidR="00E426EB" w:rsidRPr="00F32B60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F32B60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281126DA" w14:textId="77777777" w:rsidR="00E426EB" w:rsidRPr="00F32B60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B3A57" w:rsidRPr="00F32B60" w14:paraId="32480F8F" w14:textId="77777777" w:rsidTr="005517FB">
        <w:tc>
          <w:tcPr>
            <w:tcW w:w="9104" w:type="dxa"/>
            <w:shd w:val="clear" w:color="auto" w:fill="D9D9D9"/>
          </w:tcPr>
          <w:p w14:paraId="350C41E0" w14:textId="77777777" w:rsidR="00AB3A57" w:rsidRPr="00F32B60" w:rsidRDefault="00AB3A57" w:rsidP="005517FB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F32B60">
              <w:rPr>
                <w:rFonts w:ascii="Times New Roman" w:hAnsi="Times New Roman"/>
                <w:b/>
                <w:sz w:val="24"/>
                <w:szCs w:val="24"/>
              </w:rPr>
              <w:t xml:space="preserve">INFORMACJA DOTYCZĄCA CERTYFIKATU, O KTÓRYM MOWA </w:t>
            </w:r>
            <w:r w:rsidR="00726FF6" w:rsidRPr="00F32B60">
              <w:rPr>
                <w:rFonts w:ascii="Times New Roman" w:hAnsi="Times New Roman"/>
                <w:b/>
                <w:sz w:val="24"/>
                <w:szCs w:val="24"/>
              </w:rPr>
              <w:t>W ART. 124 UST. 2 USTAWY PZP</w:t>
            </w:r>
          </w:p>
        </w:tc>
      </w:tr>
    </w:tbl>
    <w:p w14:paraId="1189AAFB" w14:textId="77777777" w:rsidR="0012157F" w:rsidRPr="00F32B60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9712457" w14:textId="77777777" w:rsidR="00C31437" w:rsidRPr="00F32B60" w:rsidRDefault="00392D3E" w:rsidP="00392D3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32B60">
        <w:rPr>
          <w:rFonts w:ascii="Times New Roman" w:hAnsi="Times New Roman"/>
          <w:sz w:val="24"/>
          <w:szCs w:val="24"/>
        </w:rPr>
        <w:t>Informuję, że w prowadzonym postępowaniu o udzielenie zamówienia publicznego</w:t>
      </w:r>
      <w:r w:rsidR="009024BA" w:rsidRPr="00F32B60">
        <w:rPr>
          <w:rFonts w:ascii="Times New Roman" w:hAnsi="Times New Roman"/>
          <w:sz w:val="24"/>
          <w:szCs w:val="24"/>
        </w:rPr>
        <w:t>,</w:t>
      </w:r>
      <w:r w:rsidRPr="00F32B60">
        <w:rPr>
          <w:rFonts w:ascii="Times New Roman" w:hAnsi="Times New Roman"/>
          <w:sz w:val="24"/>
          <w:szCs w:val="24"/>
        </w:rPr>
        <w:t xml:space="preserve"> będę / nie będę</w:t>
      </w:r>
      <w:r w:rsidR="007421B3" w:rsidRPr="00F32B60">
        <w:rPr>
          <w:rFonts w:ascii="Times New Roman" w:hAnsi="Times New Roman"/>
          <w:sz w:val="24"/>
          <w:szCs w:val="24"/>
        </w:rPr>
        <w:t xml:space="preserve"> </w:t>
      </w:r>
      <w:r w:rsidR="007421B3" w:rsidRPr="00F32B60">
        <w:rPr>
          <w:rStyle w:val="Odwoanieprzypisudolnego"/>
          <w:rFonts w:ascii="Times New Roman" w:hAnsi="Times New Roman"/>
          <w:b/>
          <w:bCs/>
          <w:color w:val="0070C0"/>
          <w:sz w:val="24"/>
          <w:szCs w:val="24"/>
        </w:rPr>
        <w:footnoteReference w:id="2"/>
      </w:r>
      <w:r w:rsidRPr="00F32B60">
        <w:rPr>
          <w:rFonts w:ascii="Times New Roman" w:hAnsi="Times New Roman"/>
          <w:sz w:val="24"/>
          <w:szCs w:val="24"/>
        </w:rPr>
        <w:t xml:space="preserve"> posługiwał się certyfikatem, o którym mowa w art. 124 ust. 2 ustawy Pzp.</w:t>
      </w:r>
    </w:p>
    <w:p w14:paraId="348C108C" w14:textId="77777777" w:rsidR="00C31437" w:rsidRPr="00F32B60" w:rsidRDefault="007421B3" w:rsidP="00C31437">
      <w:pPr>
        <w:spacing w:before="120" w:after="120" w:line="360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F32B60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C31437" w:rsidRPr="00F32B60">
        <w:rPr>
          <w:rFonts w:ascii="Times New Roman" w:hAnsi="Times New Roman"/>
          <w:color w:val="0070C0"/>
          <w:sz w:val="24"/>
          <w:szCs w:val="24"/>
        </w:rPr>
        <w:t xml:space="preserve">dane dotyczące certyfikatu </w:t>
      </w:r>
      <w:r w:rsidRPr="00F32B60">
        <w:rPr>
          <w:rFonts w:ascii="Times New Roman" w:hAnsi="Times New Roman"/>
          <w:color w:val="0070C0"/>
          <w:sz w:val="24"/>
          <w:szCs w:val="24"/>
        </w:rPr>
        <w:t xml:space="preserve">wypełnia tylko wykonawca, który </w:t>
      </w:r>
      <w:r w:rsidR="00C31437" w:rsidRPr="00F32B60">
        <w:rPr>
          <w:rFonts w:ascii="Times New Roman" w:hAnsi="Times New Roman"/>
          <w:color w:val="0070C0"/>
          <w:sz w:val="24"/>
          <w:szCs w:val="24"/>
        </w:rPr>
        <w:t>będzie</w:t>
      </w:r>
      <w:r w:rsidR="00B73839" w:rsidRPr="00F32B60">
        <w:rPr>
          <w:rFonts w:ascii="Times New Roman" w:hAnsi="Times New Roman"/>
          <w:color w:val="0070C0"/>
          <w:sz w:val="24"/>
          <w:szCs w:val="24"/>
        </w:rPr>
        <w:t xml:space="preserve"> się nim posługiwał</w:t>
      </w:r>
      <w:r w:rsidRPr="00F32B60">
        <w:rPr>
          <w:rFonts w:ascii="Times New Roman" w:hAnsi="Times New Roman"/>
          <w:color w:val="0070C0"/>
          <w:sz w:val="24"/>
          <w:szCs w:val="24"/>
        </w:rPr>
        <w:t>]</w:t>
      </w:r>
    </w:p>
    <w:p w14:paraId="7C6396C2" w14:textId="77777777" w:rsidR="00B73839" w:rsidRPr="00F32B60" w:rsidRDefault="00B73839" w:rsidP="00B7383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139B90C2" w14:textId="77777777" w:rsidR="00B73839" w:rsidRPr="00F32B60" w:rsidRDefault="00B73839" w:rsidP="00B7383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vertAlign w:val="superscript"/>
          <w:lang w:eastAsia="pl-PL"/>
        </w:rPr>
      </w:pPr>
      <w:r w:rsidRPr="00F32B60">
        <w:rPr>
          <w:rFonts w:ascii="Times New Roman" w:eastAsia="Times New Roman" w:hAnsi="Times New Roman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520D14C1" w14:textId="77777777" w:rsidR="00B73839" w:rsidRPr="00F32B60" w:rsidRDefault="00B73839" w:rsidP="00AB6AD4">
      <w:pPr>
        <w:spacing w:after="6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F32B60">
        <w:rPr>
          <w:rFonts w:ascii="Times New Roman" w:eastAsia="Times New Roman" w:hAnsi="Times New Roman"/>
          <w:bCs/>
          <w:sz w:val="24"/>
          <w:szCs w:val="24"/>
          <w:lang w:eastAsia="pl-PL"/>
        </w:rPr>
        <w:t>[numer i oznaczenie certyfikatu]</w:t>
      </w:r>
    </w:p>
    <w:p w14:paraId="5AE20561" w14:textId="77777777" w:rsidR="00AB6AD4" w:rsidRPr="00F32B60" w:rsidRDefault="00AB6AD4" w:rsidP="00AB6AD4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2BF54F34" w14:textId="77777777" w:rsidR="00B73839" w:rsidRPr="00F32B60" w:rsidRDefault="00B73839" w:rsidP="00B7383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vertAlign w:val="superscript"/>
          <w:lang w:eastAsia="pl-PL"/>
        </w:rPr>
      </w:pPr>
      <w:r w:rsidRPr="00F32B60">
        <w:rPr>
          <w:rFonts w:ascii="Times New Roman" w:eastAsia="Times New Roman" w:hAnsi="Times New Roman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7CEC461E" w14:textId="77777777" w:rsidR="00B73839" w:rsidRPr="00F32B60" w:rsidRDefault="00B73839" w:rsidP="00AB6AD4">
      <w:pPr>
        <w:spacing w:after="6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F32B60">
        <w:rPr>
          <w:rFonts w:ascii="Times New Roman" w:eastAsia="Times New Roman" w:hAnsi="Times New Roman"/>
          <w:bCs/>
          <w:sz w:val="24"/>
          <w:szCs w:val="24"/>
          <w:lang w:eastAsia="pl-PL"/>
        </w:rPr>
        <w:t>[nazwa podmiotu certyfikującego]</w:t>
      </w:r>
    </w:p>
    <w:p w14:paraId="0F4AF100" w14:textId="77777777" w:rsidR="00AB6AD4" w:rsidRPr="00F32B60" w:rsidRDefault="00AB6AD4" w:rsidP="00AB6A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90C4978" w14:textId="77777777" w:rsidR="00B73839" w:rsidRPr="00F32B60" w:rsidRDefault="00B73839" w:rsidP="00B7383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vertAlign w:val="superscript"/>
          <w:lang w:eastAsia="pl-PL"/>
        </w:rPr>
      </w:pPr>
      <w:r w:rsidRPr="00F32B60">
        <w:rPr>
          <w:rFonts w:ascii="Times New Roman" w:eastAsia="Times New Roman" w:hAnsi="Times New Roman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776B4A78" w14:textId="77777777" w:rsidR="00B73839" w:rsidRPr="00F32B60" w:rsidRDefault="00B73839" w:rsidP="00AB6AD4">
      <w:pPr>
        <w:spacing w:after="6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F32B60">
        <w:rPr>
          <w:rFonts w:ascii="Times New Roman" w:eastAsia="Times New Roman" w:hAnsi="Times New Roman"/>
          <w:bCs/>
          <w:sz w:val="24"/>
          <w:szCs w:val="24"/>
          <w:lang w:eastAsia="pl-PL"/>
        </w:rPr>
        <w:t>[okres ważności certyfikatu]</w:t>
      </w:r>
    </w:p>
    <w:p w14:paraId="6A14E18A" w14:textId="77777777" w:rsidR="00AB6AD4" w:rsidRPr="00F32B60" w:rsidRDefault="00AB6AD4" w:rsidP="00AB6A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E1D6664" w14:textId="77777777" w:rsidR="00B73839" w:rsidRPr="00F32B60" w:rsidRDefault="00B73839" w:rsidP="00B7383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vertAlign w:val="superscript"/>
          <w:lang w:eastAsia="pl-PL"/>
        </w:rPr>
      </w:pPr>
      <w:r w:rsidRPr="00F32B60">
        <w:rPr>
          <w:rFonts w:ascii="Times New Roman" w:eastAsia="Times New Roman" w:hAnsi="Times New Roman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08EDDC74" w14:textId="77777777" w:rsidR="00524951" w:rsidRPr="00F32B60" w:rsidRDefault="00B73839" w:rsidP="00AB6AD4">
      <w:pPr>
        <w:spacing w:after="60" w:line="360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F32B60">
        <w:rPr>
          <w:rFonts w:ascii="Times New Roman" w:eastAsia="Times New Roman" w:hAnsi="Times New Roman"/>
          <w:bCs/>
          <w:sz w:val="24"/>
          <w:szCs w:val="24"/>
          <w:lang w:eastAsia="pl-PL"/>
        </w:rPr>
        <w:t>[podstawy wykluczenia lub warunki udziału w postępowaniu, w zakresie których Wykonawca będzie posługiwał się certyfikatem]</w:t>
      </w:r>
      <w:r w:rsidR="00FE4E2B" w:rsidRPr="00F32B60">
        <w:rPr>
          <w:rFonts w:ascii="Times New Roman" w:hAnsi="Times New Roman"/>
          <w:sz w:val="24"/>
          <w:szCs w:val="24"/>
        </w:rPr>
        <w:tab/>
      </w:r>
      <w:r w:rsidR="00FE4E2B" w:rsidRPr="00F32B60">
        <w:rPr>
          <w:rFonts w:ascii="Times New Roman" w:hAnsi="Times New Roman"/>
          <w:sz w:val="24"/>
          <w:szCs w:val="24"/>
        </w:rPr>
        <w:tab/>
      </w:r>
      <w:r w:rsidR="00FE4E2B" w:rsidRPr="00F32B60">
        <w:rPr>
          <w:rFonts w:ascii="Times New Roman" w:hAnsi="Times New Roman"/>
          <w:sz w:val="24"/>
          <w:szCs w:val="24"/>
        </w:rPr>
        <w:tab/>
      </w:r>
      <w:r w:rsidR="00FE4E2B" w:rsidRPr="00F32B60">
        <w:rPr>
          <w:rFonts w:ascii="Times New Roman" w:hAnsi="Times New Roman"/>
          <w:sz w:val="24"/>
          <w:szCs w:val="24"/>
        </w:rPr>
        <w:tab/>
      </w:r>
    </w:p>
    <w:p w14:paraId="282F049E" w14:textId="77777777" w:rsidR="00524951" w:rsidRPr="00F32B60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14:paraId="2ED0D6E6" w14:textId="440EA25E" w:rsidR="00FE4E2B" w:rsidRPr="00F32B60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F32B60">
        <w:rPr>
          <w:rFonts w:ascii="Times New Roman" w:hAnsi="Times New Roman"/>
          <w:sz w:val="24"/>
          <w:szCs w:val="24"/>
        </w:rPr>
        <w:t xml:space="preserve">  </w:t>
      </w:r>
      <w:r w:rsidR="006D536F" w:rsidRPr="00F32B60">
        <w:rPr>
          <w:rFonts w:ascii="Times New Roman" w:hAnsi="Times New Roman"/>
          <w:sz w:val="24"/>
          <w:szCs w:val="24"/>
        </w:rPr>
        <w:t>………..</w:t>
      </w:r>
      <w:r w:rsidR="00FE4E2B" w:rsidRPr="00F32B60">
        <w:rPr>
          <w:rFonts w:ascii="Times New Roman" w:hAnsi="Times New Roman"/>
          <w:sz w:val="24"/>
          <w:szCs w:val="24"/>
        </w:rPr>
        <w:t>…</w:t>
      </w:r>
      <w:r w:rsidR="006D536F" w:rsidRPr="00F32B60">
        <w:rPr>
          <w:rFonts w:ascii="Times New Roman" w:hAnsi="Times New Roman"/>
          <w:sz w:val="24"/>
          <w:szCs w:val="24"/>
        </w:rPr>
        <w:t>………..</w:t>
      </w:r>
      <w:r w:rsidR="00FE4E2B" w:rsidRPr="00F32B60">
        <w:rPr>
          <w:rFonts w:ascii="Times New Roman" w:hAnsi="Times New Roman"/>
          <w:sz w:val="24"/>
          <w:szCs w:val="24"/>
        </w:rPr>
        <w:t>……</w:t>
      </w:r>
      <w:r w:rsidR="006D536F" w:rsidRPr="00F32B60">
        <w:rPr>
          <w:rFonts w:ascii="Times New Roman" w:hAnsi="Times New Roman"/>
          <w:sz w:val="24"/>
          <w:szCs w:val="24"/>
        </w:rPr>
        <w:t>………….</w:t>
      </w:r>
      <w:r w:rsidR="00FE4E2B" w:rsidRPr="00F32B60">
        <w:rPr>
          <w:rFonts w:ascii="Times New Roman" w:hAnsi="Times New Roman"/>
          <w:sz w:val="24"/>
          <w:szCs w:val="24"/>
        </w:rPr>
        <w:t>……………………</w:t>
      </w:r>
    </w:p>
    <w:p w14:paraId="1CD1038F" w14:textId="77777777" w:rsidR="00484F88" w:rsidRPr="00F32B60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F32B60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F32B60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F32B6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849A3" w14:textId="77777777" w:rsidR="00DE33F9" w:rsidRDefault="00DE33F9" w:rsidP="0038231F">
      <w:pPr>
        <w:spacing w:after="0" w:line="240" w:lineRule="auto"/>
      </w:pPr>
      <w:r>
        <w:separator/>
      </w:r>
    </w:p>
  </w:endnote>
  <w:endnote w:type="continuationSeparator" w:id="0">
    <w:p w14:paraId="45832700" w14:textId="77777777" w:rsidR="00DE33F9" w:rsidRDefault="00DE33F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37A99" w14:textId="77777777" w:rsidR="00A13E18" w:rsidRDefault="00A13E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2DB9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4FE430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FB6F8" w14:textId="77777777" w:rsidR="00A13E18" w:rsidRDefault="00A13E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F05C74" w14:textId="77777777" w:rsidR="00DE33F9" w:rsidRDefault="00DE33F9" w:rsidP="0038231F">
      <w:pPr>
        <w:spacing w:after="0" w:line="240" w:lineRule="auto"/>
      </w:pPr>
      <w:r>
        <w:separator/>
      </w:r>
    </w:p>
  </w:footnote>
  <w:footnote w:type="continuationSeparator" w:id="0">
    <w:p w14:paraId="0AB40F75" w14:textId="77777777" w:rsidR="00DE33F9" w:rsidRDefault="00DE33F9" w:rsidP="0038231F">
      <w:pPr>
        <w:spacing w:after="0" w:line="240" w:lineRule="auto"/>
      </w:pPr>
      <w:r>
        <w:continuationSeparator/>
      </w:r>
    </w:p>
  </w:footnote>
  <w:footnote w:id="1">
    <w:p w14:paraId="1D2EF28C" w14:textId="77777777" w:rsidR="0011306C" w:rsidRPr="007421B3" w:rsidRDefault="0011306C" w:rsidP="000E4C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Style w:val="Odwoanieprzypisudolnego"/>
          <w:color w:val="0070C0"/>
        </w:rPr>
        <w:footnoteRef/>
      </w:r>
      <w:r w:rsidRPr="007421B3">
        <w:rPr>
          <w:color w:val="0070C0"/>
        </w:rP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D1B97D0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69BCDD2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t.j. Dz. U. z 202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5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644</w:t>
      </w:r>
      <w:r w:rsidRPr="007421B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233C129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(</w:t>
      </w:r>
      <w:r w:rsidR="00472C9B">
        <w:rPr>
          <w:rFonts w:ascii="Arial" w:hAnsi="Arial" w:cs="Arial"/>
          <w:color w:val="0070C0"/>
          <w:sz w:val="16"/>
          <w:szCs w:val="16"/>
        </w:rPr>
        <w:t xml:space="preserve">t.j.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Dz. U. z 202</w:t>
      </w:r>
      <w:r w:rsidR="00472C9B">
        <w:rPr>
          <w:rFonts w:ascii="Arial" w:hAnsi="Arial" w:cs="Arial"/>
          <w:color w:val="0070C0"/>
          <w:sz w:val="16"/>
          <w:szCs w:val="16"/>
        </w:rPr>
        <w:t>6</w:t>
      </w:r>
      <w:r w:rsidR="009B0A5F" w:rsidRPr="007421B3">
        <w:rPr>
          <w:rFonts w:ascii="Arial" w:hAnsi="Arial" w:cs="Arial"/>
          <w:color w:val="0070C0"/>
          <w:sz w:val="16"/>
          <w:szCs w:val="16"/>
        </w:rPr>
        <w:t xml:space="preserve">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72C9B">
        <w:rPr>
          <w:rFonts w:ascii="Arial" w:hAnsi="Arial" w:cs="Arial"/>
          <w:color w:val="0070C0"/>
          <w:sz w:val="16"/>
          <w:szCs w:val="16"/>
        </w:rPr>
        <w:t>522</w:t>
      </w:r>
      <w:r w:rsidRPr="007421B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468633DC" w14:textId="77777777" w:rsidR="00AC6A18" w:rsidRPr="007421B3" w:rsidRDefault="00AC6A18" w:rsidP="00164A95">
      <w:pPr>
        <w:pStyle w:val="Tekstprzypisudolnego"/>
        <w:jc w:val="both"/>
        <w:rPr>
          <w:rFonts w:ascii="Arial" w:hAnsi="Arial" w:cs="Arial"/>
          <w:color w:val="0070C0"/>
          <w:sz w:val="16"/>
          <w:szCs w:val="16"/>
        </w:rPr>
      </w:pPr>
    </w:p>
  </w:footnote>
  <w:footnote w:id="2">
    <w:p w14:paraId="49723026" w14:textId="77777777" w:rsidR="007421B3" w:rsidRDefault="007421B3">
      <w:pPr>
        <w:pStyle w:val="Tekstprzypisudolnego"/>
      </w:pPr>
      <w:r w:rsidRPr="007421B3">
        <w:rPr>
          <w:rStyle w:val="Odwoanieprzypisudolnego"/>
          <w:color w:val="0070C0"/>
        </w:rPr>
        <w:footnoteRef/>
      </w:r>
      <w: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9B2DE" w14:textId="77777777" w:rsidR="00A13E18" w:rsidRDefault="00A13E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A5747" w14:textId="77777777" w:rsidR="00A13E18" w:rsidRDefault="00A13E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FEB51" w14:textId="77777777" w:rsidR="00A13E18" w:rsidRDefault="00A13E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7932796">
    <w:abstractNumId w:val="11"/>
  </w:num>
  <w:num w:numId="2" w16cid:durableId="735014940">
    <w:abstractNumId w:val="0"/>
  </w:num>
  <w:num w:numId="3" w16cid:durableId="894239095">
    <w:abstractNumId w:val="10"/>
  </w:num>
  <w:num w:numId="4" w16cid:durableId="1611669550">
    <w:abstractNumId w:val="13"/>
  </w:num>
  <w:num w:numId="5" w16cid:durableId="1050038224">
    <w:abstractNumId w:val="12"/>
  </w:num>
  <w:num w:numId="6" w16cid:durableId="331837894">
    <w:abstractNumId w:val="9"/>
  </w:num>
  <w:num w:numId="7" w16cid:durableId="273176271">
    <w:abstractNumId w:val="1"/>
  </w:num>
  <w:num w:numId="8" w16cid:durableId="503057748">
    <w:abstractNumId w:val="6"/>
  </w:num>
  <w:num w:numId="9" w16cid:durableId="2077895865">
    <w:abstractNumId w:val="4"/>
  </w:num>
  <w:num w:numId="10" w16cid:durableId="2126774501">
    <w:abstractNumId w:val="7"/>
  </w:num>
  <w:num w:numId="11" w16cid:durableId="1979646906">
    <w:abstractNumId w:val="5"/>
  </w:num>
  <w:num w:numId="12" w16cid:durableId="679282943">
    <w:abstractNumId w:val="8"/>
  </w:num>
  <w:num w:numId="13" w16cid:durableId="1111049667">
    <w:abstractNumId w:val="3"/>
  </w:num>
  <w:num w:numId="14" w16cid:durableId="942552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402C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D3E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2C9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17FB"/>
    <w:rsid w:val="00561084"/>
    <w:rsid w:val="005641F0"/>
    <w:rsid w:val="005B11F3"/>
    <w:rsid w:val="005B402C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26FF6"/>
    <w:rsid w:val="007421B3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024BA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3E18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B3A57"/>
    <w:rsid w:val="00AB6AD4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73839"/>
    <w:rsid w:val="00B8005E"/>
    <w:rsid w:val="00B90E42"/>
    <w:rsid w:val="00BB0C3C"/>
    <w:rsid w:val="00BE6F04"/>
    <w:rsid w:val="00C014B5"/>
    <w:rsid w:val="00C113BF"/>
    <w:rsid w:val="00C31437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5624"/>
    <w:rsid w:val="00D7532C"/>
    <w:rsid w:val="00DA6EC7"/>
    <w:rsid w:val="00DD146A"/>
    <w:rsid w:val="00DD3E9D"/>
    <w:rsid w:val="00DE33F9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2B60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A07252"/>
  <w15:docId w15:val="{D0A7B294-1A31-4A51-8ADD-29A9AADD2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5</Pages>
  <Words>1058</Words>
  <Characters>6351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3</cp:revision>
  <cp:lastPrinted>2016-07-26T10:32:00Z</cp:lastPrinted>
  <dcterms:created xsi:type="dcterms:W3CDTF">2026-10-07T07:34:00Z</dcterms:created>
  <dcterms:modified xsi:type="dcterms:W3CDTF">2026-10-07T07:36:00Z</dcterms:modified>
</cp:coreProperties>
</file>