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2C2AB1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D030E9" w:rsidRPr="00D030E9">
        <w:rPr>
          <w:rFonts w:ascii="Calibri" w:eastAsia="Times New Roman" w:hAnsi="Calibri" w:cs="Calibri"/>
          <w:b/>
          <w:sz w:val="20"/>
          <w:szCs w:val="20"/>
          <w:lang w:eastAsia="pl-PL"/>
        </w:rPr>
        <w:t>CRZP/201/2026/AZP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D030E9" w:rsidRPr="00D030E9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D030E9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D030E9">
        <w:rPr>
          <w:rFonts w:ascii="Calibri" w:eastAsia="Times New Roman" w:hAnsi="Calibri" w:cs="Times New Roman"/>
          <w:b/>
          <w:sz w:val="24"/>
          <w:szCs w:val="20"/>
          <w:lang w:eastAsia="pl-PL"/>
        </w:rPr>
        <w:t>Usługa dostawy infrastruktury oraz wdrożenia i migracji środowiska CSZU (Centralnego Systemu Zarządzania Użytkownikami) w Uniwersytecie Morskim w Gdyni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D030E9" w:rsidRPr="00D030E9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D030E9" w:rsidRPr="00D030E9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D030E9" w:rsidRPr="00D030E9">
        <w:rPr>
          <w:rFonts w:ascii="Calibri" w:eastAsia="Times New Roman" w:hAnsi="Calibri" w:cs="Times New Roman"/>
          <w:sz w:val="24"/>
          <w:szCs w:val="24"/>
          <w:lang w:eastAsia="pl-PL"/>
        </w:rPr>
        <w:t>. Dz. U. z 2026 r. poz. 793)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2C2AB1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36A" w:rsidRDefault="00AF436A" w:rsidP="00B34A16">
      <w:pPr>
        <w:spacing w:after="0" w:line="240" w:lineRule="auto"/>
      </w:pPr>
      <w:r>
        <w:separator/>
      </w:r>
    </w:p>
  </w:endnote>
  <w:endnote w:type="continuationSeparator" w:id="0">
    <w:p w:rsidR="00AF436A" w:rsidRDefault="00AF436A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0E9" w:rsidRDefault="00D03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0E9" w:rsidRDefault="00D030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36A" w:rsidRDefault="00AF436A" w:rsidP="00B34A16">
      <w:pPr>
        <w:spacing w:after="0" w:line="240" w:lineRule="auto"/>
      </w:pPr>
      <w:r>
        <w:separator/>
      </w:r>
    </w:p>
  </w:footnote>
  <w:footnote w:type="continuationSeparator" w:id="0">
    <w:p w:rsidR="00AF436A" w:rsidRDefault="00AF436A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0E9" w:rsidRDefault="00D03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D030E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Usługa dostawy infrastruktury oraz wdrożenia i migracji środowiska CSZU (Centralnego Systemu Zarządzania Użytkownikami) w Uniwersytecie Morskim w Gdyni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410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0E9" w:rsidRDefault="00D030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36A"/>
    <w:rsid w:val="000C331A"/>
    <w:rsid w:val="000D451C"/>
    <w:rsid w:val="002C2AB1"/>
    <w:rsid w:val="00302ADF"/>
    <w:rsid w:val="004F1C9E"/>
    <w:rsid w:val="007872B3"/>
    <w:rsid w:val="00A05DA6"/>
    <w:rsid w:val="00A676FF"/>
    <w:rsid w:val="00AF436A"/>
    <w:rsid w:val="00B34A16"/>
    <w:rsid w:val="00D030E9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349FB"/>
  <w15:chartTrackingRefBased/>
  <w15:docId w15:val="{33156A6F-BF9D-4B18-8F3C-1B67DF780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2A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2A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Anna Kolesińska</cp:lastModifiedBy>
  <cp:revision>2</cp:revision>
  <cp:lastPrinted>2026-10-07T09:12:00Z</cp:lastPrinted>
  <dcterms:created xsi:type="dcterms:W3CDTF">2026-10-07T09:12:00Z</dcterms:created>
  <dcterms:modified xsi:type="dcterms:W3CDTF">2026-10-07T09:12:00Z</dcterms:modified>
</cp:coreProperties>
</file>