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ECD56" w14:textId="77777777" w:rsidR="00025386" w:rsidRPr="009E6352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>
        <w:rPr>
          <w:b/>
          <w:i w:val="0"/>
          <w:iCs/>
        </w:rPr>
        <w:t>6</w:t>
      </w:r>
    </w:p>
    <w:p w14:paraId="47F85121" w14:textId="77777777" w:rsidR="00025386" w:rsidRDefault="000D2D4C" w:rsidP="000D2D4C">
      <w:pPr>
        <w:spacing w:after="0" w:line="240" w:lineRule="auto"/>
      </w:pPr>
      <w:r>
        <w:t>…………………………………………………</w:t>
      </w:r>
    </w:p>
    <w:p w14:paraId="1C4D469E" w14:textId="77777777" w:rsidR="000D2D4C" w:rsidRPr="00025386" w:rsidRDefault="000D2D4C" w:rsidP="000D2D4C">
      <w:pPr>
        <w:spacing w:after="0" w:line="240" w:lineRule="auto"/>
        <w:ind w:firstLine="708"/>
        <w:rPr>
          <w:i/>
        </w:rPr>
      </w:pPr>
      <w:r>
        <w:rPr>
          <w:i/>
        </w:rPr>
        <w:t>Nazwa Wykonawcy</w:t>
      </w:r>
    </w:p>
    <w:p w14:paraId="5B9AD6E4" w14:textId="77777777" w:rsidR="000D2D4C" w:rsidRDefault="000D2D4C"/>
    <w:p w14:paraId="5E32CB35" w14:textId="77777777" w:rsidR="00025386" w:rsidRPr="0096261D" w:rsidRDefault="00025386" w:rsidP="00025386">
      <w:pPr>
        <w:rPr>
          <w:color w:val="000000" w:themeColor="text1"/>
        </w:rPr>
      </w:pPr>
    </w:p>
    <w:p w14:paraId="5DAA9D0C" w14:textId="77777777" w:rsidR="00A56A6F" w:rsidRPr="0096261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color w:val="000000" w:themeColor="text1"/>
          <w:lang w:eastAsia="pl-PL"/>
        </w:rPr>
      </w:pPr>
      <w:r>
        <w:rPr>
          <w:color w:val="000000" w:themeColor="text1"/>
          <w:lang w:eastAsia="pl-PL"/>
        </w:rPr>
        <w:t xml:space="preserve">Znak Sprawy: </w:t>
      </w:r>
      <w:r>
        <w:rPr>
          <w:b/>
          <w:color w:val="000000" w:themeColor="text1"/>
          <w:lang w:eastAsia="pl-PL"/>
        </w:rPr>
        <w:t>ZP/62/2026</w:t>
      </w:r>
    </w:p>
    <w:p w14:paraId="7557CBAB" w14:textId="77777777" w:rsidR="00025386" w:rsidRPr="0096261D" w:rsidRDefault="00025386" w:rsidP="00025386">
      <w:pPr>
        <w:rPr>
          <w:color w:val="000000" w:themeColor="text1"/>
        </w:rPr>
      </w:pPr>
    </w:p>
    <w:p w14:paraId="442D580E" w14:textId="77777777" w:rsidR="00FB7BA7" w:rsidRPr="0096261D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WYKAZ CZĘŚCI ZAMÓWIENIA, KTÓREJ WYKONANIE WYKONAWCA ZAMIERZA POWIERZYĆ PODWYKONAWCOM</w:t>
      </w:r>
    </w:p>
    <w:p w14:paraId="1A97F185" w14:textId="77777777" w:rsidR="00A56A6F" w:rsidRPr="0096261D" w:rsidRDefault="00A56A6F" w:rsidP="00A56A6F">
      <w:pPr>
        <w:spacing w:after="0" w:line="360" w:lineRule="auto"/>
        <w:jc w:val="both"/>
        <w:rPr>
          <w:color w:val="000000" w:themeColor="text1"/>
          <w:lang w:eastAsia="pl-PL"/>
        </w:rPr>
      </w:pPr>
    </w:p>
    <w:p w14:paraId="52194C63" w14:textId="7EB552F0" w:rsidR="00A56A6F" w:rsidRPr="0096261D" w:rsidRDefault="00A56A6F" w:rsidP="00A56A6F">
      <w:pPr>
        <w:spacing w:after="0" w:line="360" w:lineRule="auto"/>
        <w:jc w:val="both"/>
        <w:rPr>
          <w:color w:val="000000" w:themeColor="text1"/>
          <w:lang w:eastAsia="pl-PL"/>
        </w:rPr>
      </w:pPr>
      <w:r>
        <w:rPr>
          <w:color w:val="000000" w:themeColor="text1"/>
          <w:lang w:eastAsia="pl-PL"/>
        </w:rPr>
        <w:t xml:space="preserve">Składając ofertę w postępowaniu o udzielenie zamówienia publicznego prowadzonym w trybie </w:t>
      </w:r>
      <w:r>
        <w:rPr>
          <w:b/>
          <w:color w:val="000000" w:themeColor="text1"/>
          <w:lang w:eastAsia="pl-PL"/>
        </w:rPr>
        <w:t>podstawowy</w:t>
      </w:r>
      <w:r w:rsidR="00A319DE">
        <w:rPr>
          <w:b/>
          <w:color w:val="000000" w:themeColor="text1"/>
          <w:lang w:eastAsia="pl-PL"/>
        </w:rPr>
        <w:t>m</w:t>
      </w:r>
      <w:r>
        <w:rPr>
          <w:b/>
          <w:color w:val="000000" w:themeColor="text1"/>
          <w:lang w:eastAsia="pl-PL"/>
        </w:rPr>
        <w:t xml:space="preserve"> bez negocjacji - art. 275 pkt. 1 ustawy </w:t>
      </w:r>
      <w:proofErr w:type="spellStart"/>
      <w:r>
        <w:rPr>
          <w:b/>
          <w:color w:val="000000" w:themeColor="text1"/>
          <w:lang w:eastAsia="pl-PL"/>
        </w:rPr>
        <w:t>Pzp</w:t>
      </w:r>
      <w:proofErr w:type="spellEnd"/>
      <w:r>
        <w:rPr>
          <w:color w:val="000000" w:themeColor="text1"/>
          <w:lang w:eastAsia="pl-PL"/>
        </w:rPr>
        <w:t xml:space="preserve"> na:</w:t>
      </w:r>
    </w:p>
    <w:p w14:paraId="2F946056" w14:textId="77777777" w:rsidR="000D2D4C" w:rsidRPr="0096261D" w:rsidRDefault="00850973" w:rsidP="00A56A6F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Zakup specjalistycznego aparatu USG dla Poradni Ginekologiczno-Położniczej w ramach projektu grantowego „Dostępność Plus dla AOS”</w:t>
      </w:r>
    </w:p>
    <w:p w14:paraId="6A408C12" w14:textId="77777777" w:rsidR="00025386" w:rsidRPr="0096261D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bCs/>
          <w:color w:val="000000" w:themeColor="text1"/>
        </w:rPr>
        <w:t xml:space="preserve">Oświadczam(y), </w:t>
      </w:r>
      <w:r>
        <w:rPr>
          <w:color w:val="000000" w:themeColor="text1"/>
        </w:rPr>
        <w:t>iż w przedmiotowym postępowaniu powierzę(my) podwykonawcom następujące części zamówienia:</w:t>
      </w:r>
    </w:p>
    <w:p w14:paraId="494A7DA8" w14:textId="77777777" w:rsidR="008F2498" w:rsidRPr="0096261D" w:rsidRDefault="008F2498" w:rsidP="00025386">
      <w:pPr>
        <w:autoSpaceDE w:val="0"/>
        <w:autoSpaceDN w:val="0"/>
        <w:adjustRightInd w:val="0"/>
        <w:spacing w:after="0" w:line="240" w:lineRule="auto"/>
        <w:rPr>
          <w:color w:val="000000" w:themeColor="text1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96261D" w:rsidRPr="0096261D" w14:paraId="4B2EBB0E" w14:textId="77777777" w:rsidTr="00C2318B">
        <w:tc>
          <w:tcPr>
            <w:tcW w:w="772" w:type="dxa"/>
          </w:tcPr>
          <w:p w14:paraId="49C37E2E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 w:themeColor="text1"/>
              </w:rPr>
            </w:pPr>
          </w:p>
          <w:p w14:paraId="6BCC96FB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L.p.</w:t>
            </w:r>
          </w:p>
        </w:tc>
        <w:tc>
          <w:tcPr>
            <w:tcW w:w="4728" w:type="dxa"/>
          </w:tcPr>
          <w:p w14:paraId="22C90715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</w:p>
          <w:p w14:paraId="152179B0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Wykaz części zamówienia, której wykonanie wykonawca zamierza powierzyć podwykonawcom</w:t>
            </w:r>
          </w:p>
          <w:p w14:paraId="40460C3C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5A503595" w14:textId="77777777" w:rsidR="00C2318B" w:rsidRPr="0096261D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Firma Podwykonawcy</w:t>
            </w:r>
          </w:p>
          <w:p w14:paraId="52248286" w14:textId="77777777" w:rsidR="00C2318B" w:rsidRPr="0096261D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 adres</w:t>
            </w:r>
          </w:p>
        </w:tc>
        <w:tc>
          <w:tcPr>
            <w:tcW w:w="2092" w:type="dxa"/>
            <w:vAlign w:val="center"/>
          </w:tcPr>
          <w:p w14:paraId="5DB03003" w14:textId="77777777" w:rsidR="00C2318B" w:rsidRPr="0096261D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Osoba do kontaktów, </w:t>
            </w:r>
            <w:r>
              <w:rPr>
                <w:color w:val="000000" w:themeColor="text1"/>
              </w:rPr>
              <w:br/>
              <w:t>e-mail; tel.</w:t>
            </w:r>
          </w:p>
        </w:tc>
      </w:tr>
      <w:tr w:rsidR="0096261D" w:rsidRPr="0096261D" w14:paraId="10271CAF" w14:textId="77777777" w:rsidTr="00C2318B">
        <w:trPr>
          <w:trHeight w:val="3190"/>
        </w:trPr>
        <w:tc>
          <w:tcPr>
            <w:tcW w:w="772" w:type="dxa"/>
          </w:tcPr>
          <w:p w14:paraId="5ACAEB5D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4728" w:type="dxa"/>
          </w:tcPr>
          <w:p w14:paraId="35B4427A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5F67072E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2092" w:type="dxa"/>
            <w:vAlign w:val="center"/>
          </w:tcPr>
          <w:p w14:paraId="0E8B46C8" w14:textId="77777777" w:rsidR="00C2318B" w:rsidRPr="0096261D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</w:p>
        </w:tc>
      </w:tr>
    </w:tbl>
    <w:p w14:paraId="478417A0" w14:textId="77777777" w:rsidR="00025386" w:rsidRPr="0096261D" w:rsidRDefault="00025386" w:rsidP="00025386">
      <w:pPr>
        <w:autoSpaceDE w:val="0"/>
        <w:autoSpaceDN w:val="0"/>
        <w:adjustRightInd w:val="0"/>
        <w:spacing w:after="0" w:line="240" w:lineRule="auto"/>
        <w:rPr>
          <w:color w:val="000000" w:themeColor="text1"/>
        </w:rPr>
      </w:pPr>
    </w:p>
    <w:p w14:paraId="318B3BDA" w14:textId="77777777" w:rsidR="00025386" w:rsidRPr="0096261D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UWAGA! </w:t>
      </w:r>
      <w:r>
        <w:rPr>
          <w:color w:val="000000" w:themeColor="text1"/>
        </w:rPr>
        <w:t>Wykonawca jest zobowiązany do wypełnienia i dołączenia niniejszego załącznika do składanej oferty tylko w przypadku, gdy powierzy wykonanie części zamówienia podwykonawcom.</w:t>
      </w:r>
    </w:p>
    <w:p w14:paraId="4583F529" w14:textId="77777777" w:rsidR="00025386" w:rsidRPr="0096261D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color w:val="000000" w:themeColor="text1"/>
        </w:rPr>
      </w:pPr>
      <w:r>
        <w:rPr>
          <w:color w:val="000000" w:themeColor="text1"/>
          <w:u w:val="dotted"/>
        </w:rPr>
        <w:tab/>
      </w:r>
      <w:r>
        <w:rPr>
          <w:color w:val="000000" w:themeColor="text1"/>
        </w:rPr>
        <w:t xml:space="preserve"> dnia </w:t>
      </w:r>
      <w:r>
        <w:rPr>
          <w:color w:val="000000" w:themeColor="text1"/>
          <w:u w:val="dotted"/>
        </w:rPr>
        <w:tab/>
      </w:r>
      <w:r>
        <w:rPr>
          <w:color w:val="000000" w:themeColor="text1"/>
        </w:rPr>
        <w:tab/>
      </w:r>
      <w:r>
        <w:rPr>
          <w:color w:val="000000" w:themeColor="text1"/>
          <w:u w:val="dotted"/>
        </w:rPr>
        <w:tab/>
      </w:r>
    </w:p>
    <w:p w14:paraId="7260ED00" w14:textId="77777777" w:rsidR="00025386" w:rsidRPr="0096261D" w:rsidRDefault="00025386" w:rsidP="00025386">
      <w:pPr>
        <w:ind w:left="5529"/>
        <w:jc w:val="center"/>
        <w:rPr>
          <w:color w:val="000000" w:themeColor="text1"/>
        </w:rPr>
      </w:pPr>
      <w:r>
        <w:rPr>
          <w:color w:val="000000" w:themeColor="text1"/>
          <w:vertAlign w:val="superscript"/>
        </w:rPr>
        <w:t>podpis osoby uprawnionej do składania oświadczeń woli w imieniu Wykonawcy</w:t>
      </w:r>
    </w:p>
    <w:sectPr w:rsidR="00025386" w:rsidRPr="0096261D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D1AFE" w14:textId="77777777" w:rsidR="00876B28" w:rsidRDefault="00876B28" w:rsidP="00025386">
      <w:pPr>
        <w:spacing w:after="0" w:line="240" w:lineRule="auto"/>
      </w:pPr>
      <w:r>
        <w:separator/>
      </w:r>
    </w:p>
  </w:endnote>
  <w:endnote w:type="continuationSeparator" w:id="0">
    <w:p w14:paraId="1675D034" w14:textId="77777777" w:rsidR="00876B28" w:rsidRDefault="00876B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2612B809" w14:textId="77777777" w:rsidR="00A319DE" w:rsidRDefault="00A319DE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372AE93E" w14:textId="77777777" w:rsidR="00A319DE" w:rsidRDefault="00A31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BBAD2" w14:textId="77777777" w:rsidR="00876B28" w:rsidRDefault="00876B28" w:rsidP="00025386">
      <w:pPr>
        <w:spacing w:after="0" w:line="240" w:lineRule="auto"/>
      </w:pPr>
      <w:r>
        <w:separator/>
      </w:r>
    </w:p>
  </w:footnote>
  <w:footnote w:type="continuationSeparator" w:id="0">
    <w:p w14:paraId="04D768F0" w14:textId="77777777" w:rsidR="00876B28" w:rsidRDefault="00876B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6B769" w14:textId="77777777" w:rsidR="00473E8E" w:rsidRDefault="00A319DE">
    <w:pPr>
      <w:jc w:val="center"/>
    </w:pPr>
    <w:r>
      <w:rPr>
        <w:noProof/>
      </w:rPr>
      <w:drawing>
        <wp:inline distT="0" distB="0" distL="0" distR="0" wp14:anchorId="64D82281" wp14:editId="52B088B4">
          <wp:extent cx="5760000" cy="795600"/>
          <wp:effectExtent l="0" t="0" r="0" b="0"/>
          <wp:docPr id="900000010" name="Papier firmowy 900000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0000010" name="Papier firmowy 9000000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D71435" w14:textId="77777777" w:rsidR="00473E8E" w:rsidRDefault="00473E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28"/>
    <w:rsid w:val="00025386"/>
    <w:rsid w:val="00055C22"/>
    <w:rsid w:val="0009401C"/>
    <w:rsid w:val="000D2D4C"/>
    <w:rsid w:val="000F0010"/>
    <w:rsid w:val="00151C65"/>
    <w:rsid w:val="001C2314"/>
    <w:rsid w:val="002A2300"/>
    <w:rsid w:val="00394A5A"/>
    <w:rsid w:val="003A6665"/>
    <w:rsid w:val="00406596"/>
    <w:rsid w:val="00473E8E"/>
    <w:rsid w:val="004E2B1B"/>
    <w:rsid w:val="00554D85"/>
    <w:rsid w:val="005624D8"/>
    <w:rsid w:val="006B3A95"/>
    <w:rsid w:val="006F48F9"/>
    <w:rsid w:val="006F72BA"/>
    <w:rsid w:val="00850973"/>
    <w:rsid w:val="00876B28"/>
    <w:rsid w:val="008F2498"/>
    <w:rsid w:val="00924533"/>
    <w:rsid w:val="0096261D"/>
    <w:rsid w:val="00982E65"/>
    <w:rsid w:val="009B09E9"/>
    <w:rsid w:val="009E6352"/>
    <w:rsid w:val="00A319DE"/>
    <w:rsid w:val="00A441E9"/>
    <w:rsid w:val="00A56A6F"/>
    <w:rsid w:val="00A6054E"/>
    <w:rsid w:val="00AB2464"/>
    <w:rsid w:val="00AC42E4"/>
    <w:rsid w:val="00AC4823"/>
    <w:rsid w:val="00AD38B5"/>
    <w:rsid w:val="00C2318B"/>
    <w:rsid w:val="00CC7BFC"/>
    <w:rsid w:val="00D55FC4"/>
    <w:rsid w:val="00D879B9"/>
    <w:rsid w:val="00DE0C1D"/>
    <w:rsid w:val="00E16710"/>
    <w:rsid w:val="00FB7BA7"/>
    <w:rsid w:val="00F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8C634"/>
  <w15:chartTrackingRefBased/>
  <w15:docId w15:val="{5CFB02B4-35FE-4E07-9CBA-AD72AAE3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i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2"/>
      <w:szCs w:val="22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ommentsExtended" Target="commentsExtended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Karolina Kosek</cp:lastModifiedBy>
  <cp:revision>12</cp:revision>
  <cp:lastPrinted>2025-07-28T08:49:00Z</cp:lastPrinted>
  <dcterms:created xsi:type="dcterms:W3CDTF">2026-04-03T08:15:00Z</dcterms:created>
  <dcterms:modified xsi:type="dcterms:W3CDTF">2026-10-08T08:54:00Z</dcterms:modified>
</cp:coreProperties>
</file>