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5B75F" w14:textId="5D3463EB" w:rsidR="00FB7F50" w:rsidRPr="002245BE" w:rsidRDefault="00A356B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356B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2B08E0">
        <w:rPr>
          <w:sz w:val="22"/>
          <w:szCs w:val="22"/>
        </w:rPr>
        <w:t>7.10.2026 r.</w:t>
      </w:r>
    </w:p>
    <w:p w14:paraId="622881E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70CD602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527AE90F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504BD896" w14:textId="77777777" w:rsidR="002032C0" w:rsidRPr="002032C0" w:rsidRDefault="002032C0" w:rsidP="002032C0">
      <w:r w:rsidRPr="002032C0">
        <w:t>ul. Prądnicka 35-37</w:t>
      </w:r>
    </w:p>
    <w:p w14:paraId="08C0E12A" w14:textId="77777777" w:rsidR="002032C0" w:rsidRPr="002032C0" w:rsidRDefault="002032C0" w:rsidP="002032C0">
      <w:r w:rsidRPr="002032C0">
        <w:t>31-202 Kraków</w:t>
      </w:r>
    </w:p>
    <w:p w14:paraId="6A8AC699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8F1BA3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356B5" w:rsidRPr="00607F9B" w14:paraId="23BA33B0" w14:textId="77777777" w:rsidTr="001A56CE">
        <w:trPr>
          <w:trHeight w:val="638"/>
        </w:trPr>
        <w:tc>
          <w:tcPr>
            <w:tcW w:w="959" w:type="dxa"/>
          </w:tcPr>
          <w:p w14:paraId="1C81B9A2" w14:textId="77777777" w:rsidR="00A356B5" w:rsidRPr="00607F9B" w:rsidRDefault="00A356B5" w:rsidP="001A56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7BB33AD" w14:textId="77777777" w:rsidR="00A356B5" w:rsidRPr="00607F9B" w:rsidRDefault="00A356B5" w:rsidP="001A56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356B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356B5">
              <w:rPr>
                <w:b/>
                <w:bCs/>
                <w:sz w:val="22"/>
                <w:szCs w:val="22"/>
              </w:rPr>
              <w:t>Zakup i dostawa pieluchomajtek dla dzieci i dorosłych oraz chusteczek nawilżanych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356B5">
              <w:rPr>
                <w:b/>
                <w:sz w:val="22"/>
                <w:szCs w:val="22"/>
              </w:rPr>
              <w:t>ZP/51/2026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95DB77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A356B5" w14:paraId="6DD89AA5" w14:textId="77777777" w:rsidTr="001A56CE">
        <w:trPr>
          <w:cantSplit/>
        </w:trPr>
        <w:tc>
          <w:tcPr>
            <w:tcW w:w="9072" w:type="dxa"/>
          </w:tcPr>
          <w:p w14:paraId="1FD79426" w14:textId="77777777" w:rsidR="00B504EE" w:rsidRPr="00B504EE" w:rsidRDefault="00B504EE" w:rsidP="00B504EE">
            <w:pPr>
              <w:rPr>
                <w:b/>
                <w:bCs/>
                <w:sz w:val="22"/>
                <w:szCs w:val="22"/>
              </w:rPr>
            </w:pPr>
            <w:r w:rsidRPr="00B504EE">
              <w:rPr>
                <w:b/>
                <w:bCs/>
                <w:sz w:val="22"/>
                <w:szCs w:val="22"/>
              </w:rPr>
              <w:t xml:space="preserve">Konsorcjum: Citonet-Kraków Sp. z o.o. </w:t>
            </w:r>
            <w:r w:rsidRPr="00B504EE">
              <w:rPr>
                <w:b/>
                <w:bCs/>
                <w:sz w:val="22"/>
                <w:szCs w:val="22"/>
              </w:rPr>
              <w:br/>
              <w:t xml:space="preserve">ul. Gromadzka 52 </w:t>
            </w:r>
          </w:p>
          <w:p w14:paraId="2C5B3DF6" w14:textId="77777777" w:rsidR="00B504EE" w:rsidRPr="00B504EE" w:rsidRDefault="00B504EE" w:rsidP="00B504EE">
            <w:pPr>
              <w:jc w:val="both"/>
              <w:rPr>
                <w:b/>
                <w:bCs/>
                <w:sz w:val="22"/>
                <w:szCs w:val="22"/>
              </w:rPr>
            </w:pPr>
            <w:r w:rsidRPr="00B504EE">
              <w:rPr>
                <w:b/>
                <w:bCs/>
                <w:sz w:val="22"/>
                <w:szCs w:val="22"/>
              </w:rPr>
              <w:t>30-719 Kraków</w:t>
            </w:r>
          </w:p>
          <w:p w14:paraId="4364DD22" w14:textId="77777777" w:rsidR="00B504EE" w:rsidRPr="00B504EE" w:rsidRDefault="00B504EE" w:rsidP="00B504EE">
            <w:pPr>
              <w:jc w:val="both"/>
              <w:rPr>
                <w:b/>
                <w:bCs/>
                <w:sz w:val="22"/>
                <w:szCs w:val="22"/>
              </w:rPr>
            </w:pPr>
            <w:r w:rsidRPr="00B504EE">
              <w:rPr>
                <w:b/>
                <w:bCs/>
                <w:sz w:val="22"/>
                <w:szCs w:val="22"/>
              </w:rPr>
              <w:t>i Toruńskie Zakłady Materiałów Opatrunkowych S.A.</w:t>
            </w:r>
          </w:p>
          <w:p w14:paraId="0F84483B" w14:textId="77777777" w:rsidR="00B504EE" w:rsidRPr="00B504EE" w:rsidRDefault="00B504EE" w:rsidP="00B504EE">
            <w:pPr>
              <w:rPr>
                <w:b/>
                <w:bCs/>
                <w:sz w:val="22"/>
                <w:szCs w:val="22"/>
              </w:rPr>
            </w:pPr>
            <w:r w:rsidRPr="00B504EE">
              <w:rPr>
                <w:b/>
                <w:bCs/>
                <w:sz w:val="22"/>
                <w:szCs w:val="22"/>
              </w:rPr>
              <w:t xml:space="preserve">ul. Żółkiewskiego 20/26 </w:t>
            </w:r>
          </w:p>
          <w:p w14:paraId="56E8C070" w14:textId="77777777" w:rsidR="00B504EE" w:rsidRPr="00B504EE" w:rsidRDefault="00B504EE" w:rsidP="00B504EE">
            <w:pPr>
              <w:spacing w:before="40" w:after="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B504EE">
              <w:rPr>
                <w:b/>
                <w:bCs/>
                <w:sz w:val="22"/>
                <w:szCs w:val="22"/>
              </w:rPr>
              <w:t xml:space="preserve">87-100 Toruń </w:t>
            </w:r>
          </w:p>
          <w:p w14:paraId="1CE67069" w14:textId="08B65BB4" w:rsidR="00A356B5" w:rsidRDefault="00A356B5" w:rsidP="00B504E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7328D6" w14:textId="77777777" w:rsidR="00A356B5" w:rsidRPr="00211A34" w:rsidRDefault="00A356B5" w:rsidP="001A56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56B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56B5">
              <w:rPr>
                <w:sz w:val="22"/>
                <w:szCs w:val="22"/>
              </w:rPr>
              <w:t>Pakiet 1 - Pieluchomajtki dla dorosłych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FF27888" w14:textId="77777777" w:rsidR="00A356B5" w:rsidRPr="00D26ED6" w:rsidRDefault="00A356B5" w:rsidP="001A56C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06A443" w14:textId="77777777" w:rsidR="00A356B5" w:rsidRDefault="00A356B5" w:rsidP="001A56C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56B5">
              <w:t>Jedyna złożona oferta, spełnia wymogi Zamawiającego.</w:t>
            </w:r>
          </w:p>
        </w:tc>
      </w:tr>
      <w:tr w:rsidR="00A356B5" w14:paraId="3FA9ABAB" w14:textId="77777777" w:rsidTr="001A56CE">
        <w:trPr>
          <w:cantSplit/>
        </w:trPr>
        <w:tc>
          <w:tcPr>
            <w:tcW w:w="9072" w:type="dxa"/>
          </w:tcPr>
          <w:p w14:paraId="6434B00B" w14:textId="77777777" w:rsidR="00B504EE" w:rsidRPr="00B504EE" w:rsidRDefault="00B504EE" w:rsidP="00B504EE">
            <w:pPr>
              <w:rPr>
                <w:b/>
                <w:bCs/>
                <w:sz w:val="22"/>
                <w:szCs w:val="22"/>
              </w:rPr>
            </w:pPr>
            <w:r w:rsidRPr="00B504EE">
              <w:rPr>
                <w:b/>
                <w:bCs/>
                <w:sz w:val="22"/>
                <w:szCs w:val="22"/>
              </w:rPr>
              <w:t xml:space="preserve">Konsorcjum: Citonet-Kraków Sp. z o.o. </w:t>
            </w:r>
            <w:r w:rsidRPr="00B504EE">
              <w:rPr>
                <w:b/>
                <w:bCs/>
                <w:sz w:val="22"/>
                <w:szCs w:val="22"/>
              </w:rPr>
              <w:br/>
              <w:t xml:space="preserve">ul. Gromadzka 52 </w:t>
            </w:r>
          </w:p>
          <w:p w14:paraId="54528710" w14:textId="77777777" w:rsidR="00B504EE" w:rsidRPr="00B504EE" w:rsidRDefault="00B504EE" w:rsidP="00B504EE">
            <w:pPr>
              <w:jc w:val="both"/>
              <w:rPr>
                <w:b/>
                <w:bCs/>
                <w:sz w:val="22"/>
                <w:szCs w:val="22"/>
              </w:rPr>
            </w:pPr>
            <w:r w:rsidRPr="00B504EE">
              <w:rPr>
                <w:b/>
                <w:bCs/>
                <w:sz w:val="22"/>
                <w:szCs w:val="22"/>
              </w:rPr>
              <w:t>30-719 Kraków</w:t>
            </w:r>
          </w:p>
          <w:p w14:paraId="7D144E52" w14:textId="77777777" w:rsidR="00B504EE" w:rsidRPr="00B504EE" w:rsidRDefault="00B504EE" w:rsidP="00B504EE">
            <w:pPr>
              <w:jc w:val="both"/>
              <w:rPr>
                <w:b/>
                <w:bCs/>
                <w:sz w:val="22"/>
                <w:szCs w:val="22"/>
              </w:rPr>
            </w:pPr>
            <w:r w:rsidRPr="00B504EE">
              <w:rPr>
                <w:b/>
                <w:bCs/>
                <w:sz w:val="22"/>
                <w:szCs w:val="22"/>
              </w:rPr>
              <w:t>i Toruńskie Zakłady Materiałów Opatrunkowych S.A.</w:t>
            </w:r>
          </w:p>
          <w:p w14:paraId="0F0D9402" w14:textId="77777777" w:rsidR="00B504EE" w:rsidRPr="00B504EE" w:rsidRDefault="00B504EE" w:rsidP="00B504EE">
            <w:pPr>
              <w:rPr>
                <w:b/>
                <w:bCs/>
                <w:sz w:val="22"/>
                <w:szCs w:val="22"/>
              </w:rPr>
            </w:pPr>
            <w:r w:rsidRPr="00B504EE">
              <w:rPr>
                <w:b/>
                <w:bCs/>
                <w:sz w:val="22"/>
                <w:szCs w:val="22"/>
              </w:rPr>
              <w:t xml:space="preserve">ul. Żółkiewskiego 20/26 </w:t>
            </w:r>
          </w:p>
          <w:p w14:paraId="2CAC2F83" w14:textId="77777777" w:rsidR="00B504EE" w:rsidRPr="00B504EE" w:rsidRDefault="00B504EE" w:rsidP="00B504EE">
            <w:pPr>
              <w:spacing w:before="40" w:after="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B504EE">
              <w:rPr>
                <w:b/>
                <w:bCs/>
                <w:sz w:val="22"/>
                <w:szCs w:val="22"/>
              </w:rPr>
              <w:t xml:space="preserve">87-100 Toruń </w:t>
            </w:r>
          </w:p>
          <w:p w14:paraId="18B8BFC6" w14:textId="3A2B5D6F" w:rsidR="00A356B5" w:rsidRDefault="00A356B5" w:rsidP="00B504E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A1D8F7" w14:textId="77777777" w:rsidR="00A356B5" w:rsidRPr="00211A34" w:rsidRDefault="00A356B5" w:rsidP="001A56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56B5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56B5">
              <w:rPr>
                <w:sz w:val="22"/>
                <w:szCs w:val="22"/>
              </w:rPr>
              <w:t>Pakiet 2 - Pampersy dla dzieci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60D1A87" w14:textId="77777777" w:rsidR="00A356B5" w:rsidRPr="00D26ED6" w:rsidRDefault="00A356B5" w:rsidP="001A56C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BF79A0" w14:textId="77777777" w:rsidR="00A356B5" w:rsidRDefault="00A356B5" w:rsidP="001A56C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56B5">
              <w:t>Jedyna złożona oferta, spełnia wymogi Zamawiającego.</w:t>
            </w:r>
          </w:p>
        </w:tc>
      </w:tr>
      <w:tr w:rsidR="00A356B5" w14:paraId="53C709A6" w14:textId="77777777" w:rsidTr="001A56CE">
        <w:trPr>
          <w:cantSplit/>
        </w:trPr>
        <w:tc>
          <w:tcPr>
            <w:tcW w:w="9072" w:type="dxa"/>
          </w:tcPr>
          <w:p w14:paraId="6B2B8FF7" w14:textId="77777777" w:rsidR="00A356B5" w:rsidRPr="00D26ED6" w:rsidRDefault="00A356B5" w:rsidP="001A56C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56B5">
              <w:rPr>
                <w:b/>
                <w:sz w:val="22"/>
                <w:szCs w:val="22"/>
              </w:rPr>
              <w:lastRenderedPageBreak/>
              <w:t>Zarys International Spółka z ograniczoną odpowiedzialnością</w:t>
            </w:r>
          </w:p>
          <w:p w14:paraId="013EF690" w14:textId="01784858" w:rsidR="00A356B5" w:rsidRPr="00B504EE" w:rsidRDefault="00B504EE" w:rsidP="001A56CE">
            <w:pPr>
              <w:jc w:val="both"/>
              <w:rPr>
                <w:b/>
                <w:sz w:val="22"/>
                <w:szCs w:val="22"/>
              </w:rPr>
            </w:pPr>
            <w:r w:rsidRPr="00B504EE">
              <w:rPr>
                <w:b/>
                <w:sz w:val="22"/>
                <w:szCs w:val="22"/>
              </w:rPr>
              <w:t xml:space="preserve">ul. </w:t>
            </w:r>
            <w:r w:rsidR="00A356B5" w:rsidRPr="00B504EE">
              <w:rPr>
                <w:b/>
                <w:sz w:val="22"/>
                <w:szCs w:val="22"/>
              </w:rPr>
              <w:t xml:space="preserve">Ziemska 44 </w:t>
            </w:r>
          </w:p>
          <w:p w14:paraId="6785A14A" w14:textId="77777777" w:rsidR="00A356B5" w:rsidRPr="00B504EE" w:rsidRDefault="00A356B5" w:rsidP="001A56CE">
            <w:pPr>
              <w:jc w:val="both"/>
              <w:rPr>
                <w:b/>
                <w:sz w:val="22"/>
                <w:szCs w:val="22"/>
              </w:rPr>
            </w:pPr>
            <w:r w:rsidRPr="00B504EE">
              <w:rPr>
                <w:b/>
                <w:sz w:val="22"/>
                <w:szCs w:val="22"/>
              </w:rPr>
              <w:t>41-803 Zabrze</w:t>
            </w:r>
          </w:p>
          <w:p w14:paraId="0C898FD2" w14:textId="77777777" w:rsidR="00A356B5" w:rsidRDefault="00A356B5" w:rsidP="001A56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5F1481" w14:textId="77777777" w:rsidR="00A356B5" w:rsidRPr="00211A34" w:rsidRDefault="00A356B5" w:rsidP="001A56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56B5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56B5">
              <w:rPr>
                <w:sz w:val="22"/>
                <w:szCs w:val="22"/>
              </w:rPr>
              <w:t>Pakiet 3 - Chusteczki nawilżane dla noworodka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EA24898" w14:textId="77777777" w:rsidR="00A356B5" w:rsidRPr="00D26ED6" w:rsidRDefault="00A356B5" w:rsidP="001A56C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2C7BDBE" w14:textId="77777777" w:rsidR="00A356B5" w:rsidRDefault="00A356B5" w:rsidP="001A56C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56B5">
              <w:t>Jedyna złożona oferta, spełnia wymogi Zamawiającego.</w:t>
            </w:r>
          </w:p>
        </w:tc>
      </w:tr>
    </w:tbl>
    <w:p w14:paraId="15CA072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B504EE" w14:paraId="26342FB1" w14:textId="77777777" w:rsidTr="0057114B">
        <w:tc>
          <w:tcPr>
            <w:tcW w:w="2169" w:type="dxa"/>
            <w:shd w:val="clear" w:color="auto" w:fill="F3F3F3"/>
            <w:vAlign w:val="center"/>
          </w:tcPr>
          <w:p w14:paraId="02819248" w14:textId="77777777" w:rsidR="00211A34" w:rsidRPr="00B504EE" w:rsidRDefault="00211A34" w:rsidP="0057114B">
            <w:pPr>
              <w:jc w:val="center"/>
              <w:rPr>
                <w:b/>
                <w:sz w:val="18"/>
                <w:szCs w:val="18"/>
              </w:rPr>
            </w:pPr>
            <w:r w:rsidRPr="00B504EE">
              <w:rPr>
                <w:b/>
                <w:sz w:val="18"/>
                <w:szCs w:val="18"/>
              </w:rPr>
              <w:t>Zadanie częściowe</w:t>
            </w:r>
          </w:p>
          <w:p w14:paraId="3FD5743A" w14:textId="77777777" w:rsidR="0057114B" w:rsidRPr="00B504EE" w:rsidRDefault="0057114B" w:rsidP="0057114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504EE">
              <w:rPr>
                <w:b/>
                <w:sz w:val="18"/>
                <w:szCs w:val="18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7AD8A505" w14:textId="77777777" w:rsidR="00211A34" w:rsidRPr="00B504EE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B504EE">
              <w:rPr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643F9A63" w14:textId="77777777" w:rsidR="00211A34" w:rsidRPr="00B504EE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B504EE">
              <w:rPr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712C59E" w14:textId="77777777" w:rsidR="00211A34" w:rsidRPr="00B504EE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B504EE">
              <w:rPr>
                <w:b/>
                <w:color w:val="000000"/>
                <w:sz w:val="18"/>
                <w:szCs w:val="18"/>
              </w:rPr>
              <w:t>Razem</w:t>
            </w:r>
          </w:p>
        </w:tc>
      </w:tr>
      <w:bookmarkEnd w:id="0"/>
      <w:tr w:rsidR="00A356B5" w:rsidRPr="00B504EE" w14:paraId="395B6A7E" w14:textId="77777777" w:rsidTr="001A56CE">
        <w:tc>
          <w:tcPr>
            <w:tcW w:w="2169" w:type="dxa"/>
          </w:tcPr>
          <w:p w14:paraId="3B16655B" w14:textId="77777777" w:rsidR="00A356B5" w:rsidRPr="00B504EE" w:rsidRDefault="00A356B5" w:rsidP="001A56CE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B504EE">
              <w:rPr>
                <w:sz w:val="18"/>
                <w:szCs w:val="18"/>
              </w:rPr>
              <w:t>1 - Pakiet 1 - Pieluchomajtki dla dorosłych</w:t>
            </w:r>
          </w:p>
        </w:tc>
        <w:tc>
          <w:tcPr>
            <w:tcW w:w="2793" w:type="dxa"/>
          </w:tcPr>
          <w:p w14:paraId="7594E256" w14:textId="77777777" w:rsidR="00B504EE" w:rsidRPr="00B504EE" w:rsidRDefault="00B504EE" w:rsidP="00B504EE">
            <w:pPr>
              <w:rPr>
                <w:b/>
                <w:bCs/>
                <w:sz w:val="18"/>
                <w:szCs w:val="18"/>
              </w:rPr>
            </w:pPr>
            <w:r w:rsidRPr="00B504EE">
              <w:rPr>
                <w:b/>
                <w:bCs/>
                <w:sz w:val="18"/>
                <w:szCs w:val="18"/>
              </w:rPr>
              <w:t xml:space="preserve">Konsorcjum: Citonet-Kraków Sp. z o.o. </w:t>
            </w:r>
            <w:r w:rsidRPr="00B504EE">
              <w:rPr>
                <w:b/>
                <w:bCs/>
                <w:sz w:val="18"/>
                <w:szCs w:val="18"/>
              </w:rPr>
              <w:br/>
              <w:t xml:space="preserve">ul. Gromadzka 52 </w:t>
            </w:r>
          </w:p>
          <w:p w14:paraId="6BBBF9D8" w14:textId="77777777" w:rsidR="00B504EE" w:rsidRPr="00B504EE" w:rsidRDefault="00B504EE" w:rsidP="00B504EE">
            <w:pPr>
              <w:jc w:val="both"/>
              <w:rPr>
                <w:b/>
                <w:bCs/>
                <w:sz w:val="18"/>
                <w:szCs w:val="18"/>
              </w:rPr>
            </w:pPr>
            <w:r w:rsidRPr="00B504EE">
              <w:rPr>
                <w:b/>
                <w:bCs/>
                <w:sz w:val="18"/>
                <w:szCs w:val="18"/>
              </w:rPr>
              <w:t>30-719 Kraków</w:t>
            </w:r>
          </w:p>
          <w:p w14:paraId="256CD65F" w14:textId="77777777" w:rsidR="00B504EE" w:rsidRPr="00B504EE" w:rsidRDefault="00B504EE" w:rsidP="00B504EE">
            <w:pPr>
              <w:jc w:val="both"/>
              <w:rPr>
                <w:b/>
                <w:bCs/>
                <w:sz w:val="18"/>
                <w:szCs w:val="18"/>
              </w:rPr>
            </w:pPr>
            <w:r w:rsidRPr="00B504EE">
              <w:rPr>
                <w:b/>
                <w:bCs/>
                <w:sz w:val="18"/>
                <w:szCs w:val="18"/>
              </w:rPr>
              <w:t>i Toruńskie Zakłady Materiałów Opatrunkowych S.A.</w:t>
            </w:r>
          </w:p>
          <w:p w14:paraId="5B68BA93" w14:textId="77777777" w:rsidR="00B504EE" w:rsidRPr="00B504EE" w:rsidRDefault="00B504EE" w:rsidP="00B504EE">
            <w:pPr>
              <w:rPr>
                <w:b/>
                <w:bCs/>
                <w:sz w:val="18"/>
                <w:szCs w:val="18"/>
              </w:rPr>
            </w:pPr>
            <w:r w:rsidRPr="00B504EE">
              <w:rPr>
                <w:b/>
                <w:bCs/>
                <w:sz w:val="18"/>
                <w:szCs w:val="18"/>
              </w:rPr>
              <w:t xml:space="preserve">ul. Żółkiewskiego 20/26 </w:t>
            </w:r>
          </w:p>
          <w:p w14:paraId="5BCA7EDB" w14:textId="77777777" w:rsidR="00B504EE" w:rsidRPr="00B504EE" w:rsidRDefault="00B504EE" w:rsidP="00B504EE">
            <w:pPr>
              <w:spacing w:before="40" w:after="40" w:line="276" w:lineRule="auto"/>
              <w:jc w:val="both"/>
              <w:rPr>
                <w:b/>
                <w:bCs/>
                <w:sz w:val="18"/>
                <w:szCs w:val="18"/>
              </w:rPr>
            </w:pPr>
            <w:r w:rsidRPr="00B504EE">
              <w:rPr>
                <w:b/>
                <w:bCs/>
                <w:sz w:val="18"/>
                <w:szCs w:val="18"/>
              </w:rPr>
              <w:t xml:space="preserve">87-100 Toruń </w:t>
            </w:r>
          </w:p>
          <w:p w14:paraId="3F63F5FF" w14:textId="6D050B71" w:rsidR="00A356B5" w:rsidRPr="00B504EE" w:rsidRDefault="00A356B5" w:rsidP="001A56CE">
            <w:pPr>
              <w:spacing w:after="40"/>
              <w:rPr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8E0FF31" w14:textId="77777777" w:rsidR="00A356B5" w:rsidRPr="00B504EE" w:rsidRDefault="00A356B5" w:rsidP="001A56CE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B504EE">
              <w:rPr>
                <w:sz w:val="18"/>
                <w:szCs w:val="18"/>
              </w:rPr>
              <w:t>1 - Cena - 500.00</w:t>
            </w:r>
          </w:p>
        </w:tc>
        <w:tc>
          <w:tcPr>
            <w:tcW w:w="1560" w:type="dxa"/>
            <w:vAlign w:val="center"/>
          </w:tcPr>
          <w:p w14:paraId="6AAAE68C" w14:textId="77777777" w:rsidR="00A356B5" w:rsidRPr="00B504EE" w:rsidRDefault="00A356B5" w:rsidP="001A56CE">
            <w:pPr>
              <w:jc w:val="center"/>
              <w:rPr>
                <w:color w:val="000000"/>
                <w:sz w:val="18"/>
                <w:szCs w:val="18"/>
              </w:rPr>
            </w:pPr>
            <w:r w:rsidRPr="00B504EE">
              <w:rPr>
                <w:sz w:val="18"/>
                <w:szCs w:val="18"/>
              </w:rPr>
              <w:t xml:space="preserve">  500,00</w:t>
            </w:r>
          </w:p>
        </w:tc>
      </w:tr>
      <w:tr w:rsidR="00A356B5" w:rsidRPr="00B504EE" w14:paraId="15D3C520" w14:textId="77777777" w:rsidTr="001A56CE">
        <w:tc>
          <w:tcPr>
            <w:tcW w:w="2169" w:type="dxa"/>
          </w:tcPr>
          <w:p w14:paraId="03113141" w14:textId="77777777" w:rsidR="00A356B5" w:rsidRPr="00B504EE" w:rsidRDefault="00A356B5" w:rsidP="001A56CE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B504EE">
              <w:rPr>
                <w:sz w:val="18"/>
                <w:szCs w:val="18"/>
              </w:rPr>
              <w:t>2 - Pakiet 2 - Pampersy dla dzieci</w:t>
            </w:r>
          </w:p>
        </w:tc>
        <w:tc>
          <w:tcPr>
            <w:tcW w:w="2793" w:type="dxa"/>
          </w:tcPr>
          <w:p w14:paraId="54C1EB9B" w14:textId="77777777" w:rsidR="00B504EE" w:rsidRPr="00B504EE" w:rsidRDefault="00B504EE" w:rsidP="00B504EE">
            <w:pPr>
              <w:rPr>
                <w:b/>
                <w:bCs/>
                <w:sz w:val="18"/>
                <w:szCs w:val="18"/>
              </w:rPr>
            </w:pPr>
            <w:r w:rsidRPr="00B504EE">
              <w:rPr>
                <w:b/>
                <w:bCs/>
                <w:sz w:val="18"/>
                <w:szCs w:val="18"/>
              </w:rPr>
              <w:t xml:space="preserve">Konsorcjum: Citonet-Kraków Sp. z o.o. </w:t>
            </w:r>
            <w:r w:rsidRPr="00B504EE">
              <w:rPr>
                <w:b/>
                <w:bCs/>
                <w:sz w:val="18"/>
                <w:szCs w:val="18"/>
              </w:rPr>
              <w:br/>
              <w:t xml:space="preserve">ul. Gromadzka 52 </w:t>
            </w:r>
          </w:p>
          <w:p w14:paraId="2E787B3E" w14:textId="77777777" w:rsidR="00B504EE" w:rsidRPr="00B504EE" w:rsidRDefault="00B504EE" w:rsidP="00B504EE">
            <w:pPr>
              <w:jc w:val="both"/>
              <w:rPr>
                <w:b/>
                <w:bCs/>
                <w:sz w:val="18"/>
                <w:szCs w:val="18"/>
              </w:rPr>
            </w:pPr>
            <w:r w:rsidRPr="00B504EE">
              <w:rPr>
                <w:b/>
                <w:bCs/>
                <w:sz w:val="18"/>
                <w:szCs w:val="18"/>
              </w:rPr>
              <w:t>30-719 Kraków</w:t>
            </w:r>
          </w:p>
          <w:p w14:paraId="5F1CD383" w14:textId="77777777" w:rsidR="00B504EE" w:rsidRPr="00B504EE" w:rsidRDefault="00B504EE" w:rsidP="00B504EE">
            <w:pPr>
              <w:jc w:val="both"/>
              <w:rPr>
                <w:b/>
                <w:bCs/>
                <w:sz w:val="18"/>
                <w:szCs w:val="18"/>
              </w:rPr>
            </w:pPr>
            <w:r w:rsidRPr="00B504EE">
              <w:rPr>
                <w:b/>
                <w:bCs/>
                <w:sz w:val="18"/>
                <w:szCs w:val="18"/>
              </w:rPr>
              <w:t>i Toruńskie Zakłady Materiałów Opatrunkowych S.A.</w:t>
            </w:r>
          </w:p>
          <w:p w14:paraId="6FEB2832" w14:textId="77777777" w:rsidR="00B504EE" w:rsidRPr="00B504EE" w:rsidRDefault="00B504EE" w:rsidP="00B504EE">
            <w:pPr>
              <w:rPr>
                <w:b/>
                <w:bCs/>
                <w:sz w:val="18"/>
                <w:szCs w:val="18"/>
              </w:rPr>
            </w:pPr>
            <w:r w:rsidRPr="00B504EE">
              <w:rPr>
                <w:b/>
                <w:bCs/>
                <w:sz w:val="18"/>
                <w:szCs w:val="18"/>
              </w:rPr>
              <w:t xml:space="preserve">ul. Żółkiewskiego 20/26 </w:t>
            </w:r>
          </w:p>
          <w:p w14:paraId="2B71FDAD" w14:textId="77777777" w:rsidR="00B504EE" w:rsidRPr="00B504EE" w:rsidRDefault="00B504EE" w:rsidP="00B504EE">
            <w:pPr>
              <w:spacing w:before="40" w:after="40" w:line="276" w:lineRule="auto"/>
              <w:jc w:val="both"/>
              <w:rPr>
                <w:b/>
                <w:bCs/>
                <w:sz w:val="18"/>
                <w:szCs w:val="18"/>
              </w:rPr>
            </w:pPr>
            <w:r w:rsidRPr="00B504EE">
              <w:rPr>
                <w:b/>
                <w:bCs/>
                <w:sz w:val="18"/>
                <w:szCs w:val="18"/>
              </w:rPr>
              <w:t xml:space="preserve">87-100 Toruń </w:t>
            </w:r>
          </w:p>
          <w:p w14:paraId="61DD7D36" w14:textId="02716F27" w:rsidR="00A356B5" w:rsidRPr="00B504EE" w:rsidRDefault="00A356B5" w:rsidP="001A56CE">
            <w:pPr>
              <w:spacing w:after="40"/>
              <w:rPr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</w:tcPr>
          <w:p w14:paraId="09196F71" w14:textId="77777777" w:rsidR="00A356B5" w:rsidRPr="00B504EE" w:rsidRDefault="00A356B5" w:rsidP="001A56CE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B504EE">
              <w:rPr>
                <w:sz w:val="18"/>
                <w:szCs w:val="18"/>
              </w:rPr>
              <w:t>1 - Cena - 500.00</w:t>
            </w:r>
          </w:p>
        </w:tc>
        <w:tc>
          <w:tcPr>
            <w:tcW w:w="1560" w:type="dxa"/>
            <w:vAlign w:val="center"/>
          </w:tcPr>
          <w:p w14:paraId="2FD4E7F7" w14:textId="77777777" w:rsidR="00A356B5" w:rsidRPr="00B504EE" w:rsidRDefault="00A356B5" w:rsidP="001A56CE">
            <w:pPr>
              <w:jc w:val="center"/>
              <w:rPr>
                <w:color w:val="000000"/>
                <w:sz w:val="18"/>
                <w:szCs w:val="18"/>
              </w:rPr>
            </w:pPr>
            <w:r w:rsidRPr="00B504EE">
              <w:rPr>
                <w:sz w:val="18"/>
                <w:szCs w:val="18"/>
              </w:rPr>
              <w:t xml:space="preserve">  500,00</w:t>
            </w:r>
          </w:p>
        </w:tc>
      </w:tr>
      <w:tr w:rsidR="00A356B5" w:rsidRPr="00B504EE" w14:paraId="727587B9" w14:textId="77777777" w:rsidTr="001A56CE">
        <w:tc>
          <w:tcPr>
            <w:tcW w:w="2169" w:type="dxa"/>
          </w:tcPr>
          <w:p w14:paraId="783E20A8" w14:textId="77777777" w:rsidR="00A356B5" w:rsidRPr="00B504EE" w:rsidRDefault="00A356B5" w:rsidP="001A56CE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B504EE">
              <w:rPr>
                <w:sz w:val="18"/>
                <w:szCs w:val="18"/>
              </w:rPr>
              <w:t>3 - Pakiet 3 - Chusteczki nawilżane dla noworodka</w:t>
            </w:r>
          </w:p>
        </w:tc>
        <w:tc>
          <w:tcPr>
            <w:tcW w:w="2793" w:type="dxa"/>
          </w:tcPr>
          <w:p w14:paraId="0277CA8A" w14:textId="77777777" w:rsidR="00A356B5" w:rsidRPr="00B504EE" w:rsidRDefault="00A356B5" w:rsidP="001A56CE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B504EE">
              <w:rPr>
                <w:b/>
                <w:bCs/>
                <w:sz w:val="18"/>
                <w:szCs w:val="18"/>
              </w:rPr>
              <w:t>Zarys International Spółka z ograniczoną odpowiedzialnością</w:t>
            </w:r>
          </w:p>
          <w:p w14:paraId="48A1CD33" w14:textId="7E7C14A8" w:rsidR="00A356B5" w:rsidRPr="00B504EE" w:rsidRDefault="000A285D" w:rsidP="001A56CE">
            <w:pPr>
              <w:rPr>
                <w:b/>
                <w:bCs/>
                <w:sz w:val="18"/>
                <w:szCs w:val="18"/>
              </w:rPr>
            </w:pPr>
            <w:r w:rsidRPr="00B504EE">
              <w:rPr>
                <w:b/>
                <w:bCs/>
                <w:sz w:val="18"/>
                <w:szCs w:val="18"/>
              </w:rPr>
              <w:t>ul.</w:t>
            </w:r>
            <w:r w:rsidR="00B504EE" w:rsidRPr="00B504EE">
              <w:rPr>
                <w:b/>
                <w:bCs/>
                <w:sz w:val="18"/>
                <w:szCs w:val="18"/>
              </w:rPr>
              <w:t xml:space="preserve"> </w:t>
            </w:r>
            <w:r w:rsidR="00A356B5" w:rsidRPr="00B504EE">
              <w:rPr>
                <w:b/>
                <w:bCs/>
                <w:sz w:val="18"/>
                <w:szCs w:val="18"/>
              </w:rPr>
              <w:t>Ziemska 44</w:t>
            </w:r>
          </w:p>
          <w:p w14:paraId="0249F8CC" w14:textId="77777777" w:rsidR="00A356B5" w:rsidRPr="00B504EE" w:rsidRDefault="00A356B5" w:rsidP="001A56CE">
            <w:pPr>
              <w:spacing w:after="40"/>
              <w:rPr>
                <w:color w:val="000000"/>
                <w:sz w:val="18"/>
                <w:szCs w:val="18"/>
              </w:rPr>
            </w:pPr>
            <w:r w:rsidRPr="00B504EE">
              <w:rPr>
                <w:b/>
                <w:bCs/>
                <w:sz w:val="18"/>
                <w:szCs w:val="18"/>
              </w:rPr>
              <w:t>41-803 Zabrze</w:t>
            </w:r>
          </w:p>
        </w:tc>
        <w:tc>
          <w:tcPr>
            <w:tcW w:w="2551" w:type="dxa"/>
          </w:tcPr>
          <w:p w14:paraId="6ADA575D" w14:textId="77777777" w:rsidR="00A356B5" w:rsidRPr="00B504EE" w:rsidRDefault="00A356B5" w:rsidP="001A56CE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B504EE">
              <w:rPr>
                <w:sz w:val="18"/>
                <w:szCs w:val="18"/>
              </w:rPr>
              <w:t>1 - Cena - 500.00</w:t>
            </w:r>
          </w:p>
        </w:tc>
        <w:tc>
          <w:tcPr>
            <w:tcW w:w="1560" w:type="dxa"/>
            <w:vAlign w:val="center"/>
          </w:tcPr>
          <w:p w14:paraId="55567FE6" w14:textId="77777777" w:rsidR="00A356B5" w:rsidRPr="00B504EE" w:rsidRDefault="00A356B5" w:rsidP="001A56CE">
            <w:pPr>
              <w:jc w:val="center"/>
              <w:rPr>
                <w:color w:val="000000"/>
                <w:sz w:val="18"/>
                <w:szCs w:val="18"/>
              </w:rPr>
            </w:pPr>
            <w:r w:rsidRPr="00B504EE">
              <w:rPr>
                <w:sz w:val="18"/>
                <w:szCs w:val="18"/>
              </w:rPr>
              <w:t xml:space="preserve">  500,00</w:t>
            </w:r>
          </w:p>
        </w:tc>
      </w:tr>
    </w:tbl>
    <w:p w14:paraId="21E4B700" w14:textId="77777777" w:rsidR="008642B3" w:rsidRPr="00B504EE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18"/>
          <w:szCs w:val="18"/>
        </w:rPr>
      </w:pPr>
    </w:p>
    <w:sectPr w:rsidR="008642B3" w:rsidRPr="00B504EE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0351C" w14:textId="77777777" w:rsidR="003B7D7B" w:rsidRDefault="003B7D7B">
      <w:r>
        <w:separator/>
      </w:r>
    </w:p>
  </w:endnote>
  <w:endnote w:type="continuationSeparator" w:id="0">
    <w:p w14:paraId="390975CD" w14:textId="77777777" w:rsidR="003B7D7B" w:rsidRDefault="003B7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024E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6860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5B128F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87D64D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98F3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3866E" w14:textId="77777777" w:rsidR="003B7D7B" w:rsidRDefault="003B7D7B">
      <w:r>
        <w:separator/>
      </w:r>
    </w:p>
  </w:footnote>
  <w:footnote w:type="continuationSeparator" w:id="0">
    <w:p w14:paraId="03823AAA" w14:textId="77777777" w:rsidR="003B7D7B" w:rsidRDefault="003B7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8E34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436D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3F39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7D7B"/>
    <w:rsid w:val="00022322"/>
    <w:rsid w:val="00042497"/>
    <w:rsid w:val="000A285D"/>
    <w:rsid w:val="000C1E6F"/>
    <w:rsid w:val="000E4E56"/>
    <w:rsid w:val="001A1468"/>
    <w:rsid w:val="001B7815"/>
    <w:rsid w:val="002032C0"/>
    <w:rsid w:val="00211A34"/>
    <w:rsid w:val="00284193"/>
    <w:rsid w:val="002B08E0"/>
    <w:rsid w:val="002B1E4F"/>
    <w:rsid w:val="002B6761"/>
    <w:rsid w:val="002F2B63"/>
    <w:rsid w:val="00326EFF"/>
    <w:rsid w:val="003445A0"/>
    <w:rsid w:val="003A0AFC"/>
    <w:rsid w:val="003B7D7B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356B5"/>
    <w:rsid w:val="00A91321"/>
    <w:rsid w:val="00AA02AC"/>
    <w:rsid w:val="00B32D12"/>
    <w:rsid w:val="00B464D3"/>
    <w:rsid w:val="00B504EE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17AF9"/>
    <w:rsid w:val="00D26ED6"/>
    <w:rsid w:val="00D42C90"/>
    <w:rsid w:val="00D8427E"/>
    <w:rsid w:val="00E30B2D"/>
    <w:rsid w:val="00E32C18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B6E371"/>
  <w15:chartTrackingRefBased/>
  <w15:docId w15:val="{D7B4A3A1-F6A2-4E04-9533-0A28B7C3A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04E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323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6</cp:revision>
  <cp:lastPrinted>1899-12-31T23:00:00Z</cp:lastPrinted>
  <dcterms:created xsi:type="dcterms:W3CDTF">2026-09-30T11:18:00Z</dcterms:created>
  <dcterms:modified xsi:type="dcterms:W3CDTF">2026-10-07T05:55:00Z</dcterms:modified>
</cp:coreProperties>
</file>