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F8EA0" w14:textId="1AAB6DFC" w:rsidR="00025386" w:rsidRPr="009E6352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>Załącznik nr</w:t>
      </w:r>
      <w:r w:rsidR="00DE0C1D">
        <w:rPr>
          <w:b/>
          <w:i w:val="0"/>
        </w:rPr>
        <w:t xml:space="preserve"> </w:t>
      </w:r>
      <w:r w:rsidR="00DE0C1D">
        <w:rPr>
          <w:b/>
          <w:i w:val="0"/>
          <w:iCs/>
        </w:rPr>
        <w:t>6</w:t>
      </w:r>
    </w:p>
    <w:p w14:paraId="1D9F50F1" w14:textId="77777777" w:rsidR="00025386" w:rsidRDefault="000D2D4C" w:rsidP="000D2D4C">
      <w:pPr>
        <w:spacing w:after="0" w:line="240" w:lineRule="auto"/>
      </w:pPr>
      <w:r>
        <w:t>…………………………………………………</w:t>
      </w:r>
    </w:p>
    <w:p w14:paraId="03F0E59A" w14:textId="77777777" w:rsidR="000D2D4C" w:rsidRPr="00025386" w:rsidRDefault="000D2D4C" w:rsidP="000D2D4C">
      <w:pPr>
        <w:spacing w:after="0" w:line="240" w:lineRule="auto"/>
        <w:ind w:firstLine="708"/>
        <w:rPr>
          <w:i/>
        </w:rPr>
      </w:pPr>
      <w:r>
        <w:rPr>
          <w:i/>
        </w:rPr>
        <w:t>Nazwa Wykonawcy</w:t>
      </w:r>
    </w:p>
    <w:p w14:paraId="4BA4F353" w14:textId="77777777" w:rsidR="000D2D4C" w:rsidRDefault="000D2D4C"/>
    <w:p w14:paraId="1217A1B4" w14:textId="77777777" w:rsidR="00025386" w:rsidRPr="0096261D" w:rsidRDefault="00025386" w:rsidP="00025386">
      <w:pPr>
        <w:rPr>
          <w:color w:val="000000" w:themeColor="text1"/>
        </w:rPr>
      </w:pPr>
    </w:p>
    <w:p w14:paraId="2FA3351B" w14:textId="77777777" w:rsidR="00A56A6F" w:rsidRPr="0096261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color w:val="000000" w:themeColor="text1"/>
          <w:lang w:eastAsia="pl-PL"/>
        </w:rPr>
      </w:pPr>
      <w:r w:rsidRPr="0096261D">
        <w:rPr>
          <w:color w:val="000000" w:themeColor="text1"/>
          <w:lang w:eastAsia="pl-PL"/>
        </w:rPr>
        <w:t xml:space="preserve">Znak Sprawy: </w:t>
      </w:r>
      <w:r w:rsidRPr="0096261D">
        <w:rPr>
          <w:b/>
          <w:color w:val="000000" w:themeColor="text1"/>
          <w:lang w:eastAsia="pl-PL"/>
        </w:rPr>
        <w:t>ZP/60/2026</w:t>
      </w:r>
    </w:p>
    <w:p w14:paraId="233927EC" w14:textId="77777777" w:rsidR="00025386" w:rsidRPr="0096261D" w:rsidRDefault="00025386" w:rsidP="00025386">
      <w:pPr>
        <w:rPr>
          <w:color w:val="000000" w:themeColor="text1"/>
        </w:rPr>
      </w:pPr>
    </w:p>
    <w:p w14:paraId="62BD5DC7" w14:textId="77777777" w:rsidR="00FB7BA7" w:rsidRPr="0096261D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color w:val="000000" w:themeColor="text1"/>
        </w:rPr>
      </w:pPr>
      <w:r w:rsidRPr="0096261D">
        <w:rPr>
          <w:b/>
          <w:color w:val="000000" w:themeColor="text1"/>
        </w:rPr>
        <w:t>WYKAZ CZĘŚCI ZAMÓWIENIA, KTÓREJ WYKONANIE WYKONAWCA ZAMIERZA POWIERZYĆ PODWYKONAWCOM</w:t>
      </w:r>
    </w:p>
    <w:p w14:paraId="15C37B5B" w14:textId="77777777" w:rsidR="00A56A6F" w:rsidRPr="0096261D" w:rsidRDefault="00A56A6F" w:rsidP="00A56A6F">
      <w:pPr>
        <w:spacing w:after="0" w:line="360" w:lineRule="auto"/>
        <w:jc w:val="both"/>
        <w:rPr>
          <w:color w:val="000000" w:themeColor="text1"/>
          <w:lang w:eastAsia="pl-PL"/>
        </w:rPr>
      </w:pPr>
    </w:p>
    <w:p w14:paraId="0760004B" w14:textId="77777777" w:rsidR="00A56A6F" w:rsidRPr="0096261D" w:rsidRDefault="00A56A6F" w:rsidP="00A56A6F">
      <w:pPr>
        <w:spacing w:after="0" w:line="360" w:lineRule="auto"/>
        <w:jc w:val="both"/>
        <w:rPr>
          <w:color w:val="000000" w:themeColor="text1"/>
          <w:lang w:eastAsia="pl-PL"/>
        </w:rPr>
      </w:pPr>
      <w:r w:rsidRPr="0096261D">
        <w:rPr>
          <w:color w:val="000000" w:themeColor="text1"/>
          <w:lang w:eastAsia="pl-PL"/>
        </w:rPr>
        <w:t xml:space="preserve">Składając ofertę w postępowaniu o udzielenie zamówienia publicznego prowadzonym w trybie </w:t>
      </w:r>
      <w:r w:rsidRPr="0096261D">
        <w:rPr>
          <w:b/>
          <w:color w:val="000000" w:themeColor="text1"/>
          <w:lang w:eastAsia="pl-PL"/>
        </w:rPr>
        <w:t>Tryb podstawowy bez negocjacji - art. 275 pkt. 1 ustawy Pzp</w:t>
      </w:r>
      <w:r w:rsidRPr="0096261D">
        <w:rPr>
          <w:color w:val="000000" w:themeColor="text1"/>
          <w:lang w:eastAsia="pl-PL"/>
        </w:rPr>
        <w:t xml:space="preserve"> na:</w:t>
      </w:r>
    </w:p>
    <w:p w14:paraId="08F7F37F" w14:textId="77777777" w:rsidR="000D2D4C" w:rsidRPr="0096261D" w:rsidRDefault="00850973" w:rsidP="00A56A6F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</w:rPr>
      </w:pPr>
      <w:r w:rsidRPr="0096261D">
        <w:rPr>
          <w:b/>
          <w:color w:val="000000" w:themeColor="text1"/>
        </w:rPr>
        <w:t>Zakup specjalistycznego sprzętu medycznego dla Szpitala Miejskiego Specjalistycznego im. Gabriela Narutowicza w Krakowie: System do wideo-EEG i PSG ze stacją opisową</w:t>
      </w:r>
    </w:p>
    <w:p w14:paraId="2B451618" w14:textId="77777777" w:rsidR="00025386" w:rsidRPr="0096261D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96261D">
        <w:rPr>
          <w:bCs/>
          <w:color w:val="000000" w:themeColor="text1"/>
        </w:rPr>
        <w:t xml:space="preserve">Oświadczam(y), </w:t>
      </w:r>
      <w:r w:rsidRPr="0096261D">
        <w:rPr>
          <w:color w:val="000000" w:themeColor="text1"/>
        </w:rPr>
        <w:t>iż w przedmiotowym postępowaniu powierzę(my) podwykonawcom następujące części zamówienia:</w:t>
      </w:r>
    </w:p>
    <w:p w14:paraId="146D7116" w14:textId="77777777" w:rsidR="008F2498" w:rsidRPr="0096261D" w:rsidRDefault="008F2498" w:rsidP="00025386">
      <w:pPr>
        <w:autoSpaceDE w:val="0"/>
        <w:autoSpaceDN w:val="0"/>
        <w:adjustRightInd w:val="0"/>
        <w:spacing w:after="0" w:line="240" w:lineRule="auto"/>
        <w:rPr>
          <w:color w:val="000000" w:themeColor="text1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96261D" w:rsidRPr="0096261D" w14:paraId="6C77769F" w14:textId="77777777" w:rsidTr="00C2318B">
        <w:tc>
          <w:tcPr>
            <w:tcW w:w="772" w:type="dxa"/>
          </w:tcPr>
          <w:p w14:paraId="45980EB7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 w:themeColor="text1"/>
              </w:rPr>
            </w:pPr>
          </w:p>
          <w:p w14:paraId="75796562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 w:themeColor="text1"/>
              </w:rPr>
            </w:pPr>
            <w:r w:rsidRPr="0096261D">
              <w:rPr>
                <w:b/>
                <w:color w:val="000000" w:themeColor="text1"/>
              </w:rPr>
              <w:t>L.p.</w:t>
            </w:r>
          </w:p>
        </w:tc>
        <w:tc>
          <w:tcPr>
            <w:tcW w:w="4728" w:type="dxa"/>
          </w:tcPr>
          <w:p w14:paraId="4D3357D0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</w:p>
          <w:p w14:paraId="45BCA01A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  <w:r w:rsidRPr="0096261D">
              <w:rPr>
                <w:b/>
                <w:bCs/>
                <w:color w:val="000000" w:themeColor="text1"/>
              </w:rPr>
              <w:t>Wykaz części zamówienia, której wykonanie wykonawca zamierza powierzyć podwykonawcom</w:t>
            </w:r>
          </w:p>
          <w:p w14:paraId="7056E19B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5019E12E" w14:textId="77777777" w:rsidR="00C2318B" w:rsidRPr="0096261D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96261D">
              <w:rPr>
                <w:color w:val="000000" w:themeColor="text1"/>
              </w:rPr>
              <w:t>Firma Podwykonawcy</w:t>
            </w:r>
          </w:p>
          <w:p w14:paraId="0BE094E1" w14:textId="77777777" w:rsidR="00C2318B" w:rsidRPr="0096261D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96261D">
              <w:rPr>
                <w:color w:val="000000" w:themeColor="text1"/>
              </w:rPr>
              <w:t>i adres</w:t>
            </w:r>
          </w:p>
        </w:tc>
        <w:tc>
          <w:tcPr>
            <w:tcW w:w="2092" w:type="dxa"/>
            <w:vAlign w:val="center"/>
          </w:tcPr>
          <w:p w14:paraId="41BC362F" w14:textId="77777777" w:rsidR="00C2318B" w:rsidRPr="0096261D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96261D">
              <w:rPr>
                <w:color w:val="000000" w:themeColor="text1"/>
              </w:rPr>
              <w:t xml:space="preserve">Osoba do kontaktów, </w:t>
            </w:r>
            <w:r w:rsidRPr="0096261D">
              <w:rPr>
                <w:color w:val="000000" w:themeColor="text1"/>
              </w:rPr>
              <w:br/>
              <w:t>e-mail; tel.</w:t>
            </w:r>
          </w:p>
        </w:tc>
      </w:tr>
      <w:tr w:rsidR="0096261D" w:rsidRPr="0096261D" w14:paraId="1645C364" w14:textId="77777777" w:rsidTr="00C2318B">
        <w:trPr>
          <w:trHeight w:val="3190"/>
        </w:trPr>
        <w:tc>
          <w:tcPr>
            <w:tcW w:w="772" w:type="dxa"/>
          </w:tcPr>
          <w:p w14:paraId="3E0EB1E4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4728" w:type="dxa"/>
          </w:tcPr>
          <w:p w14:paraId="54CB42AE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14C9F8A9" w14:textId="77777777" w:rsidR="00C2318B" w:rsidRPr="0096261D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2092" w:type="dxa"/>
            <w:vAlign w:val="center"/>
          </w:tcPr>
          <w:p w14:paraId="23553101" w14:textId="77777777" w:rsidR="00C2318B" w:rsidRPr="0096261D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</w:p>
        </w:tc>
      </w:tr>
    </w:tbl>
    <w:p w14:paraId="0D658682" w14:textId="77777777" w:rsidR="00025386" w:rsidRPr="0096261D" w:rsidRDefault="00025386" w:rsidP="00025386">
      <w:pPr>
        <w:autoSpaceDE w:val="0"/>
        <w:autoSpaceDN w:val="0"/>
        <w:adjustRightInd w:val="0"/>
        <w:spacing w:after="0" w:line="240" w:lineRule="auto"/>
        <w:rPr>
          <w:color w:val="000000" w:themeColor="text1"/>
        </w:rPr>
      </w:pPr>
    </w:p>
    <w:p w14:paraId="0AE5DF07" w14:textId="77777777" w:rsidR="00025386" w:rsidRPr="0096261D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96261D">
        <w:rPr>
          <w:b/>
          <w:bCs/>
          <w:color w:val="000000" w:themeColor="text1"/>
        </w:rPr>
        <w:t xml:space="preserve">UWAGA! </w:t>
      </w:r>
      <w:r w:rsidRPr="0096261D">
        <w:rPr>
          <w:color w:val="000000" w:themeColor="text1"/>
        </w:rPr>
        <w:t>Wykonawca jest zobowiązany do wypełnienia i dołączenia niniejszego załącznika do składanej oferty tylko w przypadku, gdy powierzy wykonanie części zamówienia podwykonawcom.</w:t>
      </w:r>
    </w:p>
    <w:p w14:paraId="2FA9D30E" w14:textId="77777777" w:rsidR="00025386" w:rsidRPr="0096261D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color w:val="000000" w:themeColor="text1"/>
        </w:rPr>
      </w:pPr>
      <w:r w:rsidRPr="0096261D">
        <w:rPr>
          <w:color w:val="000000" w:themeColor="text1"/>
          <w:u w:val="dotted"/>
        </w:rPr>
        <w:tab/>
      </w:r>
      <w:r w:rsidRPr="0096261D">
        <w:rPr>
          <w:color w:val="000000" w:themeColor="text1"/>
        </w:rPr>
        <w:t xml:space="preserve"> dnia </w:t>
      </w:r>
      <w:r w:rsidRPr="0096261D">
        <w:rPr>
          <w:color w:val="000000" w:themeColor="text1"/>
          <w:u w:val="dotted"/>
        </w:rPr>
        <w:tab/>
      </w:r>
      <w:r w:rsidRPr="0096261D">
        <w:rPr>
          <w:color w:val="000000" w:themeColor="text1"/>
        </w:rPr>
        <w:tab/>
      </w:r>
      <w:r w:rsidRPr="0096261D">
        <w:rPr>
          <w:color w:val="000000" w:themeColor="text1"/>
          <w:u w:val="dotted"/>
        </w:rPr>
        <w:tab/>
      </w:r>
    </w:p>
    <w:p w14:paraId="21128CD1" w14:textId="77777777" w:rsidR="00025386" w:rsidRPr="0096261D" w:rsidRDefault="00025386" w:rsidP="00025386">
      <w:pPr>
        <w:ind w:left="5529"/>
        <w:jc w:val="center"/>
        <w:rPr>
          <w:color w:val="000000" w:themeColor="text1"/>
        </w:rPr>
      </w:pPr>
      <w:r w:rsidRPr="0096261D">
        <w:rPr>
          <w:color w:val="000000" w:themeColor="text1"/>
          <w:vertAlign w:val="superscript"/>
        </w:rPr>
        <w:t>podpis osoby uprawnionej do składania oświadczeń woli w imieniu Wykonawcy</w:t>
      </w:r>
    </w:p>
    <w:sectPr w:rsidR="00025386" w:rsidRPr="0096261D" w:rsidSect="00A56A6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2215E" w14:textId="77777777" w:rsidR="00876B28" w:rsidRDefault="00876B28" w:rsidP="00025386">
      <w:pPr>
        <w:spacing w:after="0" w:line="240" w:lineRule="auto"/>
      </w:pPr>
      <w:r>
        <w:separator/>
      </w:r>
    </w:p>
  </w:endnote>
  <w:endnote w:type="continuationSeparator" w:id="0">
    <w:p w14:paraId="7510F1C7" w14:textId="77777777" w:rsidR="00876B28" w:rsidRDefault="00876B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CC4C9" w14:textId="77777777" w:rsidR="00876B28" w:rsidRDefault="00876B28" w:rsidP="00025386">
      <w:pPr>
        <w:spacing w:after="0" w:line="240" w:lineRule="auto"/>
      </w:pPr>
      <w:r>
        <w:separator/>
      </w:r>
    </w:p>
  </w:footnote>
  <w:footnote w:type="continuationSeparator" w:id="0">
    <w:p w14:paraId="69BFC6D7" w14:textId="77777777" w:rsidR="00876B28" w:rsidRDefault="00876B28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B28"/>
    <w:rsid w:val="00025386"/>
    <w:rsid w:val="00055C22"/>
    <w:rsid w:val="0009401C"/>
    <w:rsid w:val="000D2D4C"/>
    <w:rsid w:val="000F0010"/>
    <w:rsid w:val="00151C65"/>
    <w:rsid w:val="001C2314"/>
    <w:rsid w:val="002A2300"/>
    <w:rsid w:val="00394A5A"/>
    <w:rsid w:val="003A6665"/>
    <w:rsid w:val="00406596"/>
    <w:rsid w:val="004E2B1B"/>
    <w:rsid w:val="00554D85"/>
    <w:rsid w:val="005624D8"/>
    <w:rsid w:val="006B3A95"/>
    <w:rsid w:val="006F48F9"/>
    <w:rsid w:val="006F72BA"/>
    <w:rsid w:val="00850973"/>
    <w:rsid w:val="00876B28"/>
    <w:rsid w:val="008F2498"/>
    <w:rsid w:val="00924533"/>
    <w:rsid w:val="0096261D"/>
    <w:rsid w:val="00982E65"/>
    <w:rsid w:val="009B09E9"/>
    <w:rsid w:val="009E6352"/>
    <w:rsid w:val="00A441E9"/>
    <w:rsid w:val="00A56A6F"/>
    <w:rsid w:val="00A6054E"/>
    <w:rsid w:val="00AB2464"/>
    <w:rsid w:val="00AC42E4"/>
    <w:rsid w:val="00AC4823"/>
    <w:rsid w:val="00AD38B5"/>
    <w:rsid w:val="00C2318B"/>
    <w:rsid w:val="00CC7BFC"/>
    <w:rsid w:val="00D55FC4"/>
    <w:rsid w:val="00D879B9"/>
    <w:rsid w:val="00DE0C1D"/>
    <w:rsid w:val="00FB7BA7"/>
    <w:rsid w:val="00F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A9F538"/>
  <w15:chartTrackingRefBased/>
  <w15:docId w15:val="{5CFB02B4-35FE-4E07-9CBA-AD72AAE3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i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2"/>
      <w:szCs w:val="22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commentsExtended" Target="commentsExtended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Łukasz Grüner</cp:lastModifiedBy>
  <cp:revision>11</cp:revision>
  <cp:lastPrinted>2025-07-28T08:49:00Z</cp:lastPrinted>
  <dcterms:created xsi:type="dcterms:W3CDTF">2026-04-03T08:15:00Z</dcterms:created>
  <dcterms:modified xsi:type="dcterms:W3CDTF">2026-10-01T08:20:00Z</dcterms:modified>
</cp:coreProperties>
</file>