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1159F6" w:rsidRDefault="006169BA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1159F6">
        <w:rPr>
          <w:rFonts w:ascii="Arial Narrow" w:hAnsi="Arial Narrow" w:cs="Arial"/>
          <w:sz w:val="22"/>
          <w:szCs w:val="22"/>
        </w:rPr>
        <w:t>Bydgoszcz</w:t>
      </w:r>
      <w:r w:rsidR="00D34297" w:rsidRPr="001159F6">
        <w:rPr>
          <w:rFonts w:ascii="Arial Narrow" w:hAnsi="Arial Narrow" w:cs="Arial"/>
          <w:sz w:val="22"/>
          <w:szCs w:val="22"/>
        </w:rPr>
        <w:t xml:space="preserve"> dnia: </w:t>
      </w:r>
      <w:r w:rsidRPr="001159F6">
        <w:rPr>
          <w:rFonts w:ascii="Arial Narrow" w:hAnsi="Arial Narrow" w:cs="Arial"/>
          <w:sz w:val="22"/>
          <w:szCs w:val="22"/>
        </w:rPr>
        <w:t>2026-10-01</w:t>
      </w:r>
    </w:p>
    <w:p w:rsidR="00D34297" w:rsidRPr="001159F6" w:rsidRDefault="006169BA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159F6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D34297" w:rsidRPr="001159F6" w:rsidRDefault="006169BA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159F6">
        <w:rPr>
          <w:rFonts w:ascii="Arial Narrow" w:hAnsi="Arial Narrow" w:cs="Arial"/>
          <w:sz w:val="22"/>
          <w:szCs w:val="22"/>
        </w:rPr>
        <w:t>Powstańców Warszawy</w:t>
      </w:r>
      <w:r w:rsidR="00D34297" w:rsidRPr="001159F6">
        <w:rPr>
          <w:rFonts w:ascii="Arial Narrow" w:hAnsi="Arial Narrow" w:cs="Arial"/>
          <w:sz w:val="22"/>
          <w:szCs w:val="22"/>
        </w:rPr>
        <w:t xml:space="preserve"> </w:t>
      </w:r>
      <w:r w:rsidRPr="001159F6">
        <w:rPr>
          <w:rFonts w:ascii="Arial Narrow" w:hAnsi="Arial Narrow" w:cs="Arial"/>
          <w:sz w:val="22"/>
          <w:szCs w:val="22"/>
        </w:rPr>
        <w:t>5</w:t>
      </w:r>
    </w:p>
    <w:p w:rsidR="00D34297" w:rsidRPr="001159F6" w:rsidRDefault="006169BA" w:rsidP="00D34297">
      <w:pPr>
        <w:rPr>
          <w:rFonts w:ascii="Arial Narrow" w:hAnsi="Arial Narrow" w:cs="Arial"/>
          <w:sz w:val="22"/>
          <w:szCs w:val="22"/>
        </w:rPr>
      </w:pPr>
      <w:r w:rsidRPr="001159F6">
        <w:rPr>
          <w:rFonts w:ascii="Arial Narrow" w:hAnsi="Arial Narrow" w:cs="Arial"/>
          <w:sz w:val="22"/>
          <w:szCs w:val="22"/>
        </w:rPr>
        <w:t>85-681</w:t>
      </w:r>
      <w:r w:rsidR="00D34297" w:rsidRPr="001159F6">
        <w:rPr>
          <w:rFonts w:ascii="Arial Narrow" w:hAnsi="Arial Narrow" w:cs="Arial"/>
          <w:sz w:val="22"/>
          <w:szCs w:val="22"/>
        </w:rPr>
        <w:t xml:space="preserve"> </w:t>
      </w:r>
      <w:r w:rsidRPr="001159F6">
        <w:rPr>
          <w:rFonts w:ascii="Arial Narrow" w:hAnsi="Arial Narrow" w:cs="Arial"/>
          <w:sz w:val="22"/>
          <w:szCs w:val="22"/>
        </w:rPr>
        <w:t>Bydgoszcz</w:t>
      </w:r>
    </w:p>
    <w:p w:rsidR="00D34297" w:rsidRPr="001159F6" w:rsidRDefault="00D34297" w:rsidP="00D34297">
      <w:pPr>
        <w:jc w:val="both"/>
        <w:rPr>
          <w:rFonts w:ascii="Arial Narrow" w:hAnsi="Arial Narrow" w:cs="Arial"/>
          <w:bCs/>
          <w:sz w:val="22"/>
          <w:szCs w:val="22"/>
        </w:rPr>
      </w:pPr>
      <w:r w:rsidRPr="001159F6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1159F6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1159F6" w:rsidRPr="001159F6" w:rsidRDefault="001159F6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1159F6">
        <w:rPr>
          <w:rFonts w:ascii="Arial Narrow" w:hAnsi="Arial Narrow" w:cs="Arial"/>
          <w:b/>
          <w:bCs/>
          <w:sz w:val="22"/>
          <w:szCs w:val="22"/>
        </w:rPr>
        <w:t>Pismo nr 8378/26</w:t>
      </w:r>
    </w:p>
    <w:p w:rsidR="00D34297" w:rsidRPr="001159F6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1159F6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1159F6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1159F6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1159F6" w:rsidTr="00D34297">
        <w:tc>
          <w:tcPr>
            <w:tcW w:w="9180" w:type="dxa"/>
            <w:shd w:val="clear" w:color="auto" w:fill="F2F2F2"/>
            <w:hideMark/>
          </w:tcPr>
          <w:p w:rsidR="00D34297" w:rsidRPr="001159F6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1159F6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1159F6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1159F6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159F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159F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159F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1159F6" w:rsidTr="00310284">
        <w:tc>
          <w:tcPr>
            <w:tcW w:w="2269" w:type="dxa"/>
            <w:shd w:val="clear" w:color="auto" w:fill="auto"/>
          </w:tcPr>
          <w:p w:rsidR="00D34297" w:rsidRPr="001159F6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1159F6" w:rsidRDefault="006169BA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bCs/>
                <w:sz w:val="22"/>
                <w:szCs w:val="22"/>
              </w:rPr>
              <w:t>Przeglądy i naprawy aparatów i urządzeń medycznych</w:t>
            </w:r>
          </w:p>
        </w:tc>
      </w:tr>
      <w:tr w:rsidR="006169BA" w:rsidRPr="001159F6" w:rsidTr="00471F99">
        <w:tc>
          <w:tcPr>
            <w:tcW w:w="2269" w:type="dxa"/>
            <w:shd w:val="clear" w:color="auto" w:fill="auto"/>
          </w:tcPr>
          <w:p w:rsidR="006169BA" w:rsidRPr="001159F6" w:rsidRDefault="006169BA" w:rsidP="00471F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169BA" w:rsidRPr="001159F6" w:rsidRDefault="006169BA" w:rsidP="00471F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bCs/>
                <w:sz w:val="22"/>
                <w:szCs w:val="22"/>
              </w:rPr>
              <w:t>92/2026</w:t>
            </w:r>
          </w:p>
        </w:tc>
      </w:tr>
    </w:tbl>
    <w:p w:rsidR="00010B31" w:rsidRPr="001159F6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1159F6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1159F6">
        <w:rPr>
          <w:rFonts w:ascii="Arial Narrow" w:hAnsi="Arial Narrow" w:cs="Arial"/>
          <w:sz w:val="22"/>
          <w:szCs w:val="22"/>
        </w:rPr>
        <w:t xml:space="preserve">Zamawiający, </w:t>
      </w:r>
      <w:r w:rsidR="006169BA" w:rsidRPr="001159F6">
        <w:rPr>
          <w:rFonts w:ascii="Arial Narrow" w:hAnsi="Arial Narrow" w:cs="Arial"/>
          <w:b/>
          <w:sz w:val="22"/>
          <w:szCs w:val="22"/>
        </w:rPr>
        <w:t>10.WSzKzP SPZOZ</w:t>
      </w:r>
      <w:r w:rsidRPr="001159F6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6169BA" w:rsidRPr="001159F6">
        <w:rPr>
          <w:rFonts w:ascii="Arial Narrow" w:hAnsi="Arial Narrow" w:cs="Arial"/>
          <w:sz w:val="22"/>
          <w:szCs w:val="22"/>
        </w:rPr>
        <w:t>(</w:t>
      </w:r>
      <w:proofErr w:type="spellStart"/>
      <w:r w:rsidR="006169BA" w:rsidRPr="001159F6">
        <w:rPr>
          <w:rFonts w:ascii="Arial Narrow" w:hAnsi="Arial Narrow" w:cs="Arial"/>
          <w:sz w:val="22"/>
          <w:szCs w:val="22"/>
        </w:rPr>
        <w:t>t.j</w:t>
      </w:r>
      <w:proofErr w:type="spellEnd"/>
      <w:r w:rsidR="006169BA" w:rsidRPr="001159F6">
        <w:rPr>
          <w:rFonts w:ascii="Arial Narrow" w:hAnsi="Arial Narrow" w:cs="Arial"/>
          <w:sz w:val="22"/>
          <w:szCs w:val="22"/>
        </w:rPr>
        <w:t>. Dz. U. z 2026 r. poz. 793)</w:t>
      </w:r>
      <w:r w:rsidRPr="001159F6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1159F6">
        <w:rPr>
          <w:rFonts w:ascii="Arial Narrow" w:hAnsi="Arial Narrow" w:cs="Arial"/>
          <w:sz w:val="22"/>
          <w:szCs w:val="22"/>
        </w:rPr>
        <w:t>na</w:t>
      </w:r>
      <w:r w:rsidRPr="001159F6">
        <w:rPr>
          <w:rFonts w:ascii="Arial Narrow" w:hAnsi="Arial Narrow" w:cs="Arial"/>
          <w:sz w:val="22"/>
          <w:szCs w:val="22"/>
        </w:rPr>
        <w:t xml:space="preserve"> </w:t>
      </w:r>
      <w:r w:rsidR="00D8293D" w:rsidRPr="001159F6">
        <w:rPr>
          <w:rFonts w:ascii="Arial Narrow" w:hAnsi="Arial Narrow" w:cs="Arial"/>
          <w:sz w:val="22"/>
          <w:szCs w:val="22"/>
        </w:rPr>
        <w:t>na</w:t>
      </w:r>
      <w:r w:rsidR="00010B31" w:rsidRPr="001159F6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1159F6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1159F6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1159F6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1159F6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6169BA" w:rsidRPr="001159F6" w:rsidTr="00471F9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9BA" w:rsidRPr="001159F6" w:rsidRDefault="006169BA" w:rsidP="00471F99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9BA" w:rsidRPr="001159F6" w:rsidRDefault="006169BA" w:rsidP="00471F9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b/>
                <w:sz w:val="22"/>
                <w:szCs w:val="22"/>
              </w:rPr>
              <w:t xml:space="preserve">Testy specjalistyczne- Aparat RTG </w:t>
            </w:r>
            <w:proofErr w:type="spellStart"/>
            <w:r w:rsidRPr="001159F6">
              <w:rPr>
                <w:rFonts w:ascii="Arial Narrow" w:hAnsi="Arial Narrow" w:cs="Arial"/>
                <w:b/>
                <w:sz w:val="22"/>
                <w:szCs w:val="22"/>
              </w:rPr>
              <w:t>Agfa</w:t>
            </w:r>
            <w:proofErr w:type="spellEnd"/>
            <w:r w:rsidRPr="001159F6">
              <w:rPr>
                <w:rFonts w:ascii="Arial Narrow" w:hAnsi="Arial Narrow" w:cs="Arial"/>
                <w:b/>
                <w:sz w:val="22"/>
                <w:szCs w:val="22"/>
              </w:rPr>
              <w:t xml:space="preserve"> DX-D100</w:t>
            </w:r>
          </w:p>
          <w:p w:rsidR="006169BA" w:rsidRPr="001159F6" w:rsidRDefault="006169BA" w:rsidP="00471F9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169BA" w:rsidRPr="001159F6" w:rsidRDefault="006169BA" w:rsidP="00471F99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1159F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6169BA" w:rsidRPr="001159F6" w:rsidRDefault="006169BA" w:rsidP="00471F9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169BA" w:rsidRPr="001159F6" w:rsidRDefault="006169BA" w:rsidP="00471F99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Na przedmiotowe zadanie do dnia złożenia i otwarcia ofert tj. 15.09.2026 r. </w:t>
            </w:r>
            <w:r w:rsidR="001159F6">
              <w:rPr>
                <w:rFonts w:ascii="Arial Narrow" w:hAnsi="Arial Narrow" w:cs="Arial"/>
                <w:sz w:val="22"/>
                <w:szCs w:val="22"/>
              </w:rPr>
              <w:t xml:space="preserve"> do godz. 08:00 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>nie została złożona żadna oferta.</w:t>
            </w:r>
          </w:p>
        </w:tc>
      </w:tr>
      <w:tr w:rsidR="006169BA" w:rsidRPr="001159F6" w:rsidTr="00471F9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9BA" w:rsidRPr="001159F6" w:rsidRDefault="006169BA" w:rsidP="00471F99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9BA" w:rsidRPr="001159F6" w:rsidRDefault="006169BA" w:rsidP="00471F9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b/>
                <w:sz w:val="22"/>
                <w:szCs w:val="22"/>
              </w:rPr>
              <w:t>Pełna opieka serwisowa- Aparaty do znieczuleń, kardiomonitory i monitory oraz respiratory</w:t>
            </w:r>
          </w:p>
          <w:p w:rsidR="006169BA" w:rsidRPr="001159F6" w:rsidRDefault="006169BA" w:rsidP="00471F9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169BA" w:rsidRPr="001159F6" w:rsidRDefault="006169BA" w:rsidP="00471F99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1159F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lastRenderedPageBreak/>
              <w:t>postępowaniu albo żadnej oferty.</w:t>
            </w:r>
          </w:p>
          <w:p w:rsidR="006169BA" w:rsidRPr="001159F6" w:rsidRDefault="006169BA" w:rsidP="00471F9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169BA" w:rsidRPr="001159F6" w:rsidRDefault="006169BA" w:rsidP="00471F99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>Na przedmiotowe zadanie do dnia złożenia i otwarcia ofert tj. 15.09.2026</w:t>
            </w:r>
            <w:r w:rsidR="001159F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>r.</w:t>
            </w:r>
            <w:r w:rsidR="001159F6">
              <w:rPr>
                <w:rFonts w:ascii="Arial Narrow" w:hAnsi="Arial Narrow" w:cs="Arial"/>
                <w:sz w:val="22"/>
                <w:szCs w:val="22"/>
              </w:rPr>
              <w:t xml:space="preserve"> do godz. 08:00 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 nie została złożona żadna oferta.</w:t>
            </w:r>
          </w:p>
        </w:tc>
      </w:tr>
      <w:tr w:rsidR="006169BA" w:rsidRPr="001159F6" w:rsidTr="00471F9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9BA" w:rsidRPr="001159F6" w:rsidRDefault="006169BA" w:rsidP="00471F99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9BA" w:rsidRPr="001159F6" w:rsidRDefault="006169BA" w:rsidP="00471F9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okresowe i naprawy- </w:t>
            </w:r>
            <w:proofErr w:type="spellStart"/>
            <w:r w:rsidRPr="001159F6">
              <w:rPr>
                <w:rFonts w:ascii="Arial Narrow" w:hAnsi="Arial Narrow" w:cs="Arial"/>
                <w:b/>
                <w:sz w:val="22"/>
                <w:szCs w:val="22"/>
              </w:rPr>
              <w:t>Histeroskop</w:t>
            </w:r>
            <w:proofErr w:type="spellEnd"/>
            <w:r w:rsidRPr="001159F6">
              <w:rPr>
                <w:rFonts w:ascii="Arial Narrow" w:hAnsi="Arial Narrow" w:cs="Arial"/>
                <w:b/>
                <w:sz w:val="22"/>
                <w:szCs w:val="22"/>
              </w:rPr>
              <w:t xml:space="preserve"> zabiegowy z optyką</w:t>
            </w:r>
          </w:p>
          <w:p w:rsidR="006169BA" w:rsidRPr="001159F6" w:rsidRDefault="006169BA" w:rsidP="00471F9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169BA" w:rsidRPr="001159F6" w:rsidRDefault="006169BA" w:rsidP="00471F99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1159F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6169BA" w:rsidRPr="001159F6" w:rsidRDefault="006169BA" w:rsidP="00471F9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169BA" w:rsidRPr="001159F6" w:rsidRDefault="006169BA" w:rsidP="00471F99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>Na przedmiotowe zadanie do dnia złożenia i otwarcia ofert tj. 15.09.2026 r.</w:t>
            </w:r>
            <w:r w:rsidR="001159F6">
              <w:rPr>
                <w:rFonts w:ascii="Arial Narrow" w:hAnsi="Arial Narrow" w:cs="Arial"/>
                <w:sz w:val="22"/>
                <w:szCs w:val="22"/>
              </w:rPr>
              <w:t xml:space="preserve"> do godz. 08:00 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 nie została złożona żadna oferta.</w:t>
            </w:r>
          </w:p>
        </w:tc>
      </w:tr>
      <w:tr w:rsidR="006169BA" w:rsidRPr="001159F6" w:rsidTr="00471F9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9BA" w:rsidRPr="001159F6" w:rsidRDefault="006169BA" w:rsidP="00471F99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9BA" w:rsidRPr="001159F6" w:rsidRDefault="006169BA" w:rsidP="00471F9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159F6">
              <w:rPr>
                <w:rFonts w:ascii="Arial Narrow" w:hAnsi="Arial Narrow" w:cs="Arial"/>
                <w:b/>
                <w:sz w:val="22"/>
                <w:szCs w:val="22"/>
              </w:rPr>
              <w:t>Przeglady</w:t>
            </w:r>
            <w:proofErr w:type="spellEnd"/>
            <w:r w:rsidRPr="001159F6">
              <w:rPr>
                <w:rFonts w:ascii="Arial Narrow" w:hAnsi="Arial Narrow" w:cs="Arial"/>
                <w:b/>
                <w:sz w:val="22"/>
                <w:szCs w:val="22"/>
              </w:rPr>
              <w:t xml:space="preserve"> okresowe i naprawy- </w:t>
            </w:r>
            <w:proofErr w:type="spellStart"/>
            <w:r w:rsidRPr="001159F6">
              <w:rPr>
                <w:rFonts w:ascii="Arial Narrow" w:hAnsi="Arial Narrow" w:cs="Arial"/>
                <w:b/>
                <w:sz w:val="22"/>
                <w:szCs w:val="22"/>
              </w:rPr>
              <w:t>Uroflowmetr</w:t>
            </w:r>
            <w:proofErr w:type="spellEnd"/>
            <w:r w:rsidRPr="001159F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1159F6">
              <w:rPr>
                <w:rFonts w:ascii="Arial Narrow" w:hAnsi="Arial Narrow" w:cs="Arial"/>
                <w:b/>
                <w:sz w:val="22"/>
                <w:szCs w:val="22"/>
              </w:rPr>
              <w:t>Urocap</w:t>
            </w:r>
            <w:proofErr w:type="spellEnd"/>
            <w:r w:rsidRPr="001159F6">
              <w:rPr>
                <w:rFonts w:ascii="Arial Narrow" w:hAnsi="Arial Narrow" w:cs="Arial"/>
                <w:b/>
                <w:sz w:val="22"/>
                <w:szCs w:val="22"/>
              </w:rPr>
              <w:t xml:space="preserve">  IV</w:t>
            </w:r>
          </w:p>
          <w:p w:rsidR="006169BA" w:rsidRPr="001159F6" w:rsidRDefault="006169BA" w:rsidP="00471F9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169BA" w:rsidRPr="001159F6" w:rsidRDefault="006169BA" w:rsidP="00471F99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1159F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6169BA" w:rsidRPr="001159F6" w:rsidRDefault="006169BA" w:rsidP="00471F9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169BA" w:rsidRPr="001159F6" w:rsidRDefault="006169BA" w:rsidP="00471F99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>Na przedmiotowe zadanie do dnia złożenia i otwarcia ofert tj. 15.09.2026 r.</w:t>
            </w:r>
            <w:r w:rsidR="001159F6">
              <w:rPr>
                <w:rFonts w:ascii="Arial Narrow" w:hAnsi="Arial Narrow" w:cs="Arial"/>
                <w:sz w:val="22"/>
                <w:szCs w:val="22"/>
              </w:rPr>
              <w:t xml:space="preserve"> do godz. 08:00 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 nie została złożona żadna oferta.</w:t>
            </w:r>
          </w:p>
        </w:tc>
      </w:tr>
      <w:tr w:rsidR="006169BA" w:rsidRPr="001159F6" w:rsidTr="00471F9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9BA" w:rsidRPr="001159F6" w:rsidRDefault="006169BA" w:rsidP="00471F99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9BA" w:rsidRPr="001159F6" w:rsidRDefault="006169BA" w:rsidP="00471F9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b/>
                <w:sz w:val="22"/>
                <w:szCs w:val="22"/>
              </w:rPr>
              <w:t>Przeglądy okresowe i naprawy- Urządzenie do cytologii płynnej</w:t>
            </w:r>
          </w:p>
          <w:p w:rsidR="006169BA" w:rsidRPr="001159F6" w:rsidRDefault="006169BA" w:rsidP="00471F9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169BA" w:rsidRPr="001159F6" w:rsidRDefault="006169BA" w:rsidP="00471F99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1159F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6169BA" w:rsidRPr="001159F6" w:rsidRDefault="006169BA" w:rsidP="00471F9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169BA" w:rsidRPr="001159F6" w:rsidRDefault="006169BA" w:rsidP="00471F99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>Na przedmiotowe zadanie do dnia złożenia i otwarcia ofert tj. 15.09.2026 r.</w:t>
            </w:r>
            <w:r w:rsidR="001159F6">
              <w:rPr>
                <w:rFonts w:ascii="Arial Narrow" w:hAnsi="Arial Narrow" w:cs="Arial"/>
                <w:sz w:val="22"/>
                <w:szCs w:val="22"/>
              </w:rPr>
              <w:t xml:space="preserve"> do godz. 08:00 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 nie została złożona żadna oferta.</w:t>
            </w:r>
          </w:p>
        </w:tc>
      </w:tr>
      <w:tr w:rsidR="001159F6" w:rsidRPr="001159F6" w:rsidTr="00471F9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F6" w:rsidRPr="001159F6" w:rsidRDefault="001159F6" w:rsidP="00471F99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F6" w:rsidRPr="001159F6" w:rsidRDefault="001159F6" w:rsidP="001159F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b/>
                <w:sz w:val="22"/>
                <w:szCs w:val="22"/>
              </w:rPr>
              <w:t>Przeglądy i naprawy- Aparaty do znieczuleń</w:t>
            </w:r>
          </w:p>
          <w:p w:rsidR="001159F6" w:rsidRPr="001159F6" w:rsidRDefault="001159F6" w:rsidP="001159F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1159F6" w:rsidRPr="001159F6" w:rsidRDefault="001159F6" w:rsidP="001159F6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1159F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:rsidR="001159F6" w:rsidRPr="001159F6" w:rsidRDefault="001159F6" w:rsidP="001159F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1159F6" w:rsidRDefault="001159F6" w:rsidP="001159F6">
            <w:pPr>
              <w:spacing w:before="120" w:after="4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>Na przedmiotowe zadanie do dnia złożenia i otwarcia ofert tj. 15.09.2026 r.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do godz. 08:00 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 nie została złożona żadna oferta.</w:t>
            </w:r>
          </w:p>
          <w:p w:rsidR="001159F6" w:rsidRPr="001159F6" w:rsidRDefault="001159F6" w:rsidP="001159F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1159F6" w:rsidRPr="001159F6" w:rsidTr="00471F9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F6" w:rsidRPr="001159F6" w:rsidRDefault="001159F6" w:rsidP="00471F99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F6" w:rsidRPr="001159F6" w:rsidRDefault="001159F6" w:rsidP="001159F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b/>
                <w:sz w:val="22"/>
                <w:szCs w:val="22"/>
              </w:rPr>
              <w:t>Przeglądy i naprawy- Monitory i kardiomonitory</w:t>
            </w:r>
          </w:p>
          <w:p w:rsidR="001159F6" w:rsidRPr="001159F6" w:rsidRDefault="001159F6" w:rsidP="001159F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1159F6" w:rsidRPr="001159F6" w:rsidRDefault="001159F6" w:rsidP="001159F6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1159F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:rsidR="001159F6" w:rsidRPr="001159F6" w:rsidRDefault="001159F6" w:rsidP="001159F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1159F6" w:rsidRPr="001159F6" w:rsidRDefault="001159F6" w:rsidP="001159F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>Na przedmiotowe zadanie do dnia złożenia i otwarcia ofert tj. 15.09.2026 r.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do godz. 08:00 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 nie została złożona żadna oferta.</w:t>
            </w:r>
          </w:p>
        </w:tc>
      </w:tr>
      <w:tr w:rsidR="006169BA" w:rsidRPr="001159F6" w:rsidTr="00471F9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9BA" w:rsidRPr="001159F6" w:rsidRDefault="006169BA" w:rsidP="00471F99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9BA" w:rsidRPr="001159F6" w:rsidRDefault="006169BA" w:rsidP="00471F9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b/>
                <w:sz w:val="22"/>
                <w:szCs w:val="22"/>
              </w:rPr>
              <w:t>Pełna opieka serwisowa- Aparaty USG Canon</w:t>
            </w:r>
          </w:p>
          <w:p w:rsidR="006169BA" w:rsidRPr="001159F6" w:rsidRDefault="006169BA" w:rsidP="00471F9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169BA" w:rsidRPr="001159F6" w:rsidRDefault="006169BA" w:rsidP="00471F99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1159F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6169BA" w:rsidRPr="001159F6" w:rsidRDefault="006169BA" w:rsidP="00471F9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169BA" w:rsidRPr="001159F6" w:rsidRDefault="006169BA" w:rsidP="00471F99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>Na przedmiotowe zadanie do dnia złożenia i otwarcia ofert tj. 15.09.2026 r.</w:t>
            </w:r>
            <w:r w:rsidR="001159F6">
              <w:rPr>
                <w:rFonts w:ascii="Arial Narrow" w:hAnsi="Arial Narrow" w:cs="Arial"/>
                <w:sz w:val="22"/>
                <w:szCs w:val="22"/>
              </w:rPr>
              <w:t xml:space="preserve"> do godz. 08:00 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 nie została złożona żadna oferta.</w:t>
            </w:r>
          </w:p>
        </w:tc>
      </w:tr>
      <w:tr w:rsidR="006169BA" w:rsidRPr="001159F6" w:rsidTr="00471F9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9BA" w:rsidRPr="001159F6" w:rsidRDefault="006169BA" w:rsidP="00471F99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9BA" w:rsidRPr="001159F6" w:rsidRDefault="006169BA" w:rsidP="00471F9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b/>
                <w:sz w:val="22"/>
                <w:szCs w:val="22"/>
              </w:rPr>
              <w:t>Przeglądy i naprawy- Aparat do pomiaru ACT</w:t>
            </w:r>
          </w:p>
          <w:p w:rsidR="006169BA" w:rsidRPr="001159F6" w:rsidRDefault="006169BA" w:rsidP="00471F9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169BA" w:rsidRPr="001159F6" w:rsidRDefault="006169BA" w:rsidP="00471F99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1159F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6169BA" w:rsidRPr="001159F6" w:rsidRDefault="006169BA" w:rsidP="00471F9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169BA" w:rsidRPr="001159F6" w:rsidRDefault="006169BA" w:rsidP="00471F99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9F6">
              <w:rPr>
                <w:rFonts w:ascii="Arial Narrow" w:hAnsi="Arial Narrow" w:cs="Arial"/>
                <w:sz w:val="22"/>
                <w:szCs w:val="22"/>
              </w:rPr>
              <w:t xml:space="preserve">Na przedmiotowe zadanie do dnia złożenia i otwarcia ofert tj. 15.09.2026 r. </w:t>
            </w:r>
            <w:r w:rsidR="001159F6">
              <w:rPr>
                <w:rFonts w:ascii="Arial Narrow" w:hAnsi="Arial Narrow" w:cs="Arial"/>
                <w:sz w:val="22"/>
                <w:szCs w:val="22"/>
              </w:rPr>
              <w:t xml:space="preserve">do godz. 08:00 </w:t>
            </w:r>
            <w:r w:rsidRPr="001159F6">
              <w:rPr>
                <w:rFonts w:ascii="Arial Narrow" w:hAnsi="Arial Narrow" w:cs="Arial"/>
                <w:sz w:val="22"/>
                <w:szCs w:val="22"/>
              </w:rPr>
              <w:t>nie została złożona żadna oferta.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159F6">
        <w:rPr>
          <w:rFonts w:ascii="Arial Narrow" w:hAnsi="Arial Narrow" w:cs="Arial"/>
          <w:i/>
          <w:sz w:val="22"/>
          <w:szCs w:val="22"/>
        </w:rPr>
        <w:t>Zamawiający</w:t>
      </w:r>
    </w:p>
    <w:p w:rsidR="001159F6" w:rsidRDefault="001159F6" w:rsidP="001159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159F6" w:rsidRDefault="001159F6" w:rsidP="001159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159F6" w:rsidRDefault="001159F6" w:rsidP="001159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159F6" w:rsidRDefault="001159F6" w:rsidP="001159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159F6" w:rsidRDefault="001159F6" w:rsidP="001159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159F6" w:rsidRDefault="001159F6" w:rsidP="001159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159F6" w:rsidRDefault="001159F6" w:rsidP="001159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159F6" w:rsidRDefault="001159F6" w:rsidP="001159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159F6" w:rsidRDefault="001159F6" w:rsidP="001159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159F6" w:rsidRDefault="001159F6" w:rsidP="001159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159F6" w:rsidRDefault="001159F6" w:rsidP="001159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159F6" w:rsidRDefault="001159F6" w:rsidP="001159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159F6" w:rsidRDefault="001159F6" w:rsidP="001159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159F6" w:rsidRPr="00CA7892" w:rsidRDefault="001159F6" w:rsidP="001159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2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1159F6" w:rsidRPr="000C69AB" w:rsidRDefault="001159F6" w:rsidP="001159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C69AB">
        <w:rPr>
          <w:rFonts w:ascii="Arial Narrow" w:hAnsi="Arial Narrow"/>
          <w:sz w:val="18"/>
          <w:szCs w:val="20"/>
        </w:rPr>
        <w:t xml:space="preserve">Egz. 1 – a/a kancelaria  </w:t>
      </w:r>
    </w:p>
    <w:p w:rsidR="001159F6" w:rsidRPr="000C69AB" w:rsidRDefault="001159F6" w:rsidP="001159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0C69AB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0C69AB">
        <w:rPr>
          <w:rFonts w:ascii="Arial Narrow" w:hAnsi="Arial Narrow"/>
          <w:sz w:val="18"/>
          <w:szCs w:val="20"/>
        </w:rPr>
        <w:t>int</w:t>
      </w:r>
      <w:proofErr w:type="spellEnd"/>
      <w:r w:rsidRPr="000C69AB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0C69AB">
        <w:rPr>
          <w:rFonts w:ascii="Arial Narrow" w:hAnsi="Arial Narrow"/>
          <w:sz w:val="18"/>
          <w:szCs w:val="18"/>
        </w:rPr>
        <w:t>SZPubl</w:t>
      </w:r>
      <w:proofErr w:type="spellEnd"/>
      <w:r w:rsidRPr="000C69AB">
        <w:rPr>
          <w:rFonts w:ascii="Arial Narrow" w:hAnsi="Arial Narrow"/>
          <w:sz w:val="18"/>
          <w:szCs w:val="18"/>
        </w:rPr>
        <w:t>. T2612 B5</w:t>
      </w:r>
    </w:p>
    <w:p w:rsidR="001159F6" w:rsidRPr="00B9724A" w:rsidRDefault="001159F6" w:rsidP="001159F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1159F6" w:rsidRPr="001159F6" w:rsidRDefault="001159F6" w:rsidP="001159F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01.10.2026 r.</w:t>
      </w:r>
    </w:p>
    <w:sectPr w:rsidR="001159F6" w:rsidRPr="001159F6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691" w:rsidRDefault="00007691" w:rsidP="00D34297">
      <w:r>
        <w:separator/>
      </w:r>
    </w:p>
  </w:endnote>
  <w:endnote w:type="continuationSeparator" w:id="1">
    <w:p w:rsidR="00007691" w:rsidRDefault="00007691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9BA" w:rsidRDefault="006169B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3958C1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3958C1" w:rsidRPr="00471F3F">
      <w:rPr>
        <w:rFonts w:ascii="Arial" w:hAnsi="Arial"/>
        <w:sz w:val="18"/>
        <w:szCs w:val="24"/>
      </w:rPr>
      <w:fldChar w:fldCharType="separate"/>
    </w:r>
    <w:r w:rsidR="000C69AB">
      <w:rPr>
        <w:rFonts w:ascii="Arial" w:hAnsi="Arial"/>
        <w:noProof/>
        <w:sz w:val="18"/>
        <w:szCs w:val="24"/>
      </w:rPr>
      <w:t>3</w:t>
    </w:r>
    <w:r w:rsidR="003958C1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3958C1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3958C1" w:rsidRPr="00471F3F">
      <w:rPr>
        <w:rFonts w:ascii="Arial" w:hAnsi="Arial"/>
        <w:sz w:val="18"/>
        <w:szCs w:val="24"/>
      </w:rPr>
      <w:fldChar w:fldCharType="separate"/>
    </w:r>
    <w:r w:rsidR="000C69AB">
      <w:rPr>
        <w:rFonts w:ascii="Arial" w:hAnsi="Arial"/>
        <w:noProof/>
        <w:sz w:val="18"/>
        <w:szCs w:val="24"/>
      </w:rPr>
      <w:t>3</w:t>
    </w:r>
    <w:r w:rsidR="003958C1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9BA" w:rsidRDefault="006169B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691" w:rsidRDefault="00007691" w:rsidP="00D34297">
      <w:r>
        <w:separator/>
      </w:r>
    </w:p>
  </w:footnote>
  <w:footnote w:type="continuationSeparator" w:id="1">
    <w:p w:rsidR="00007691" w:rsidRDefault="00007691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9BA" w:rsidRDefault="006169B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9BA" w:rsidRDefault="006169B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9BA" w:rsidRDefault="006169B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69BA"/>
    <w:rsid w:val="00007691"/>
    <w:rsid w:val="00010B31"/>
    <w:rsid w:val="000C69AB"/>
    <w:rsid w:val="00104963"/>
    <w:rsid w:val="001159F6"/>
    <w:rsid w:val="00150F65"/>
    <w:rsid w:val="002A7DFF"/>
    <w:rsid w:val="00310284"/>
    <w:rsid w:val="003958C1"/>
    <w:rsid w:val="004E2226"/>
    <w:rsid w:val="005464E2"/>
    <w:rsid w:val="006169BA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1159F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159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595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2026-10-01T09:41:00Z</cp:lastPrinted>
  <dcterms:created xsi:type="dcterms:W3CDTF">2026-10-01T09:41:00Z</dcterms:created>
  <dcterms:modified xsi:type="dcterms:W3CDTF">2026-10-01T09:41:00Z</dcterms:modified>
</cp:coreProperties>
</file>