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1D4BC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D4BC6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D4BC6">
        <w:rPr>
          <w:rFonts w:ascii="Arial" w:hAnsi="Arial" w:cs="Arial"/>
          <w:sz w:val="24"/>
          <w:szCs w:val="24"/>
        </w:rPr>
        <w:t>2026-09-25</w:t>
      </w:r>
    </w:p>
    <w:p w:rsidR="00CF7835" w:rsidRPr="009432A1" w:rsidRDefault="001D4BC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4BC6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1D4BC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D4BC6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D4BC6">
        <w:rPr>
          <w:rFonts w:ascii="Arial" w:hAnsi="Arial" w:cs="Arial"/>
          <w:sz w:val="24"/>
          <w:szCs w:val="24"/>
        </w:rPr>
        <w:t>521</w:t>
      </w:r>
    </w:p>
    <w:p w:rsidR="00CF7835" w:rsidRPr="009432A1" w:rsidRDefault="001D4BC6" w:rsidP="00CF7835">
      <w:pPr>
        <w:rPr>
          <w:rFonts w:ascii="Arial" w:hAnsi="Arial" w:cs="Arial"/>
          <w:sz w:val="24"/>
          <w:szCs w:val="24"/>
        </w:rPr>
      </w:pPr>
      <w:r w:rsidRPr="001D4BC6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D4BC6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D4BC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4BC6">
              <w:rPr>
                <w:rFonts w:ascii="Arial" w:hAnsi="Arial" w:cs="Arial"/>
                <w:bCs/>
                <w:sz w:val="24"/>
                <w:szCs w:val="24"/>
              </w:rPr>
              <w:t>Budowa ogólnodostępnego placu zabaw w Ołpinach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4BC6" w:rsidRPr="004E4B64" w:rsidTr="00C24698">
        <w:tc>
          <w:tcPr>
            <w:tcW w:w="2269" w:type="dxa"/>
            <w:shd w:val="clear" w:color="auto" w:fill="auto"/>
          </w:tcPr>
          <w:p w:rsidR="001D4BC6" w:rsidRPr="004E4B64" w:rsidRDefault="001D4BC6" w:rsidP="00C246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4BC6" w:rsidRPr="004E4B64" w:rsidRDefault="001D4BC6" w:rsidP="00C246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4BC6">
              <w:rPr>
                <w:rFonts w:ascii="Arial" w:hAnsi="Arial" w:cs="Arial"/>
                <w:bCs/>
                <w:sz w:val="24"/>
                <w:szCs w:val="24"/>
              </w:rPr>
              <w:t>FER.271.18.2026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D4BC6" w:rsidRPr="001D4BC6">
        <w:rPr>
          <w:rFonts w:ascii="Arial" w:hAnsi="Arial" w:cs="Arial"/>
          <w:sz w:val="24"/>
          <w:szCs w:val="24"/>
        </w:rPr>
        <w:t>(t.j.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D4BC6" w:rsidRPr="001D4BC6">
        <w:rPr>
          <w:rFonts w:ascii="Arial" w:hAnsi="Arial" w:cs="Arial"/>
          <w:sz w:val="24"/>
          <w:szCs w:val="24"/>
        </w:rPr>
        <w:t>25/09/2026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D4BC6" w:rsidRPr="001D4BC6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4BC6" w:rsidRPr="00355C9D" w:rsidTr="00C24698">
        <w:tc>
          <w:tcPr>
            <w:tcW w:w="1276" w:type="dxa"/>
            <w:shd w:val="clear" w:color="auto" w:fill="auto"/>
            <w:vAlign w:val="center"/>
          </w:tcPr>
          <w:p w:rsidR="001D4BC6" w:rsidRPr="00CF7835" w:rsidRDefault="001D4BC6" w:rsidP="00C246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D4BC6" w:rsidRPr="00CF7835" w:rsidRDefault="001D4BC6" w:rsidP="00C246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NOVUM SPÓŁKA Z OGRANICZONĄ ODPOWIEDZIALNOŚCIĄ</w:t>
            </w:r>
          </w:p>
          <w:p w:rsidR="001D4BC6" w:rsidRPr="00CF7835" w:rsidRDefault="001D4BC6" w:rsidP="00C24698">
            <w:pPr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ul. Gnieźnieńska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BC6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4BC6" w:rsidRPr="00CF7835" w:rsidRDefault="001D4BC6" w:rsidP="00C2469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12-100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BC6">
              <w:rPr>
                <w:rFonts w:ascii="Arial" w:hAnsi="Arial" w:cs="Arial"/>
                <w:sz w:val="24"/>
                <w:szCs w:val="24"/>
              </w:rPr>
              <w:t>Szczytno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BC6" w:rsidRPr="00CF7835" w:rsidRDefault="001D4BC6" w:rsidP="00C246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674 880.03 zł</w:t>
            </w:r>
          </w:p>
        </w:tc>
      </w:tr>
      <w:tr w:rsidR="001D4BC6" w:rsidRPr="00355C9D" w:rsidTr="00C24698">
        <w:tc>
          <w:tcPr>
            <w:tcW w:w="1276" w:type="dxa"/>
            <w:shd w:val="clear" w:color="auto" w:fill="auto"/>
            <w:vAlign w:val="center"/>
          </w:tcPr>
          <w:p w:rsidR="001D4BC6" w:rsidRPr="00CF7835" w:rsidRDefault="001D4BC6" w:rsidP="00C246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D4BC6" w:rsidRPr="00CF7835" w:rsidRDefault="001D4BC6" w:rsidP="00C246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DOMALTO SPÓŁKA Z OGRANICZONĄ ODPOWIEDZIALNOŚCIĄ</w:t>
            </w:r>
          </w:p>
          <w:p w:rsidR="001D4BC6" w:rsidRPr="00CF7835" w:rsidRDefault="001D4BC6" w:rsidP="00C24698">
            <w:pPr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Kazimierza Morawskiego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BC6">
              <w:rPr>
                <w:rFonts w:ascii="Arial" w:hAnsi="Arial" w:cs="Arial"/>
                <w:sz w:val="24"/>
                <w:szCs w:val="24"/>
              </w:rPr>
              <w:t>5/127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4BC6" w:rsidRPr="00CF7835" w:rsidRDefault="001D4BC6" w:rsidP="00C2469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30-102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BC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BC6" w:rsidRPr="00CF7835" w:rsidRDefault="001D4BC6" w:rsidP="00C246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BC6">
              <w:rPr>
                <w:rFonts w:ascii="Arial" w:hAnsi="Arial" w:cs="Arial"/>
                <w:sz w:val="24"/>
                <w:szCs w:val="24"/>
              </w:rPr>
              <w:t>626 623.68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2C5" w:rsidRDefault="00C102C5">
      <w:r>
        <w:separator/>
      </w:r>
    </w:p>
  </w:endnote>
  <w:endnote w:type="continuationSeparator" w:id="1">
    <w:p w:rsidR="00C102C5" w:rsidRDefault="00C10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3075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3075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075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2C5" w:rsidRDefault="00C102C5">
      <w:r>
        <w:separator/>
      </w:r>
    </w:p>
  </w:footnote>
  <w:footnote w:type="continuationSeparator" w:id="1">
    <w:p w:rsidR="00C102C5" w:rsidRDefault="00C102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C6" w:rsidRDefault="001D4B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C6" w:rsidRDefault="001D4B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BC6" w:rsidRDefault="001D4BC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BC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4BC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30750"/>
    <w:rsid w:val="00C102C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2026-09-25T07:59:00Z</cp:lastPrinted>
  <dcterms:created xsi:type="dcterms:W3CDTF">2026-09-25T07:58:00Z</dcterms:created>
  <dcterms:modified xsi:type="dcterms:W3CDTF">2026-09-25T07:59:00Z</dcterms:modified>
</cp:coreProperties>
</file>