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1C51A" w14:textId="77777777" w:rsidR="00FC3264" w:rsidRPr="001D29B0" w:rsidRDefault="00FC3264" w:rsidP="00FC3264">
      <w:pPr>
        <w:pStyle w:val="Nagwek6"/>
        <w:jc w:val="right"/>
        <w:rPr>
          <w:rFonts w:cs="Arial"/>
          <w:i w:val="0"/>
          <w:sz w:val="20"/>
        </w:rPr>
      </w:pPr>
      <w:r w:rsidRPr="001D29B0">
        <w:rPr>
          <w:rFonts w:cs="Arial"/>
          <w:i w:val="0"/>
          <w:sz w:val="20"/>
        </w:rPr>
        <w:t>Załącznik nr</w:t>
      </w:r>
      <w:r w:rsidR="00560F6B">
        <w:rPr>
          <w:rFonts w:cs="Arial"/>
          <w:i w:val="0"/>
          <w:sz w:val="20"/>
        </w:rPr>
        <w:t xml:space="preserve"> </w:t>
      </w:r>
      <w:r w:rsidRPr="001D29B0">
        <w:rPr>
          <w:rFonts w:cs="Arial"/>
          <w:i w:val="0"/>
          <w:sz w:val="20"/>
        </w:rPr>
        <w:t>1</w:t>
      </w:r>
      <w:r w:rsidR="009334C1" w:rsidRPr="001D29B0">
        <w:rPr>
          <w:rFonts w:cs="Arial"/>
          <w:i w:val="0"/>
          <w:sz w:val="20"/>
        </w:rPr>
        <w:t xml:space="preserve"> do S</w:t>
      </w:r>
      <w:r w:rsidR="008A1271" w:rsidRPr="001D29B0">
        <w:rPr>
          <w:rFonts w:cs="Arial"/>
          <w:i w:val="0"/>
          <w:sz w:val="20"/>
        </w:rPr>
        <w:t>WZ</w:t>
      </w:r>
    </w:p>
    <w:p w14:paraId="6B735F58" w14:textId="77777777" w:rsidR="0095383E" w:rsidRPr="001D29B0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14:paraId="441D9832" w14:textId="77777777" w:rsidR="00747E5B" w:rsidRPr="001D29B0" w:rsidRDefault="00747E5B" w:rsidP="00FC3264">
      <w:pPr>
        <w:jc w:val="center"/>
        <w:rPr>
          <w:rFonts w:ascii="Arial" w:hAnsi="Arial" w:cs="Arial"/>
          <w:sz w:val="22"/>
          <w:szCs w:val="22"/>
        </w:rPr>
      </w:pPr>
    </w:p>
    <w:p w14:paraId="3E649F4A" w14:textId="77777777" w:rsidR="00FC3264" w:rsidRPr="001D29B0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/wzór/</w:t>
      </w:r>
    </w:p>
    <w:p w14:paraId="353FADA7" w14:textId="77777777" w:rsidR="00FC3264" w:rsidRPr="001D29B0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1D29B0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66F5BC5A" w14:textId="77777777" w:rsidR="00747E5B" w:rsidRPr="001D29B0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7C47BCFB" w14:textId="77777777" w:rsidR="009334C1" w:rsidRPr="001D29B0" w:rsidRDefault="009334C1" w:rsidP="00FC326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6729E5CA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D6152EB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  <w:vertAlign w:val="superscript"/>
        </w:rPr>
        <w:t>1</w:t>
      </w:r>
      <w:r w:rsidRPr="001D29B0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29B6E7BA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8E482B0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21769C04" w14:textId="2CD5E644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NR TELEFONU: .....................................................   </w:t>
      </w:r>
      <w:r w:rsidR="00C258DD" w:rsidRPr="00C258DD">
        <w:rPr>
          <w:rFonts w:ascii="Arial" w:hAnsi="Arial" w:cs="Arial"/>
          <w:sz w:val="22"/>
          <w:szCs w:val="22"/>
        </w:rPr>
        <w:t>EMAIL:</w:t>
      </w:r>
      <w:r w:rsidR="00C258DD">
        <w:rPr>
          <w:rFonts w:ascii="Arial" w:hAnsi="Arial" w:cs="Arial"/>
          <w:sz w:val="22"/>
          <w:szCs w:val="22"/>
        </w:rPr>
        <w:t xml:space="preserve"> </w:t>
      </w:r>
      <w:r w:rsidRPr="001D29B0">
        <w:rPr>
          <w:rFonts w:ascii="Arial" w:hAnsi="Arial" w:cs="Arial"/>
          <w:sz w:val="22"/>
          <w:szCs w:val="22"/>
        </w:rPr>
        <w:t>...........................................................</w:t>
      </w:r>
    </w:p>
    <w:p w14:paraId="5E4C0584" w14:textId="7B7C3ED6" w:rsidR="009334C1" w:rsidRPr="001D29B0" w:rsidRDefault="00C258D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KRS:  </w:t>
      </w:r>
      <w:r w:rsidR="009334C1" w:rsidRPr="001D29B0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257C7E68" w14:textId="77777777" w:rsidR="009334C1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340A3360" w14:textId="77777777" w:rsidR="002935BD" w:rsidRPr="001D29B0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1D29B0">
        <w:rPr>
          <w:rFonts w:ascii="Arial" w:hAnsi="Arial" w:cs="Arial"/>
          <w:sz w:val="22"/>
          <w:szCs w:val="22"/>
        </w:rPr>
        <w:t xml:space="preserve">Wykonawca jest </w:t>
      </w:r>
      <w:r w:rsidRPr="001D29B0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365D82">
        <w:rPr>
          <w:rFonts w:ascii="Arial" w:hAnsi="Arial" w:cs="Arial"/>
          <w:b/>
          <w:sz w:val="22"/>
          <w:szCs w:val="22"/>
        </w:rPr>
        <w:t xml:space="preserve"> / prowadzi jednoosobową działalność gospodarczą</w:t>
      </w:r>
      <w:r w:rsidR="00365D82" w:rsidRPr="004B45FA">
        <w:rPr>
          <w:rFonts w:ascii="Arial" w:hAnsi="Arial" w:cs="Arial"/>
          <w:sz w:val="22"/>
          <w:szCs w:val="22"/>
        </w:rPr>
        <w:t>***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1D29B0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0661AA51" w14:textId="77777777" w:rsidR="002935BD" w:rsidRPr="001D29B0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BCFA0FE" w14:textId="77777777" w:rsidR="009334C1" w:rsidRPr="001D29B0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1D29B0">
        <w:rPr>
          <w:rStyle w:val="Odwoanieprzypisudolnego"/>
          <w:rFonts w:ascii="Arial" w:hAnsi="Arial" w:cs="Arial"/>
          <w:i/>
        </w:rPr>
        <w:footnoteRef/>
      </w:r>
      <w:r w:rsidRPr="001D29B0">
        <w:rPr>
          <w:rFonts w:ascii="Arial" w:hAnsi="Arial" w:cs="Arial"/>
          <w:i/>
        </w:rPr>
        <w:t xml:space="preserve">w przypadku składania oferty przez </w:t>
      </w:r>
      <w:r w:rsidRPr="001D29B0">
        <w:rPr>
          <w:rFonts w:ascii="Arial" w:hAnsi="Arial" w:cs="Arial"/>
          <w:b/>
          <w:i/>
        </w:rPr>
        <w:t>podmioty występujące wspólnie</w:t>
      </w:r>
      <w:r w:rsidRPr="001D29B0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176019A0" w14:textId="77777777" w:rsidR="00E63DCE" w:rsidRPr="001D29B0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5CC3D196" w14:textId="5C60DCAD" w:rsidR="00DA748E" w:rsidRDefault="009334C1" w:rsidP="009334C1">
      <w:pPr>
        <w:pStyle w:val="Akapitzlist"/>
        <w:ind w:left="0"/>
        <w:jc w:val="both"/>
        <w:rPr>
          <w:rFonts w:ascii="Arial" w:hAnsi="Arial" w:cs="Arial"/>
          <w:b/>
          <w:sz w:val="22"/>
        </w:rPr>
      </w:pPr>
      <w:r w:rsidRPr="00F05041">
        <w:rPr>
          <w:rFonts w:ascii="Arial" w:hAnsi="Arial" w:cs="Arial"/>
          <w:sz w:val="22"/>
        </w:rPr>
        <w:t>W związku z ogłoszeniem postępowania na</w:t>
      </w:r>
      <w:r w:rsidR="00DA748E" w:rsidRPr="00F05041">
        <w:rPr>
          <w:rFonts w:ascii="Arial" w:hAnsi="Arial" w:cs="Arial"/>
          <w:sz w:val="22"/>
        </w:rPr>
        <w:t xml:space="preserve"> </w:t>
      </w:r>
      <w:r w:rsidR="009B7973" w:rsidRPr="009B7973">
        <w:rPr>
          <w:rFonts w:ascii="Arial" w:hAnsi="Arial" w:cs="Arial"/>
          <w:b/>
          <w:sz w:val="22"/>
        </w:rPr>
        <w:t>zakup i dostawę mikroskopu FT-IR</w:t>
      </w:r>
      <w:r w:rsidR="00560F6B" w:rsidRPr="00560F6B">
        <w:rPr>
          <w:rFonts w:ascii="Arial" w:hAnsi="Arial" w:cs="Arial"/>
          <w:b/>
          <w:sz w:val="22"/>
        </w:rPr>
        <w:t xml:space="preserve">, nr postępowania </w:t>
      </w:r>
      <w:r w:rsidR="00C258DD">
        <w:rPr>
          <w:rFonts w:ascii="Arial" w:hAnsi="Arial" w:cs="Arial"/>
          <w:b/>
          <w:sz w:val="22"/>
        </w:rPr>
        <w:t>ZP3/</w:t>
      </w:r>
      <w:r w:rsidR="00D77160">
        <w:rPr>
          <w:rFonts w:ascii="Arial" w:hAnsi="Arial" w:cs="Arial"/>
          <w:b/>
          <w:sz w:val="22"/>
        </w:rPr>
        <w:t>9186</w:t>
      </w:r>
      <w:r w:rsidR="00C258DD">
        <w:rPr>
          <w:rFonts w:ascii="Arial" w:hAnsi="Arial" w:cs="Arial"/>
          <w:b/>
          <w:sz w:val="22"/>
        </w:rPr>
        <w:t>/26</w:t>
      </w:r>
      <w:r w:rsidR="00560F6B">
        <w:rPr>
          <w:rFonts w:ascii="Arial" w:hAnsi="Arial" w:cs="Arial"/>
          <w:b/>
          <w:sz w:val="22"/>
        </w:rPr>
        <w:t xml:space="preserve"> :</w:t>
      </w:r>
    </w:p>
    <w:p w14:paraId="5F4C45C0" w14:textId="77777777" w:rsidR="00560F6B" w:rsidRPr="00F05041" w:rsidRDefault="00560F6B" w:rsidP="009334C1">
      <w:pPr>
        <w:pStyle w:val="Akapitzlist"/>
        <w:ind w:left="0"/>
        <w:jc w:val="both"/>
        <w:rPr>
          <w:rFonts w:ascii="Arial" w:hAnsi="Arial" w:cs="Arial"/>
          <w:sz w:val="22"/>
        </w:rPr>
      </w:pPr>
    </w:p>
    <w:p w14:paraId="0C1CC3ED" w14:textId="77777777" w:rsidR="00441851" w:rsidRPr="00F05041" w:rsidRDefault="00441851" w:rsidP="00441851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i/>
          <w:sz w:val="20"/>
        </w:rPr>
      </w:pPr>
      <w:r w:rsidRPr="00F05041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F05041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F05041">
        <w:rPr>
          <w:rFonts w:ascii="Arial" w:hAnsi="Arial" w:cs="Arial"/>
          <w:i/>
          <w:sz w:val="22"/>
          <w:szCs w:val="22"/>
        </w:rPr>
        <w:t>(niepotrzebne skreślić)</w:t>
      </w:r>
      <w:r w:rsidRPr="00F05041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46950129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5D5A6639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F05041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F05041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70107ADC" w14:textId="77777777" w:rsidR="00747E5B" w:rsidRPr="00F05041" w:rsidRDefault="00747E5B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4346482D" w14:textId="77777777" w:rsidR="00441851" w:rsidRPr="00F05041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7A4BC2BB" w14:textId="77777777" w:rsidR="00553BCE" w:rsidRPr="00F05041" w:rsidRDefault="00553BCE" w:rsidP="00553BCE">
      <w:pPr>
        <w:numPr>
          <w:ilvl w:val="0"/>
          <w:numId w:val="15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F05041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Pr="00F05041">
        <w:rPr>
          <w:rFonts w:ascii="Arial" w:hAnsi="Arial" w:cs="Arial"/>
          <w:bCs/>
          <w:sz w:val="22"/>
          <w:szCs w:val="20"/>
        </w:rPr>
        <w:t xml:space="preserve"> </w:t>
      </w:r>
      <w:r w:rsidRPr="00F05041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14:paraId="477A7EB6" w14:textId="77777777" w:rsidR="003930E0" w:rsidRPr="008055CC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415BF2D8" w14:textId="77777777" w:rsidR="00B04A5F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8055CC">
        <w:rPr>
          <w:rFonts w:ascii="Arial" w:hAnsi="Arial" w:cs="Arial"/>
          <w:b/>
          <w:bCs/>
        </w:rPr>
        <w:t xml:space="preserve">RAZEM BRUTTO </w:t>
      </w:r>
      <w:r w:rsidRPr="008055CC">
        <w:rPr>
          <w:rFonts w:ascii="Arial" w:hAnsi="Arial" w:cs="Arial"/>
          <w:bCs/>
        </w:rPr>
        <w:t>…………………</w:t>
      </w:r>
      <w:r w:rsidRPr="008055CC">
        <w:rPr>
          <w:rFonts w:ascii="Arial" w:hAnsi="Arial" w:cs="Arial"/>
          <w:bCs/>
          <w:lang w:val="pl-PL"/>
        </w:rPr>
        <w:t>……………</w:t>
      </w:r>
      <w:r w:rsidR="00EC6581" w:rsidRPr="008055CC">
        <w:rPr>
          <w:rFonts w:ascii="Arial" w:hAnsi="Arial" w:cs="Arial"/>
          <w:bCs/>
          <w:lang w:val="pl-PL"/>
        </w:rPr>
        <w:t>…</w:t>
      </w:r>
      <w:r w:rsidRPr="008055CC">
        <w:rPr>
          <w:rFonts w:ascii="Arial" w:hAnsi="Arial" w:cs="Arial"/>
          <w:bCs/>
          <w:lang w:val="pl-PL"/>
        </w:rPr>
        <w:t>……………</w:t>
      </w:r>
      <w:r w:rsidRPr="008055CC">
        <w:rPr>
          <w:rFonts w:ascii="Arial" w:hAnsi="Arial" w:cs="Arial"/>
          <w:bCs/>
        </w:rPr>
        <w:t>……</w:t>
      </w:r>
      <w:r w:rsidRPr="008055CC">
        <w:rPr>
          <w:rFonts w:ascii="Arial" w:hAnsi="Arial" w:cs="Arial"/>
          <w:b/>
          <w:bCs/>
        </w:rPr>
        <w:t xml:space="preserve"> PLN</w:t>
      </w:r>
    </w:p>
    <w:p w14:paraId="7F80236E" w14:textId="77777777" w:rsidR="00900011" w:rsidRDefault="00900011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71DC206E" w14:textId="77777777" w:rsidR="00900011" w:rsidRPr="009D4956" w:rsidRDefault="00900011" w:rsidP="009000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9D4956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24D50457" w14:textId="77777777" w:rsidR="00900011" w:rsidRPr="002E5F11" w:rsidRDefault="00900011" w:rsidP="009000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1B143222" w14:textId="77777777" w:rsidR="00900011" w:rsidRPr="002E5F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70D4027D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  <w:r w:rsidRPr="002E5F11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107061D6" w14:textId="77777777" w:rsidR="00900011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4265FBED" w14:textId="77777777" w:rsidR="00900011" w:rsidRDefault="00900011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1E6E96">
        <w:rPr>
          <w:rFonts w:ascii="Arial" w:hAnsi="Arial" w:cs="Arial"/>
          <w:sz w:val="22"/>
          <w:szCs w:val="18"/>
        </w:rPr>
        <w:t xml:space="preserve"> </w:t>
      </w:r>
      <w:r>
        <w:rPr>
          <w:rFonts w:ascii="Arial" w:hAnsi="Arial" w:cs="Arial"/>
          <w:sz w:val="22"/>
          <w:szCs w:val="18"/>
        </w:rPr>
        <w:t xml:space="preserve">   </w:t>
      </w:r>
      <w:r w:rsidRPr="001E6E96">
        <w:rPr>
          <w:rFonts w:ascii="Arial" w:hAnsi="Arial" w:cs="Arial"/>
          <w:sz w:val="22"/>
          <w:szCs w:val="18"/>
        </w:rPr>
        <w:t xml:space="preserve"> </w:t>
      </w:r>
      <w:r w:rsidRPr="00261A55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5D7E7AE1" w14:textId="77777777" w:rsidR="003A3017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583CE407" w14:textId="77777777" w:rsidR="00A05A36" w:rsidRPr="00845B65" w:rsidRDefault="00A05A3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14:paraId="3304B5AA" w14:textId="77777777" w:rsidR="00441851" w:rsidRPr="00F05041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F05041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F05041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F05041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5041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F05041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F05041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F05041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56B9FB6B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F05041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37EF2EB5" w14:textId="77777777" w:rsidR="00441851" w:rsidRPr="00F0504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W tym </w:t>
      </w:r>
      <w:r w:rsidRPr="00F05041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F05041">
        <w:rPr>
          <w:rFonts w:ascii="Arial" w:hAnsi="Arial" w:cs="Arial"/>
          <w:bCs/>
          <w:i/>
          <w:sz w:val="14"/>
          <w:szCs w:val="16"/>
        </w:rPr>
        <w:t>RAZEM NETT</w:t>
      </w:r>
      <w:r w:rsidRPr="00F05041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F05041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6DDFB2BD" w14:textId="77777777" w:rsidR="00441851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F05041">
        <w:rPr>
          <w:rFonts w:ascii="Arial" w:eastAsia="Calibri" w:hAnsi="Arial" w:cs="Arial"/>
          <w:i/>
          <w:sz w:val="14"/>
          <w:szCs w:val="16"/>
        </w:rPr>
        <w:lastRenderedPageBreak/>
        <w:t>Według poniższego zestawienia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F05041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F05041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F05041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F05041">
        <w:rPr>
          <w:rFonts w:ascii="Arial" w:eastAsia="Calibri" w:hAnsi="Arial" w:cs="Arial"/>
          <w:i/>
          <w:sz w:val="14"/>
          <w:szCs w:val="16"/>
        </w:rPr>
        <w:t>:</w:t>
      </w:r>
    </w:p>
    <w:p w14:paraId="39D8E676" w14:textId="77777777" w:rsidR="00A05A36" w:rsidRPr="00F05041" w:rsidRDefault="00A05A36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441851" w:rsidRPr="00F05041" w14:paraId="36F6268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E02A0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79216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C274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C1EC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63494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F05041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BDBA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F05041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441851" w:rsidRPr="00F05041" w14:paraId="65EC85F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0DDDD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C327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7D3A5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F3C6E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E197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47581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701A2147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461A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171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4179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D908F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F6A03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2A112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441851" w:rsidRPr="00F05041" w14:paraId="44AEC67D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B96A8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F05041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F7A3B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111030C" w14:textId="77777777" w:rsidR="00441851" w:rsidRPr="00F05041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0018F2B" w14:textId="77777777" w:rsidR="00441851" w:rsidRPr="00F05041" w:rsidRDefault="00441851" w:rsidP="00441851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F05041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56DE0B5C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1F669EBE" w14:textId="77777777" w:rsidR="0054297B" w:rsidRPr="00F05041" w:rsidRDefault="0054297B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3EE4A9F4" w14:textId="77777777" w:rsidR="000B6D3E" w:rsidRPr="00F05041" w:rsidRDefault="000B6D3E" w:rsidP="000B6D3E">
      <w:pPr>
        <w:numPr>
          <w:ilvl w:val="0"/>
          <w:numId w:val="7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Oświadczamy, że:</w:t>
      </w:r>
    </w:p>
    <w:p w14:paraId="6558C1B1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zapoznaliśmy się ze Specyfikacją Warunków Zamówienia oraz akceptujemy wszystkie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F05041">
        <w:rPr>
          <w:rFonts w:ascii="Arial" w:hAnsi="Arial" w:cs="Arial"/>
          <w:sz w:val="22"/>
          <w:szCs w:val="22"/>
        </w:rPr>
        <w:t xml:space="preserve">   warunki w niej zawarte,</w:t>
      </w:r>
    </w:p>
    <w:p w14:paraId="190B8B27" w14:textId="77777777" w:rsidR="000B6D3E" w:rsidRPr="00365D82" w:rsidRDefault="000B6D3E" w:rsidP="00940A47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uzyskaliśmy wszelkie informacje niezbędne do prawidłowego przygotowania i złożenia</w:t>
      </w:r>
      <w:r w:rsidR="00365D82" w:rsidRP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niniejszej oferty.</w:t>
      </w:r>
    </w:p>
    <w:p w14:paraId="6AE62790" w14:textId="77777777" w:rsidR="000B6D3E" w:rsidRPr="00F05041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</w:rPr>
        <w:t>uważamy się za związanych niniejszą ofertą na czas wskazany w SWZ.</w:t>
      </w:r>
    </w:p>
    <w:p w14:paraId="1A88BBB2" w14:textId="77777777" w:rsidR="000B6D3E" w:rsidRPr="00365D82" w:rsidRDefault="000B6D3E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365D82">
        <w:rPr>
          <w:rFonts w:ascii="Arial" w:hAnsi="Arial" w:cs="Arial"/>
          <w:sz w:val="22"/>
          <w:szCs w:val="22"/>
        </w:rPr>
        <w:t>zapoznaliśmy się z projektowanymi postanowieniami umowy, określonymi w załączni</w:t>
      </w:r>
      <w:r w:rsidR="00365D82">
        <w:rPr>
          <w:rFonts w:ascii="Arial" w:hAnsi="Arial" w:cs="Arial"/>
          <w:sz w:val="22"/>
          <w:szCs w:val="22"/>
        </w:rPr>
        <w:t>k</w:t>
      </w:r>
      <w:r w:rsidR="00365D82" w:rsidRPr="00365D82">
        <w:rPr>
          <w:rFonts w:ascii="Arial" w:hAnsi="Arial" w:cs="Arial"/>
          <w:sz w:val="22"/>
          <w:szCs w:val="22"/>
        </w:rPr>
        <w:t xml:space="preserve">u </w:t>
      </w:r>
      <w:r w:rsidRPr="00365D82">
        <w:rPr>
          <w:rFonts w:ascii="Arial" w:hAnsi="Arial" w:cs="Arial"/>
          <w:sz w:val="22"/>
          <w:szCs w:val="22"/>
        </w:rPr>
        <w:t>do SWZ i zobowiązujemy się, w przypadku wyboru naszej oferty, do zawarcia umowy zgodnej z niniejszą ofertą, na warunkach w nich określonych.</w:t>
      </w:r>
    </w:p>
    <w:p w14:paraId="0A956339" w14:textId="77777777" w:rsidR="00FC3264" w:rsidRDefault="00FC3264" w:rsidP="00365D82">
      <w:pPr>
        <w:numPr>
          <w:ilvl w:val="0"/>
          <w:numId w:val="36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w cenie oferty zostały uwzględnione wszystkie koszty wykonania zamówienia i realizacji</w:t>
      </w:r>
      <w:r w:rsidR="00365D82">
        <w:rPr>
          <w:rFonts w:ascii="Arial" w:hAnsi="Arial" w:cs="Arial"/>
          <w:sz w:val="22"/>
          <w:szCs w:val="22"/>
        </w:rPr>
        <w:t xml:space="preserve"> </w:t>
      </w:r>
      <w:r w:rsidRPr="00365D82">
        <w:rPr>
          <w:rFonts w:ascii="Arial" w:hAnsi="Arial" w:cs="Arial"/>
          <w:sz w:val="22"/>
          <w:szCs w:val="22"/>
        </w:rPr>
        <w:t>przyszłego świadczenia umownego.</w:t>
      </w:r>
    </w:p>
    <w:p w14:paraId="200C4718" w14:textId="77777777" w:rsidR="00365D82" w:rsidRPr="00AA6659" w:rsidRDefault="00365D82" w:rsidP="00365D82">
      <w:pPr>
        <w:spacing w:before="60" w:after="60"/>
        <w:ind w:left="720"/>
        <w:jc w:val="both"/>
        <w:rPr>
          <w:rFonts w:ascii="Arial" w:hAnsi="Arial" w:cs="Arial"/>
          <w:sz w:val="22"/>
          <w:szCs w:val="22"/>
        </w:rPr>
      </w:pPr>
    </w:p>
    <w:p w14:paraId="12101ED7" w14:textId="77777777" w:rsidR="00366471" w:rsidRPr="00AA6659" w:rsidRDefault="00366471" w:rsidP="00366471">
      <w:pPr>
        <w:numPr>
          <w:ilvl w:val="0"/>
          <w:numId w:val="7"/>
        </w:numPr>
        <w:tabs>
          <w:tab w:val="clear" w:pos="720"/>
        </w:tabs>
        <w:spacing w:before="6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AA6659">
        <w:rPr>
          <w:rFonts w:ascii="Arial" w:hAnsi="Arial" w:cs="Arial"/>
          <w:b/>
          <w:sz w:val="22"/>
          <w:szCs w:val="22"/>
        </w:rPr>
        <w:t xml:space="preserve">Oświadczamy, że oferujemy: </w:t>
      </w:r>
    </w:p>
    <w:p w14:paraId="0F7BDDA6" w14:textId="77777777" w:rsidR="00747E5B" w:rsidRPr="00AA6659" w:rsidRDefault="00747E5B" w:rsidP="00747E5B">
      <w:pPr>
        <w:spacing w:before="60"/>
        <w:ind w:left="284"/>
        <w:jc w:val="both"/>
        <w:rPr>
          <w:rFonts w:ascii="Arial" w:hAnsi="Arial" w:cs="Arial"/>
          <w:i/>
          <w:iCs/>
          <w:sz w:val="22"/>
          <w:szCs w:val="22"/>
        </w:rPr>
      </w:pPr>
    </w:p>
    <w:p w14:paraId="1DF2DDFB" w14:textId="77777777" w:rsidR="00900011" w:rsidRPr="00AA6659" w:rsidRDefault="00900011" w:rsidP="00900011">
      <w:pPr>
        <w:numPr>
          <w:ilvl w:val="0"/>
          <w:numId w:val="35"/>
        </w:numPr>
        <w:suppressAutoHyphens/>
        <w:spacing w:after="200" w:line="360" w:lineRule="auto"/>
        <w:ind w:left="641" w:hanging="357"/>
        <w:rPr>
          <w:rFonts w:ascii="Arial" w:eastAsia="Calibri" w:hAnsi="Arial" w:cs="Arial"/>
          <w:sz w:val="22"/>
          <w:szCs w:val="22"/>
          <w:lang w:eastAsia="ar-SA"/>
        </w:rPr>
      </w:pPr>
      <w:r w:rsidRPr="00AA6659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następujący </w:t>
      </w:r>
      <w:r w:rsidR="005E6963" w:rsidRPr="00AA6659">
        <w:rPr>
          <w:rFonts w:ascii="Arial" w:eastAsia="Calibri" w:hAnsi="Arial" w:cs="Arial"/>
          <w:sz w:val="22"/>
          <w:szCs w:val="22"/>
          <w:u w:val="single"/>
          <w:lang w:eastAsia="ar-SA"/>
        </w:rPr>
        <w:t>okres gwarancji</w:t>
      </w:r>
      <w:r w:rsidRPr="00AA6659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: </w:t>
      </w:r>
    </w:p>
    <w:p w14:paraId="093AB443" w14:textId="0A3892A5" w:rsidR="005031A5" w:rsidRPr="00AA6659" w:rsidRDefault="00F7745D" w:rsidP="005E6963">
      <w:pPr>
        <w:suppressAutoHyphens/>
        <w:spacing w:before="120" w:after="120" w:line="276" w:lineRule="auto"/>
        <w:ind w:left="641" w:right="-2"/>
        <w:jc w:val="center"/>
        <w:rPr>
          <w:rFonts w:ascii="Arial" w:eastAsia="Calibri" w:hAnsi="Arial" w:cs="Arial"/>
          <w:b/>
          <w:sz w:val="22"/>
          <w:szCs w:val="22"/>
          <w:lang w:eastAsia="ar-SA"/>
        </w:rPr>
      </w:pP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>12</w:t>
      </w:r>
      <w:r w:rsidR="005E6963"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 miesi</w:t>
      </w: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>ę</w:t>
      </w:r>
      <w:r w:rsidR="005E6963" w:rsidRPr="00AA6659">
        <w:rPr>
          <w:rFonts w:ascii="Arial" w:eastAsia="Calibri" w:hAnsi="Arial" w:cs="Arial"/>
          <w:b/>
          <w:sz w:val="22"/>
          <w:szCs w:val="22"/>
          <w:lang w:eastAsia="ar-SA"/>
        </w:rPr>
        <w:t>c</w:t>
      </w: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>y</w:t>
      </w:r>
      <w:r w:rsidR="00900011"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 /</w:t>
      </w:r>
      <w:r w:rsidR="00365D82"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 </w:t>
      </w: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>24</w:t>
      </w:r>
      <w:r w:rsidR="005E6963"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 miesi</w:t>
      </w: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>ą</w:t>
      </w:r>
      <w:r w:rsidR="005E6963" w:rsidRPr="00AA6659">
        <w:rPr>
          <w:rFonts w:ascii="Arial" w:eastAsia="Calibri" w:hAnsi="Arial" w:cs="Arial"/>
          <w:b/>
          <w:sz w:val="22"/>
          <w:szCs w:val="22"/>
          <w:lang w:eastAsia="ar-SA"/>
        </w:rPr>
        <w:t>c</w:t>
      </w: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>e</w:t>
      </w:r>
      <w:r w:rsidR="00C258DD">
        <w:rPr>
          <w:rFonts w:ascii="Arial" w:eastAsia="Calibri" w:hAnsi="Arial" w:cs="Arial"/>
          <w:b/>
          <w:sz w:val="22"/>
          <w:szCs w:val="22"/>
          <w:lang w:eastAsia="ar-SA"/>
        </w:rPr>
        <w:t xml:space="preserve"> / 36 miesięcy</w:t>
      </w: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 </w:t>
      </w:r>
      <w:r w:rsidR="005031A5" w:rsidRPr="00AA6659">
        <w:rPr>
          <w:rFonts w:ascii="Arial" w:eastAsia="Calibri" w:hAnsi="Arial" w:cs="Arial"/>
          <w:b/>
          <w:sz w:val="22"/>
          <w:szCs w:val="22"/>
          <w:lang w:eastAsia="ar-SA"/>
        </w:rPr>
        <w:t>*</w:t>
      </w:r>
      <w:r w:rsidR="005E6963"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  </w:t>
      </w:r>
    </w:p>
    <w:p w14:paraId="2C222C28" w14:textId="77777777" w:rsidR="00900011" w:rsidRPr="00AA6659" w:rsidRDefault="00900011" w:rsidP="005E6963">
      <w:pPr>
        <w:suppressAutoHyphens/>
        <w:spacing w:before="120" w:after="120" w:line="276" w:lineRule="auto"/>
        <w:ind w:left="641" w:right="-2"/>
        <w:jc w:val="center"/>
        <w:rPr>
          <w:rFonts w:ascii="Arial" w:eastAsia="Calibri" w:hAnsi="Arial" w:cs="Arial"/>
          <w:i/>
          <w:sz w:val="20"/>
          <w:szCs w:val="20"/>
          <w:lang w:eastAsia="ar-SA"/>
        </w:rPr>
      </w:pPr>
      <w:r w:rsidRPr="00AA6659">
        <w:rPr>
          <w:rFonts w:ascii="Arial" w:eastAsia="Calibri" w:hAnsi="Arial" w:cs="Arial"/>
          <w:i/>
          <w:sz w:val="20"/>
          <w:szCs w:val="20"/>
          <w:lang w:eastAsia="ar-SA"/>
        </w:rPr>
        <w:t>(</w:t>
      </w:r>
      <w:r w:rsidR="005031A5" w:rsidRPr="00AA6659">
        <w:rPr>
          <w:rFonts w:ascii="Arial" w:eastAsia="Calibri" w:hAnsi="Arial" w:cs="Arial"/>
          <w:i/>
          <w:sz w:val="20"/>
          <w:szCs w:val="20"/>
          <w:lang w:eastAsia="ar-SA"/>
        </w:rPr>
        <w:t>*</w:t>
      </w:r>
      <w:r w:rsidRPr="00AA6659">
        <w:rPr>
          <w:rFonts w:ascii="Arial" w:eastAsia="Calibri" w:hAnsi="Arial" w:cs="Arial"/>
          <w:i/>
          <w:sz w:val="20"/>
          <w:szCs w:val="20"/>
          <w:lang w:eastAsia="ar-SA"/>
        </w:rPr>
        <w:t>niepotrzebne skreślić)</w:t>
      </w:r>
    </w:p>
    <w:p w14:paraId="3604CEC0" w14:textId="4E5237B4" w:rsidR="00900011" w:rsidRPr="00AA6659" w:rsidRDefault="00F7745D" w:rsidP="00900011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>Okres gwarancji stanowi jedno z kryteriów oceny ofert. W przypadku gdy Wykonawca nie wskaże jaki oferuje okres gwarancji Zamawiający przyzna mu w ww. kryterium oceny ofert 0 punktów i uzna, że Wykonawca deklaruje minimalny okres gwarancji  wskazany w rozdz. 20 SWZ.</w:t>
      </w:r>
    </w:p>
    <w:p w14:paraId="717C7BE1" w14:textId="77777777" w:rsidR="005E6963" w:rsidRPr="00AA6659" w:rsidRDefault="005E6963" w:rsidP="005E6963">
      <w:pPr>
        <w:numPr>
          <w:ilvl w:val="0"/>
          <w:numId w:val="35"/>
        </w:numPr>
        <w:suppressAutoHyphens/>
        <w:spacing w:after="200" w:line="360" w:lineRule="auto"/>
        <w:rPr>
          <w:rFonts w:ascii="Arial" w:eastAsia="Calibri" w:hAnsi="Arial" w:cs="Arial"/>
          <w:sz w:val="22"/>
          <w:szCs w:val="22"/>
          <w:lang w:eastAsia="ar-SA"/>
        </w:rPr>
      </w:pPr>
      <w:r w:rsidRPr="00AA6659">
        <w:rPr>
          <w:rFonts w:ascii="Arial" w:eastAsia="Calibri" w:hAnsi="Arial" w:cs="Arial"/>
          <w:sz w:val="22"/>
          <w:szCs w:val="22"/>
          <w:u w:val="single"/>
          <w:lang w:eastAsia="ar-SA"/>
        </w:rPr>
        <w:t xml:space="preserve">następujący termin realizacji zamówienia: </w:t>
      </w:r>
    </w:p>
    <w:p w14:paraId="4FA968AA" w14:textId="0ADA927D" w:rsidR="005031A5" w:rsidRPr="00AA6659" w:rsidRDefault="005E6963" w:rsidP="005031A5">
      <w:pPr>
        <w:suppressAutoHyphens/>
        <w:spacing w:before="120" w:after="120" w:line="276" w:lineRule="auto"/>
        <w:ind w:left="644" w:right="-2"/>
        <w:jc w:val="center"/>
        <w:rPr>
          <w:rFonts w:ascii="Arial" w:eastAsia="Calibri" w:hAnsi="Arial" w:cs="Arial"/>
          <w:b/>
          <w:sz w:val="22"/>
          <w:szCs w:val="22"/>
          <w:lang w:eastAsia="ar-SA"/>
        </w:rPr>
      </w:pP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9B7973">
        <w:rPr>
          <w:rFonts w:ascii="Arial" w:eastAsia="Calibri" w:hAnsi="Arial" w:cs="Arial"/>
          <w:b/>
          <w:sz w:val="22"/>
          <w:szCs w:val="22"/>
          <w:lang w:eastAsia="ar-SA"/>
        </w:rPr>
        <w:t>8</w:t>
      </w: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 tygodni / do </w:t>
      </w:r>
      <w:r w:rsidR="009B7973">
        <w:rPr>
          <w:rFonts w:ascii="Arial" w:eastAsia="Calibri" w:hAnsi="Arial" w:cs="Arial"/>
          <w:b/>
          <w:sz w:val="22"/>
          <w:szCs w:val="22"/>
          <w:lang w:eastAsia="ar-SA"/>
        </w:rPr>
        <w:t>10</w:t>
      </w: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 tygodni / do </w:t>
      </w:r>
      <w:r w:rsidR="009B7973">
        <w:rPr>
          <w:rFonts w:ascii="Arial" w:eastAsia="Calibri" w:hAnsi="Arial" w:cs="Arial"/>
          <w:b/>
          <w:sz w:val="22"/>
          <w:szCs w:val="22"/>
          <w:lang w:eastAsia="ar-SA"/>
        </w:rPr>
        <w:t>12</w:t>
      </w:r>
      <w:r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 tygodni </w:t>
      </w:r>
      <w:r w:rsidR="005031A5" w:rsidRPr="00AA6659">
        <w:rPr>
          <w:rFonts w:ascii="Arial" w:eastAsia="Calibri" w:hAnsi="Arial" w:cs="Arial"/>
          <w:b/>
          <w:sz w:val="22"/>
          <w:szCs w:val="22"/>
          <w:lang w:eastAsia="ar-SA"/>
        </w:rPr>
        <w:t xml:space="preserve">*  </w:t>
      </w:r>
    </w:p>
    <w:p w14:paraId="31211A66" w14:textId="77777777" w:rsidR="005031A5" w:rsidRPr="00AA6659" w:rsidRDefault="005031A5" w:rsidP="005031A5">
      <w:pPr>
        <w:suppressAutoHyphens/>
        <w:spacing w:before="120" w:after="120" w:line="276" w:lineRule="auto"/>
        <w:ind w:left="644" w:right="-2"/>
        <w:jc w:val="center"/>
        <w:rPr>
          <w:rFonts w:ascii="Arial" w:eastAsia="Calibri" w:hAnsi="Arial" w:cs="Arial"/>
          <w:bCs/>
          <w:i/>
          <w:sz w:val="22"/>
          <w:szCs w:val="22"/>
          <w:lang w:eastAsia="ar-SA"/>
        </w:rPr>
      </w:pPr>
      <w:r w:rsidRPr="00AA6659">
        <w:rPr>
          <w:rFonts w:ascii="Arial" w:eastAsia="Calibri" w:hAnsi="Arial" w:cs="Arial"/>
          <w:bCs/>
          <w:i/>
          <w:sz w:val="22"/>
          <w:szCs w:val="22"/>
          <w:lang w:eastAsia="ar-SA"/>
        </w:rPr>
        <w:t>(*niepotrzebne skreślić)</w:t>
      </w:r>
    </w:p>
    <w:p w14:paraId="5DFE9052" w14:textId="6474D218" w:rsidR="005E6963" w:rsidRPr="00AA6659" w:rsidRDefault="00F7745D" w:rsidP="005E6963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AA6659">
        <w:rPr>
          <w:rFonts w:ascii="Arial" w:eastAsia="Calibri" w:hAnsi="Arial" w:cs="Arial"/>
          <w:i/>
          <w:sz w:val="20"/>
          <w:szCs w:val="20"/>
          <w:lang w:eastAsia="zh-CN"/>
        </w:rPr>
        <w:t>Termin realizacji stanowi kryterium oceny ofert. W przypadku gdy Wykonawca nie wskaże jaki oferuje termin realizacji Zamawiający przyzna mu w ww. kryterium oceny ofert 0 punktów i uzna, że Wykonawca deklaruje maksymalny termin realizacji wskazany w rozdz. 20 SWZ</w:t>
      </w:r>
      <w:r w:rsidR="005E6963" w:rsidRPr="00AA6659">
        <w:rPr>
          <w:rFonts w:ascii="Arial" w:eastAsia="Calibri" w:hAnsi="Arial" w:cs="Arial"/>
          <w:bCs/>
          <w:i/>
          <w:sz w:val="20"/>
          <w:szCs w:val="20"/>
          <w:lang w:eastAsia="zh-CN"/>
        </w:rPr>
        <w:t>.</w:t>
      </w:r>
    </w:p>
    <w:p w14:paraId="09F38EC1" w14:textId="77777777" w:rsidR="009D11BA" w:rsidRDefault="009D11BA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FB84A58" w14:textId="77777777" w:rsidR="000B6D3E" w:rsidRPr="00F05041" w:rsidRDefault="00900011" w:rsidP="00B85697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5</w:t>
      </w:r>
      <w:r w:rsidR="005E0D61" w:rsidRPr="00F05041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0B6D3E" w:rsidRPr="00F05041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F05041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F05041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3C08EFB4" w14:textId="77777777" w:rsidR="000B6D3E" w:rsidRPr="00F05041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3DE0AF26" w14:textId="77777777" w:rsidR="000B6D3E" w:rsidRPr="00F05041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FAC07B7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F05041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5B0D930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5C88DAE1" w14:textId="77777777" w:rsidR="000B6D3E" w:rsidRPr="00F05041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F05041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0941DEC8" w14:textId="77777777" w:rsidR="000B6D3E" w:rsidRPr="00F05041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F05041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3F0C477E" w14:textId="77777777" w:rsidR="000B6D3E" w:rsidRPr="00F05041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F05041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51F8663" w14:textId="77777777" w:rsidR="00244F14" w:rsidRPr="00F05041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35736719" w14:textId="77777777" w:rsidR="00340E37" w:rsidRPr="00F05041" w:rsidRDefault="00900011" w:rsidP="00B85697">
      <w:pPr>
        <w:pStyle w:val="NormalnyWeb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6</w:t>
      </w:r>
      <w:r w:rsidR="00B85697" w:rsidRPr="00F05041">
        <w:rPr>
          <w:rFonts w:ascii="Arial" w:hAnsi="Arial" w:cs="Arial"/>
          <w:sz w:val="22"/>
          <w:szCs w:val="22"/>
        </w:rPr>
        <w:t xml:space="preserve">. </w:t>
      </w:r>
      <w:r w:rsidR="00340E37" w:rsidRPr="00F05041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="00340E37" w:rsidRPr="00F05041">
        <w:rPr>
          <w:rFonts w:ascii="Arial" w:hAnsi="Arial" w:cs="Arial"/>
          <w:sz w:val="22"/>
          <w:szCs w:val="22"/>
          <w:vertAlign w:val="superscript"/>
        </w:rPr>
        <w:t>1)</w:t>
      </w:r>
      <w:r w:rsidR="00340E37" w:rsidRPr="00F05041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746E979" w14:textId="77777777" w:rsidR="002935BD" w:rsidRPr="00F05041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6677940E" w14:textId="77777777" w:rsidR="00340E37" w:rsidRPr="00F05041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F05041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F05041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77D9C5" w14:textId="77777777" w:rsidR="006C36CB" w:rsidRPr="00F05041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4EA17A2" w14:textId="77777777" w:rsidR="00340E37" w:rsidRPr="00F05041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F05041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3997D1E" w14:textId="77777777" w:rsidR="00340E37" w:rsidRPr="00F05041" w:rsidRDefault="00340E37" w:rsidP="009765FC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14:paraId="2261A484" w14:textId="77777777" w:rsidR="00FC3264" w:rsidRPr="00F05041" w:rsidRDefault="00900011" w:rsidP="005C7B66">
      <w:pPr>
        <w:spacing w:before="60" w:after="6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5C7B66" w:rsidRPr="00F05041">
        <w:rPr>
          <w:rFonts w:ascii="Arial" w:hAnsi="Arial" w:cs="Arial"/>
          <w:sz w:val="22"/>
          <w:szCs w:val="22"/>
        </w:rPr>
        <w:t xml:space="preserve">.  </w:t>
      </w:r>
      <w:r w:rsidR="00FC3264" w:rsidRPr="00F05041">
        <w:rPr>
          <w:rFonts w:ascii="Arial" w:hAnsi="Arial" w:cs="Arial"/>
          <w:sz w:val="22"/>
          <w:szCs w:val="22"/>
        </w:rPr>
        <w:t>Integralną częścią oferty są:</w:t>
      </w:r>
    </w:p>
    <w:p w14:paraId="16F133C6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3E5BE1E9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65F67D36" w14:textId="77777777" w:rsidR="00FC3264" w:rsidRPr="00F05041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F05041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3C2E6B17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5BCF2F77" w14:textId="77777777" w:rsidR="00365D82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365CC777" w14:textId="77777777" w:rsidR="009765FC" w:rsidRPr="00F05041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F05041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205CF4E7" w14:textId="77777777" w:rsidR="009765FC" w:rsidRPr="00F05041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2BFF23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7E7A48E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CA08FF6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6BFA8EF" w14:textId="77777777" w:rsidR="00B65C49" w:rsidRPr="00F05041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C0A720" w14:textId="77777777" w:rsidR="00D130D1" w:rsidRPr="00F05041" w:rsidRDefault="00D130D1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D84958" w14:textId="77777777" w:rsidR="00054406" w:rsidRPr="00F05041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282A330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8BB49C5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409E288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A445EB0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BF15343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4141C91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2989762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2F440A1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F60128A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3B41EDC" w14:textId="77777777" w:rsidR="00365D82" w:rsidRDefault="00365D82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010CFE3" w14:textId="77777777" w:rsidR="00FC3264" w:rsidRPr="00F05041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F05041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60041BDE" w14:textId="77777777" w:rsidR="00C10ED3" w:rsidRPr="00F05041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</w:rPr>
        <w:t>* niewłaściwe skreślić</w:t>
      </w:r>
    </w:p>
    <w:p w14:paraId="18ADFCC7" w14:textId="77777777" w:rsidR="00C10ED3" w:rsidRPr="00F05041" w:rsidRDefault="00C10ED3" w:rsidP="00C10ED3">
      <w:pPr>
        <w:rPr>
          <w:rFonts w:ascii="Arial" w:hAnsi="Arial" w:cs="Arial"/>
          <w:sz w:val="18"/>
          <w:szCs w:val="18"/>
        </w:rPr>
      </w:pPr>
      <w:r w:rsidRPr="00F05041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F05041">
        <w:rPr>
          <w:rFonts w:ascii="Arial" w:hAnsi="Arial" w:cs="Arial"/>
          <w:sz w:val="18"/>
          <w:szCs w:val="18"/>
        </w:rPr>
        <w:t>wypełnić jeżeli dotyczy</w:t>
      </w:r>
    </w:p>
    <w:p w14:paraId="65C70BB3" w14:textId="77777777" w:rsidR="001313E7" w:rsidRPr="00F05041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hAnsi="Arial" w:cs="Arial"/>
          <w:sz w:val="18"/>
          <w:szCs w:val="18"/>
        </w:rPr>
        <w:t xml:space="preserve">*** 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2018AEB7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DF37067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F2C1C06" w14:textId="77777777" w:rsidR="001313E7" w:rsidRPr="00F05041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F05041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F05041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F05041" w:rsidSect="00A05A36">
      <w:headerReference w:type="default" r:id="rId8"/>
      <w:pgSz w:w="11906" w:h="16838"/>
      <w:pgMar w:top="536" w:right="1152" w:bottom="1276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87BCC" w14:textId="77777777" w:rsidR="00AE1EB3" w:rsidRDefault="00AE1EB3">
      <w:r>
        <w:separator/>
      </w:r>
    </w:p>
  </w:endnote>
  <w:endnote w:type="continuationSeparator" w:id="0">
    <w:p w14:paraId="4E0456D1" w14:textId="77777777" w:rsidR="00AE1EB3" w:rsidRDefault="00AE1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A3182" w14:textId="77777777" w:rsidR="00AE1EB3" w:rsidRDefault="00AE1EB3">
      <w:r>
        <w:separator/>
      </w:r>
    </w:p>
  </w:footnote>
  <w:footnote w:type="continuationSeparator" w:id="0">
    <w:p w14:paraId="27698630" w14:textId="77777777" w:rsidR="00AE1EB3" w:rsidRDefault="00AE1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80C63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4800908" w14:textId="556A668F" w:rsidR="00903E24" w:rsidRPr="00903E24" w:rsidRDefault="00C258DD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D77160">
      <w:rPr>
        <w:rFonts w:ascii="Arial" w:hAnsi="Arial" w:cs="Arial"/>
        <w:i/>
        <w:sz w:val="20"/>
        <w:szCs w:val="20"/>
      </w:rPr>
      <w:t>9186</w:t>
    </w:r>
    <w:r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C06E4"/>
    <w:multiLevelType w:val="hybridMultilevel"/>
    <w:tmpl w:val="FE76C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895065F0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1A429B"/>
    <w:multiLevelType w:val="multilevel"/>
    <w:tmpl w:val="D64247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AE51077"/>
    <w:multiLevelType w:val="hybridMultilevel"/>
    <w:tmpl w:val="D0248D26"/>
    <w:lvl w:ilvl="0" w:tplc="6556EE2E">
      <w:start w:val="1"/>
      <w:numFmt w:val="lowerLetter"/>
      <w:lvlText w:val="%1)"/>
      <w:lvlJc w:val="left"/>
      <w:pPr>
        <w:ind w:left="644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1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178240">
    <w:abstractNumId w:val="14"/>
  </w:num>
  <w:num w:numId="2" w16cid:durableId="1215506331">
    <w:abstractNumId w:val="30"/>
  </w:num>
  <w:num w:numId="3" w16cid:durableId="594023124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51952956">
    <w:abstractNumId w:val="28"/>
  </w:num>
  <w:num w:numId="5" w16cid:durableId="10264474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3542017">
    <w:abstractNumId w:val="21"/>
  </w:num>
  <w:num w:numId="7" w16cid:durableId="704788908">
    <w:abstractNumId w:val="7"/>
  </w:num>
  <w:num w:numId="8" w16cid:durableId="850295463">
    <w:abstractNumId w:val="29"/>
  </w:num>
  <w:num w:numId="9" w16cid:durableId="449934511">
    <w:abstractNumId w:val="19"/>
  </w:num>
  <w:num w:numId="10" w16cid:durableId="937644191">
    <w:abstractNumId w:val="31"/>
  </w:num>
  <w:num w:numId="11" w16cid:durableId="823087449">
    <w:abstractNumId w:val="12"/>
  </w:num>
  <w:num w:numId="12" w16cid:durableId="322321439">
    <w:abstractNumId w:val="0"/>
  </w:num>
  <w:num w:numId="13" w16cid:durableId="577977804">
    <w:abstractNumId w:val="17"/>
  </w:num>
  <w:num w:numId="14" w16cid:durableId="224028367">
    <w:abstractNumId w:val="23"/>
  </w:num>
  <w:num w:numId="15" w16cid:durableId="16816186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31338279">
    <w:abstractNumId w:val="10"/>
  </w:num>
  <w:num w:numId="17" w16cid:durableId="94909848">
    <w:abstractNumId w:val="1"/>
  </w:num>
  <w:num w:numId="18" w16cid:durableId="1224439874">
    <w:abstractNumId w:val="8"/>
  </w:num>
  <w:num w:numId="19" w16cid:durableId="1125199505">
    <w:abstractNumId w:val="32"/>
  </w:num>
  <w:num w:numId="20" w16cid:durableId="64227794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71682287">
    <w:abstractNumId w:val="6"/>
  </w:num>
  <w:num w:numId="22" w16cid:durableId="1366710479">
    <w:abstractNumId w:val="11"/>
  </w:num>
  <w:num w:numId="23" w16cid:durableId="139843764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58975441">
    <w:abstractNumId w:val="4"/>
  </w:num>
  <w:num w:numId="25" w16cid:durableId="435835980">
    <w:abstractNumId w:val="18"/>
  </w:num>
  <w:num w:numId="26" w16cid:durableId="1011252793">
    <w:abstractNumId w:val="13"/>
  </w:num>
  <w:num w:numId="27" w16cid:durableId="705982332">
    <w:abstractNumId w:val="22"/>
  </w:num>
  <w:num w:numId="28" w16cid:durableId="1240335048">
    <w:abstractNumId w:val="5"/>
  </w:num>
  <w:num w:numId="29" w16cid:durableId="1775860217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16520965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95897195">
    <w:abstractNumId w:val="2"/>
  </w:num>
  <w:num w:numId="32" w16cid:durableId="1816754643">
    <w:abstractNumId w:val="16"/>
  </w:num>
  <w:num w:numId="33" w16cid:durableId="1438940868">
    <w:abstractNumId w:val="33"/>
  </w:num>
  <w:num w:numId="34" w16cid:durableId="2083260331">
    <w:abstractNumId w:val="24"/>
  </w:num>
  <w:num w:numId="35" w16cid:durableId="1774742693">
    <w:abstractNumId w:val="26"/>
  </w:num>
  <w:num w:numId="36" w16cid:durableId="994794114">
    <w:abstractNumId w:val="3"/>
  </w:num>
  <w:num w:numId="37" w16cid:durableId="156266490">
    <w:abstractNumId w:val="9"/>
  </w:num>
  <w:num w:numId="38" w16cid:durableId="5378635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1797"/>
    <w:rsid w:val="000E3310"/>
    <w:rsid w:val="000E5229"/>
    <w:rsid w:val="000E5DE0"/>
    <w:rsid w:val="000E706C"/>
    <w:rsid w:val="000F5353"/>
    <w:rsid w:val="000F750A"/>
    <w:rsid w:val="0010272D"/>
    <w:rsid w:val="00102A52"/>
    <w:rsid w:val="00105E1F"/>
    <w:rsid w:val="00106282"/>
    <w:rsid w:val="001068A0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5429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A6203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7464"/>
    <w:rsid w:val="002913FD"/>
    <w:rsid w:val="0029149C"/>
    <w:rsid w:val="002935BD"/>
    <w:rsid w:val="00293B79"/>
    <w:rsid w:val="002973FB"/>
    <w:rsid w:val="002A1819"/>
    <w:rsid w:val="002A555E"/>
    <w:rsid w:val="002B11B0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FBE"/>
    <w:rsid w:val="003046A1"/>
    <w:rsid w:val="0031029A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5D82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2A0E"/>
    <w:rsid w:val="003930E0"/>
    <w:rsid w:val="003A3017"/>
    <w:rsid w:val="003B1D67"/>
    <w:rsid w:val="003B2FB2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3149"/>
    <w:rsid w:val="00453B39"/>
    <w:rsid w:val="00475359"/>
    <w:rsid w:val="0047571B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D0DE3"/>
    <w:rsid w:val="004D1297"/>
    <w:rsid w:val="004D130D"/>
    <w:rsid w:val="004D6D13"/>
    <w:rsid w:val="004E3D3D"/>
    <w:rsid w:val="004E44C5"/>
    <w:rsid w:val="004F1E7D"/>
    <w:rsid w:val="004F26B8"/>
    <w:rsid w:val="004F5889"/>
    <w:rsid w:val="004F6760"/>
    <w:rsid w:val="00501C49"/>
    <w:rsid w:val="005031A5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344A4"/>
    <w:rsid w:val="0053720C"/>
    <w:rsid w:val="005400AE"/>
    <w:rsid w:val="0054297B"/>
    <w:rsid w:val="00542C67"/>
    <w:rsid w:val="00544F8D"/>
    <w:rsid w:val="00550DAF"/>
    <w:rsid w:val="00551B95"/>
    <w:rsid w:val="00552B68"/>
    <w:rsid w:val="00553BCE"/>
    <w:rsid w:val="00556548"/>
    <w:rsid w:val="00560F6B"/>
    <w:rsid w:val="005677A4"/>
    <w:rsid w:val="0057042A"/>
    <w:rsid w:val="00576CF6"/>
    <w:rsid w:val="005819A1"/>
    <w:rsid w:val="00581DC8"/>
    <w:rsid w:val="005845B4"/>
    <w:rsid w:val="00585FF8"/>
    <w:rsid w:val="0059266C"/>
    <w:rsid w:val="005936AF"/>
    <w:rsid w:val="005938E3"/>
    <w:rsid w:val="005939FF"/>
    <w:rsid w:val="00593E99"/>
    <w:rsid w:val="00594F0E"/>
    <w:rsid w:val="00595385"/>
    <w:rsid w:val="005A4CF4"/>
    <w:rsid w:val="005A67E5"/>
    <w:rsid w:val="005B273E"/>
    <w:rsid w:val="005B5BBB"/>
    <w:rsid w:val="005B609E"/>
    <w:rsid w:val="005B6732"/>
    <w:rsid w:val="005C6001"/>
    <w:rsid w:val="005C7B66"/>
    <w:rsid w:val="005D12EC"/>
    <w:rsid w:val="005D22E7"/>
    <w:rsid w:val="005D237A"/>
    <w:rsid w:val="005D2D2F"/>
    <w:rsid w:val="005D31E2"/>
    <w:rsid w:val="005D6436"/>
    <w:rsid w:val="005E0D61"/>
    <w:rsid w:val="005E5ECD"/>
    <w:rsid w:val="005E6963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E27C9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58C1"/>
    <w:rsid w:val="00755F4D"/>
    <w:rsid w:val="007579C9"/>
    <w:rsid w:val="00760868"/>
    <w:rsid w:val="00761645"/>
    <w:rsid w:val="00765AB8"/>
    <w:rsid w:val="00766498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349B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55CC"/>
    <w:rsid w:val="008055EE"/>
    <w:rsid w:val="00805B5E"/>
    <w:rsid w:val="00806D77"/>
    <w:rsid w:val="008123DB"/>
    <w:rsid w:val="00813644"/>
    <w:rsid w:val="00814FF3"/>
    <w:rsid w:val="008259E2"/>
    <w:rsid w:val="00826484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90AE7"/>
    <w:rsid w:val="008916C8"/>
    <w:rsid w:val="00891DEB"/>
    <w:rsid w:val="00891E39"/>
    <w:rsid w:val="00892216"/>
    <w:rsid w:val="00892752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011"/>
    <w:rsid w:val="00903E24"/>
    <w:rsid w:val="00905829"/>
    <w:rsid w:val="00906462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0A47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1095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B7973"/>
    <w:rsid w:val="009C18E0"/>
    <w:rsid w:val="009D11BA"/>
    <w:rsid w:val="009D3AF3"/>
    <w:rsid w:val="009D758E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5A36"/>
    <w:rsid w:val="00A073D6"/>
    <w:rsid w:val="00A078D4"/>
    <w:rsid w:val="00A07DB9"/>
    <w:rsid w:val="00A12981"/>
    <w:rsid w:val="00A135E5"/>
    <w:rsid w:val="00A13919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A6659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E11C6"/>
    <w:rsid w:val="00AE19E3"/>
    <w:rsid w:val="00AE1EB3"/>
    <w:rsid w:val="00AE5C50"/>
    <w:rsid w:val="00AF197C"/>
    <w:rsid w:val="00B02557"/>
    <w:rsid w:val="00B04A5F"/>
    <w:rsid w:val="00B176DC"/>
    <w:rsid w:val="00B24F20"/>
    <w:rsid w:val="00B33047"/>
    <w:rsid w:val="00B43679"/>
    <w:rsid w:val="00B479B9"/>
    <w:rsid w:val="00B61AC4"/>
    <w:rsid w:val="00B61FC8"/>
    <w:rsid w:val="00B62AD5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052"/>
    <w:rsid w:val="00C1549C"/>
    <w:rsid w:val="00C15C54"/>
    <w:rsid w:val="00C1705A"/>
    <w:rsid w:val="00C20E29"/>
    <w:rsid w:val="00C215CD"/>
    <w:rsid w:val="00C258DD"/>
    <w:rsid w:val="00C26503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EE3"/>
    <w:rsid w:val="00D0343E"/>
    <w:rsid w:val="00D04F9D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999"/>
    <w:rsid w:val="00D35D4A"/>
    <w:rsid w:val="00D3644B"/>
    <w:rsid w:val="00D40168"/>
    <w:rsid w:val="00D4114D"/>
    <w:rsid w:val="00D42999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160"/>
    <w:rsid w:val="00D772A2"/>
    <w:rsid w:val="00D80B1C"/>
    <w:rsid w:val="00D81978"/>
    <w:rsid w:val="00D83A51"/>
    <w:rsid w:val="00D84B39"/>
    <w:rsid w:val="00D87829"/>
    <w:rsid w:val="00D87BD4"/>
    <w:rsid w:val="00D923A6"/>
    <w:rsid w:val="00D95FE6"/>
    <w:rsid w:val="00D97D17"/>
    <w:rsid w:val="00D97F34"/>
    <w:rsid w:val="00DA1EE3"/>
    <w:rsid w:val="00DA748E"/>
    <w:rsid w:val="00DB00C3"/>
    <w:rsid w:val="00DB7E4D"/>
    <w:rsid w:val="00DC00ED"/>
    <w:rsid w:val="00DC0514"/>
    <w:rsid w:val="00DC0BE2"/>
    <w:rsid w:val="00DC4C6B"/>
    <w:rsid w:val="00DC55E6"/>
    <w:rsid w:val="00DD391F"/>
    <w:rsid w:val="00DD5B2B"/>
    <w:rsid w:val="00DE3AB3"/>
    <w:rsid w:val="00DE3FD6"/>
    <w:rsid w:val="00DF0A1D"/>
    <w:rsid w:val="00DF0AF4"/>
    <w:rsid w:val="00DF1D8D"/>
    <w:rsid w:val="00DF6FDE"/>
    <w:rsid w:val="00DF7ABD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45DA"/>
    <w:rsid w:val="00E87236"/>
    <w:rsid w:val="00E951F4"/>
    <w:rsid w:val="00EA2785"/>
    <w:rsid w:val="00EA7A21"/>
    <w:rsid w:val="00EB3A90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D5D"/>
    <w:rsid w:val="00F25F9E"/>
    <w:rsid w:val="00F30D33"/>
    <w:rsid w:val="00F343D6"/>
    <w:rsid w:val="00F34BC6"/>
    <w:rsid w:val="00F37758"/>
    <w:rsid w:val="00F463A4"/>
    <w:rsid w:val="00F47303"/>
    <w:rsid w:val="00F50947"/>
    <w:rsid w:val="00F52DA1"/>
    <w:rsid w:val="00F54F9E"/>
    <w:rsid w:val="00F61148"/>
    <w:rsid w:val="00F6236A"/>
    <w:rsid w:val="00F724A9"/>
    <w:rsid w:val="00F73A3F"/>
    <w:rsid w:val="00F76453"/>
    <w:rsid w:val="00F7745D"/>
    <w:rsid w:val="00F83EE6"/>
    <w:rsid w:val="00F84460"/>
    <w:rsid w:val="00F87FEA"/>
    <w:rsid w:val="00F9190C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8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1EB34D"/>
  <w15:chartTrackingRefBased/>
  <w15:docId w15:val="{D3F82DF7-8F71-4486-94E0-F1D3706D8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7745D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5787A-1EB8-4515-AC8A-C3986B05F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3</Pages>
  <Words>1109</Words>
  <Characters>6658</Characters>
  <Application>Microsoft Office Word</Application>
  <DocSecurity>0</DocSecurity>
  <Lines>55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7752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UAM</dc:creator>
  <cp:keywords/>
  <dc:description/>
  <cp:lastModifiedBy>PD</cp:lastModifiedBy>
  <cp:revision>7</cp:revision>
  <cp:lastPrinted>2020-03-31T07:59:00Z</cp:lastPrinted>
  <dcterms:created xsi:type="dcterms:W3CDTF">2026-04-27T12:20:00Z</dcterms:created>
  <dcterms:modified xsi:type="dcterms:W3CDTF">2026-09-15T12:31:00Z</dcterms:modified>
</cp:coreProperties>
</file>