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2B46B0" w14:textId="6D737E44" w:rsidR="008D2AB8" w:rsidRPr="00E53B08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016AC0A0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NAZWA </w:t>
      </w:r>
      <w:proofErr w:type="gramStart"/>
      <w:r w:rsidR="00EE1672">
        <w:rPr>
          <w:rFonts w:ascii="Palatino Linotype" w:hAnsi="Palatino Linotype" w:cs="Arial"/>
          <w:sz w:val="22"/>
          <w:szCs w:val="22"/>
        </w:rPr>
        <w:t>FIRMY</w:t>
      </w:r>
      <w:r w:rsidRPr="00E53B08">
        <w:rPr>
          <w:rFonts w:ascii="Palatino Linotype" w:hAnsi="Palatino Linotype" w:cs="Arial"/>
          <w:sz w:val="22"/>
          <w:szCs w:val="22"/>
        </w:rPr>
        <w:t>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</w:t>
      </w:r>
      <w:proofErr w:type="gramStart"/>
      <w:r w:rsidRPr="00E53B08">
        <w:rPr>
          <w:rFonts w:ascii="Palatino Linotype" w:hAnsi="Palatino Linotype" w:cs="Arial"/>
          <w:sz w:val="22"/>
          <w:szCs w:val="22"/>
        </w:rPr>
        <w:t>…….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.</w:t>
      </w:r>
    </w:p>
    <w:p w14:paraId="6CD645DC" w14:textId="3213B7A0" w:rsidR="00D626FE" w:rsidRPr="00E53B08" w:rsidRDefault="00D626FE" w:rsidP="00C971BF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proofErr w:type="gramStart"/>
      <w:r w:rsidRPr="00E53B08">
        <w:rPr>
          <w:rFonts w:ascii="Palatino Linotype" w:hAnsi="Palatino Linotype" w:cs="Arial"/>
          <w:sz w:val="22"/>
          <w:szCs w:val="22"/>
        </w:rPr>
        <w:t>ADRES:…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……………………………………………………………………………………………</w:t>
      </w:r>
    </w:p>
    <w:p w14:paraId="6963B49A" w14:textId="01145715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</w:t>
      </w:r>
      <w:r w:rsidR="00EE1672">
        <w:rPr>
          <w:rFonts w:ascii="Palatino Linotype" w:hAnsi="Palatino Linotype" w:cs="Arial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proofErr w:type="gramStart"/>
      <w:r w:rsidRPr="00E53B08">
        <w:rPr>
          <w:rFonts w:ascii="Palatino Linotype" w:hAnsi="Palatino Linotype" w:cs="Arial"/>
          <w:sz w:val="22"/>
          <w:szCs w:val="22"/>
        </w:rPr>
        <w:t>POWIAT:…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NIP…………………………………. </w:t>
      </w:r>
      <w:proofErr w:type="gramStart"/>
      <w:r w:rsidRPr="00E53B08">
        <w:rPr>
          <w:rFonts w:ascii="Palatino Linotype" w:hAnsi="Palatino Linotype" w:cs="Arial"/>
          <w:sz w:val="22"/>
          <w:szCs w:val="22"/>
        </w:rPr>
        <w:t>REGON:…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4FEF614E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165F7D66" w:rsidR="008D2AB8" w:rsidRPr="001D4E7E" w:rsidRDefault="008D2AB8" w:rsidP="002D7A3C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1D4E7E">
        <w:rPr>
          <w:rFonts w:ascii="Palatino Linotype" w:hAnsi="Palatino Linotype" w:cs="Arial"/>
          <w:sz w:val="22"/>
          <w:szCs w:val="22"/>
        </w:rPr>
        <w:t>Przystępując do postępowania o udzielenie zamówienia publicznego, którego przedmiotem</w:t>
      </w:r>
      <w:r w:rsidR="002D7A3C">
        <w:rPr>
          <w:rFonts w:ascii="Palatino Linotype" w:hAnsi="Palatino Linotype" w:cs="Arial"/>
          <w:sz w:val="22"/>
          <w:szCs w:val="22"/>
        </w:rPr>
        <w:t xml:space="preserve"> </w:t>
      </w:r>
      <w:r w:rsidRPr="001D4E7E">
        <w:rPr>
          <w:rFonts w:ascii="Palatino Linotype" w:hAnsi="Palatino Linotype" w:cs="Arial"/>
          <w:sz w:val="22"/>
          <w:szCs w:val="22"/>
        </w:rPr>
        <w:t xml:space="preserve">jest </w:t>
      </w:r>
      <w:r w:rsidR="001E6A90" w:rsidRPr="001E6A90">
        <w:rPr>
          <w:rFonts w:ascii="Palatino" w:hAnsi="Palatino"/>
          <w:b/>
          <w:bCs/>
          <w:color w:val="000000"/>
          <w:sz w:val="22"/>
          <w:szCs w:val="22"/>
        </w:rPr>
        <w:t>Aparatura do wysokociśnieniowej syntezy zaawansowanych materiałów konstrukcyjnych i funkcjonalnych – system nr II - dostawa</w:t>
      </w:r>
      <w:r w:rsidR="001E6A90" w:rsidRPr="001E6A90">
        <w:rPr>
          <w:rStyle w:val="apple-converted-space"/>
          <w:rFonts w:ascii="Palatino" w:hAnsi="Palatino"/>
          <w:b/>
          <w:bCs/>
          <w:color w:val="000000"/>
          <w:sz w:val="22"/>
          <w:szCs w:val="22"/>
        </w:rPr>
        <w:t> </w:t>
      </w:r>
      <w:r w:rsidR="001E6A90" w:rsidRPr="001E6A90">
        <w:rPr>
          <w:rFonts w:ascii="Palatino" w:hAnsi="Palatino"/>
          <w:b/>
          <w:bCs/>
          <w:color w:val="000000"/>
          <w:sz w:val="22"/>
          <w:szCs w:val="22"/>
        </w:rPr>
        <w:t>systemu do wycinania mikrootworów</w:t>
      </w:r>
      <w:r w:rsidR="001E6A90" w:rsidRPr="001E6A90">
        <w:rPr>
          <w:rFonts w:ascii="Palatino" w:hAnsi="Palatino"/>
          <w:b/>
          <w:bCs/>
          <w:sz w:val="22"/>
          <w:szCs w:val="22"/>
        </w:rPr>
        <w:t xml:space="preserve"> </w:t>
      </w:r>
      <w:r w:rsidR="001852B4" w:rsidRPr="001E6A90">
        <w:rPr>
          <w:rFonts w:ascii="Palatino" w:hAnsi="Palatino" w:cs="Arial"/>
          <w:b/>
          <w:bCs/>
          <w:color w:val="000000"/>
          <w:sz w:val="22"/>
          <w:szCs w:val="22"/>
        </w:rPr>
        <w:t>–</w:t>
      </w:r>
      <w:r w:rsidR="002225A8" w:rsidRPr="001E6A90">
        <w:rPr>
          <w:rFonts w:ascii="Palatino" w:hAnsi="Palatino" w:cs="Arial"/>
          <w:b/>
          <w:bCs/>
          <w:color w:val="000000"/>
          <w:sz w:val="22"/>
          <w:szCs w:val="22"/>
        </w:rPr>
        <w:t xml:space="preserve"> </w:t>
      </w:r>
      <w:r w:rsidR="008A2FAC" w:rsidRPr="001E6A90">
        <w:rPr>
          <w:rFonts w:ascii="Palatino" w:hAnsi="Palatino" w:cs="Arial"/>
          <w:b/>
          <w:bCs/>
          <w:color w:val="000000"/>
          <w:sz w:val="22"/>
          <w:szCs w:val="22"/>
        </w:rPr>
        <w:t xml:space="preserve">znak sprawy - </w:t>
      </w:r>
      <w:r w:rsidR="006D3366" w:rsidRPr="001E6A90">
        <w:rPr>
          <w:rFonts w:ascii="Palatino" w:hAnsi="Palatino" w:cs="Arial"/>
          <w:b/>
          <w:bCs/>
          <w:color w:val="000000"/>
          <w:sz w:val="22"/>
          <w:szCs w:val="22"/>
        </w:rPr>
        <w:t>DZB.260.</w:t>
      </w:r>
      <w:r w:rsidR="002D7A3C" w:rsidRPr="001E6A90">
        <w:rPr>
          <w:rFonts w:ascii="Palatino" w:hAnsi="Palatino" w:cs="Arial"/>
          <w:b/>
          <w:bCs/>
          <w:color w:val="000000"/>
          <w:sz w:val="22"/>
          <w:szCs w:val="22"/>
        </w:rPr>
        <w:t>1</w:t>
      </w:r>
      <w:r w:rsidR="001E6A90" w:rsidRPr="001E6A90">
        <w:rPr>
          <w:rFonts w:ascii="Palatino" w:hAnsi="Palatino" w:cs="Arial"/>
          <w:b/>
          <w:bCs/>
          <w:color w:val="000000"/>
          <w:sz w:val="22"/>
          <w:szCs w:val="22"/>
        </w:rPr>
        <w:t>8</w:t>
      </w:r>
      <w:r w:rsidR="006D3366" w:rsidRPr="001E6A90">
        <w:rPr>
          <w:rFonts w:ascii="Palatino" w:hAnsi="Palatino" w:cs="Arial"/>
          <w:b/>
          <w:bCs/>
          <w:color w:val="000000"/>
          <w:sz w:val="22"/>
          <w:szCs w:val="22"/>
        </w:rPr>
        <w:t>.2026</w:t>
      </w:r>
      <w:r w:rsidR="006D3366" w:rsidRPr="001D4E7E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1D4E7E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3744F987" w14:textId="77777777" w:rsidR="00C66B9F" w:rsidRPr="000C1E12" w:rsidRDefault="00C66B9F" w:rsidP="002D7A3C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sz w:val="22"/>
          <w:szCs w:val="22"/>
        </w:rPr>
      </w:pPr>
    </w:p>
    <w:p w14:paraId="734AFCC7" w14:textId="77777777" w:rsidR="000C1E12" w:rsidRPr="000C1E12" w:rsidRDefault="000C1E12" w:rsidP="000C1E12">
      <w:pPr>
        <w:jc w:val="both"/>
        <w:rPr>
          <w:rFonts w:ascii="Palatino Linotype" w:hAnsi="Palatino Linotype"/>
          <w:sz w:val="22"/>
          <w:szCs w:val="22"/>
        </w:rPr>
      </w:pPr>
      <w:r w:rsidRPr="000C1E12">
        <w:rPr>
          <w:rFonts w:ascii="Palatino Linotype" w:hAnsi="Palatino Linotype"/>
          <w:b/>
          <w:bCs/>
          <w:sz w:val="22"/>
          <w:szCs w:val="22"/>
        </w:rPr>
        <w:t xml:space="preserve">Producent i </w:t>
      </w:r>
      <w:proofErr w:type="gramStart"/>
      <w:r w:rsidRPr="000C1E12">
        <w:rPr>
          <w:rFonts w:ascii="Palatino Linotype" w:hAnsi="Palatino Linotype"/>
          <w:b/>
          <w:bCs/>
          <w:sz w:val="22"/>
          <w:szCs w:val="22"/>
        </w:rPr>
        <w:t>model:  …</w:t>
      </w:r>
      <w:proofErr w:type="gramEnd"/>
      <w:r w:rsidRPr="000C1E12">
        <w:rPr>
          <w:rFonts w:ascii="Palatino Linotype" w:hAnsi="Palatino Linotype"/>
          <w:b/>
          <w:bCs/>
          <w:sz w:val="22"/>
          <w:szCs w:val="22"/>
        </w:rPr>
        <w:t>……………………………………………………………………</w:t>
      </w:r>
      <w:proofErr w:type="gramStart"/>
      <w:r w:rsidRPr="000C1E12">
        <w:rPr>
          <w:rFonts w:ascii="Palatino Linotype" w:hAnsi="Palatino Linotype"/>
          <w:b/>
          <w:bCs/>
          <w:sz w:val="22"/>
          <w:szCs w:val="22"/>
        </w:rPr>
        <w:t>…</w:t>
      </w:r>
      <w:r w:rsidRPr="000C1E12">
        <w:rPr>
          <w:rFonts w:ascii="Palatino Linotype" w:hAnsi="Palatino Linotype"/>
          <w:sz w:val="22"/>
          <w:szCs w:val="22"/>
        </w:rPr>
        <w:t>(</w:t>
      </w:r>
      <w:proofErr w:type="gramEnd"/>
      <w:r w:rsidRPr="000C1E12">
        <w:rPr>
          <w:rFonts w:ascii="Palatino Linotype" w:hAnsi="Palatino Linotype"/>
          <w:sz w:val="22"/>
          <w:szCs w:val="22"/>
        </w:rPr>
        <w:t>należy podać)</w:t>
      </w:r>
    </w:p>
    <w:p w14:paraId="52FA9C4C" w14:textId="77777777" w:rsidR="000C1E12" w:rsidRPr="000C1E12" w:rsidRDefault="000C1E12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7972AB64" w14:textId="13764DF1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16"/>
          <w:szCs w:val="16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>Cena za całość netto</w:t>
      </w:r>
      <w:r>
        <w:rPr>
          <w:rFonts w:ascii="Palatino Linotype" w:hAnsi="Palatino Linotype"/>
          <w:sz w:val="22"/>
          <w:szCs w:val="22"/>
          <w:lang w:eastAsia="ar-SA"/>
        </w:rPr>
        <w:t>:</w:t>
      </w:r>
      <w:r>
        <w:rPr>
          <w:rFonts w:ascii="Palatino Linotype" w:hAnsi="Palatino Linotype"/>
          <w:lang w:eastAsia="ar-SA"/>
        </w:rPr>
        <w:t xml:space="preserve"> </w:t>
      </w:r>
      <w:r>
        <w:rPr>
          <w:rFonts w:ascii="Palatino Linotype" w:hAnsi="Palatino Linotype"/>
          <w:sz w:val="16"/>
          <w:szCs w:val="16"/>
          <w:lang w:eastAsia="ar-SA"/>
        </w:rPr>
        <w:t>………………………………</w:t>
      </w:r>
      <w:proofErr w:type="gramStart"/>
      <w:r>
        <w:rPr>
          <w:rFonts w:ascii="Palatino Linotype" w:hAnsi="Palatino Linotype"/>
          <w:sz w:val="16"/>
          <w:szCs w:val="16"/>
          <w:lang w:eastAsia="ar-SA"/>
        </w:rPr>
        <w:t>…….</w:t>
      </w:r>
      <w:proofErr w:type="gramEnd"/>
      <w:r>
        <w:rPr>
          <w:rFonts w:ascii="Palatino Linotype" w:hAnsi="Palatino Linotype"/>
          <w:sz w:val="16"/>
          <w:szCs w:val="16"/>
          <w:lang w:eastAsia="ar-SA"/>
        </w:rPr>
        <w:t>…………………………………</w:t>
      </w:r>
      <w:proofErr w:type="gramStart"/>
      <w:r>
        <w:rPr>
          <w:rFonts w:ascii="Palatino Linotype" w:hAnsi="Palatino Linotype"/>
          <w:sz w:val="16"/>
          <w:szCs w:val="16"/>
          <w:lang w:eastAsia="ar-SA"/>
        </w:rPr>
        <w:t>…….</w:t>
      </w:r>
      <w:proofErr w:type="gramEnd"/>
      <w:r>
        <w:rPr>
          <w:rFonts w:ascii="Palatino Linotype" w:hAnsi="Palatino Linotype"/>
          <w:sz w:val="16"/>
          <w:szCs w:val="16"/>
          <w:lang w:eastAsia="ar-SA"/>
        </w:rPr>
        <w:t>.…………………………………</w:t>
      </w:r>
    </w:p>
    <w:p w14:paraId="3F26213A" w14:textId="77777777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</w:p>
    <w:p w14:paraId="34D57853" w14:textId="3B99B70C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>Cena za całość brutto</w:t>
      </w:r>
      <w:r>
        <w:rPr>
          <w:rFonts w:ascii="Palatino Linotype" w:hAnsi="Palatino Linotype"/>
          <w:lang w:eastAsia="ar-SA"/>
        </w:rPr>
        <w:t xml:space="preserve">: </w:t>
      </w:r>
      <w:r>
        <w:rPr>
          <w:rFonts w:ascii="Palatino Linotype" w:hAnsi="Palatino Linotype"/>
          <w:sz w:val="16"/>
          <w:szCs w:val="16"/>
          <w:lang w:eastAsia="ar-SA"/>
        </w:rPr>
        <w:t xml:space="preserve">……………………………………………………………………………...………………………………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 </w:t>
      </w:r>
    </w:p>
    <w:p w14:paraId="0CC8B392" w14:textId="77777777" w:rsidR="00F1335D" w:rsidRDefault="00F1335D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  <w:highlight w:val="cyan"/>
        </w:rPr>
      </w:pPr>
    </w:p>
    <w:p w14:paraId="466D4748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69547E47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233CCE8C" w14:textId="7AFAD462" w:rsidR="00C66B9F" w:rsidRP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lastRenderedPageBreak/>
        <w:t>Powyższa cena zawiera podatek VAT w wysokości .......... % tj. ……………………. PLN</w:t>
      </w:r>
    </w:p>
    <w:p w14:paraId="3BE985F6" w14:textId="08C4FA46" w:rsidR="00C66B9F" w:rsidRDefault="00C66B9F" w:rsidP="00C66B9F">
      <w:pPr>
        <w:widowControl w:val="0"/>
        <w:spacing w:line="360" w:lineRule="auto"/>
        <w:ind w:right="1"/>
        <w:jc w:val="both"/>
        <w:rPr>
          <w:rFonts w:ascii="Palatino Linotype" w:hAnsi="Palatino Linotype"/>
          <w:b/>
          <w:bCs/>
          <w:sz w:val="22"/>
          <w:szCs w:val="22"/>
        </w:rPr>
      </w:pPr>
    </w:p>
    <w:p w14:paraId="5F1B3724" w14:textId="6D6F9053" w:rsidR="00E240C8" w:rsidRPr="00663BF1" w:rsidRDefault="00BD460F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t>Okres gwarancji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E240C8">
        <w:rPr>
          <w:rFonts w:ascii="Palatino Linotype" w:hAnsi="Palatino Linotype" w:cs="Arial"/>
          <w:b/>
          <w:sz w:val="22"/>
          <w:szCs w:val="22"/>
        </w:rPr>
        <w:t>…….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Pr="00663BF1">
        <w:rPr>
          <w:rFonts w:ascii="Palatino Linotype" w:hAnsi="Palatino Linotype" w:cs="Arial"/>
          <w:b/>
          <w:sz w:val="22"/>
          <w:szCs w:val="22"/>
        </w:rPr>
        <w:t>…..</w:t>
      </w:r>
      <w:r w:rsidR="00E240C8" w:rsidRPr="00663BF1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E240C8" w:rsidRPr="00663BF1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663BF1">
        <w:rPr>
          <w:rFonts w:ascii="Palatino Linotype" w:hAnsi="Palatino Linotype" w:cs="Arial"/>
          <w:i/>
          <w:sz w:val="22"/>
          <w:szCs w:val="22"/>
        </w:rPr>
        <w:t>(kryterium oceny ofert)</w:t>
      </w:r>
    </w:p>
    <w:p w14:paraId="6BF63D49" w14:textId="77777777" w:rsidR="00F1335D" w:rsidRDefault="00F1335D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</w:p>
    <w:p w14:paraId="16CEB45C" w14:textId="1FB095CD" w:rsidR="00673EB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673EB8">
        <w:rPr>
          <w:rFonts w:ascii="Palatino Linotype" w:hAnsi="Palatino Linotype" w:cs="Arial"/>
          <w:b/>
          <w:bCs/>
          <w:sz w:val="22"/>
          <w:szCs w:val="22"/>
        </w:rPr>
        <w:t>Oferuję realizację zamówienia zgodnie z warunkami określonymi w specyfikacji przetargowej.</w:t>
      </w:r>
    </w:p>
    <w:p w14:paraId="546F9364" w14:textId="703A0393" w:rsidR="00673EB8" w:rsidRPr="00EA479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Cs/>
          <w:sz w:val="22"/>
          <w:szCs w:val="22"/>
        </w:rPr>
      </w:pPr>
      <w:r w:rsidRPr="00EA4798">
        <w:rPr>
          <w:rFonts w:ascii="Palatino Linotype" w:hAnsi="Palatino Linotype" w:cs="Arial"/>
          <w:bCs/>
          <w:sz w:val="22"/>
          <w:szCs w:val="22"/>
        </w:rPr>
        <w:t xml:space="preserve">* Zagraniczni wykonawcy biorący udział w niniejszym postępowaniu, którzy na mocy odrębnych przepisów nie są zobowiązani do płacenia podatku od towarów i usług na terytorium Polski, powinni podać w formularzu oferty wartość netto zamówienia wyrażoną w </w:t>
      </w:r>
      <w:r w:rsidR="00010D16">
        <w:rPr>
          <w:rFonts w:ascii="Palatino Linotype" w:hAnsi="Palatino Linotype" w:cs="Arial"/>
          <w:bCs/>
          <w:sz w:val="22"/>
          <w:szCs w:val="22"/>
        </w:rPr>
        <w:t>EURO</w:t>
      </w:r>
      <w:r w:rsidRPr="00EA4798">
        <w:rPr>
          <w:rFonts w:ascii="Palatino Linotype" w:hAnsi="Palatino Linotype" w:cs="Arial"/>
          <w:bCs/>
          <w:sz w:val="22"/>
          <w:szCs w:val="22"/>
        </w:rPr>
        <w:t>. Wyłącznie na potrzeby oceny i porównania ofert Zamawiający doliczy podatek VAT należny na etapie oceny ofert. Umowa zostanie zawarta na kwotę netto, a podatek VAT zostanie zapłacony przez Zamawiającego we własnym zakresie.</w:t>
      </w:r>
    </w:p>
    <w:p w14:paraId="33145A3D" w14:textId="78A11D40" w:rsidR="00522FC3" w:rsidRPr="00C971BF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  <w:r w:rsidR="00EA479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</w:t>
      </w:r>
      <w:r w:rsidRPr="003E7E74">
        <w:rPr>
          <w:rFonts w:ascii="Palatino Linotype" w:hAnsi="Palatino Linotype" w:cs="Arial"/>
          <w:color w:val="000000" w:themeColor="text1"/>
          <w:sz w:val="22"/>
          <w:szCs w:val="22"/>
        </w:rPr>
        <w:t xml:space="preserve">do </w:t>
      </w:r>
      <w:r w:rsidR="00364873" w:rsidRPr="003E7E74">
        <w:rPr>
          <w:rFonts w:ascii="Palatino Linotype" w:hAnsi="Palatino Linotype" w:cs="Arial"/>
          <w:bCs/>
          <w:color w:val="000000" w:themeColor="text1"/>
          <w:sz w:val="22"/>
          <w:szCs w:val="22"/>
        </w:rPr>
        <w:t>30</w:t>
      </w:r>
      <w:r w:rsidRPr="003E7E74">
        <w:rPr>
          <w:rFonts w:ascii="Palatino Linotype" w:hAnsi="Palatino Linotype" w:cs="Arial"/>
          <w:bCs/>
          <w:color w:val="000000" w:themeColor="text1"/>
          <w:sz w:val="22"/>
          <w:szCs w:val="22"/>
        </w:rPr>
        <w:t xml:space="preserve"> dni</w:t>
      </w:r>
      <w:r w:rsidRPr="003E7E74">
        <w:rPr>
          <w:rFonts w:ascii="Palatino Linotype" w:hAnsi="Palatino Linotype" w:cs="Arial"/>
          <w:color w:val="000000" w:themeColor="text1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od dnia otrzymania faktury wystawionej przez Wykonawcę, po wykonaniu przedmiotu zamówienia i dokonaniu jego odbioru jakościowego potwierdzonego przez Strony protokołem zdawczo-odbiorczym</w:t>
      </w:r>
      <w:bookmarkStart w:id="0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  <w:bookmarkEnd w:id="0"/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9A36BF6" w14:textId="58C3CCE1" w:rsidR="00D626FE" w:rsidRPr="00EA4798" w:rsidRDefault="00D626FE" w:rsidP="00EA4798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</w:t>
      </w:r>
      <w:proofErr w:type="gramStart"/>
      <w:r w:rsidRPr="00E53B08">
        <w:rPr>
          <w:rFonts w:ascii="Palatino Linotype" w:hAnsi="Palatino Linotype" w:cs="Arial"/>
          <w:sz w:val="22"/>
          <w:szCs w:val="22"/>
        </w:rPr>
        <w:t>postępowaniu.*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 xml:space="preserve"> * </w:t>
      </w:r>
    </w:p>
    <w:p w14:paraId="06DEE07C" w14:textId="77777777" w:rsidR="00D626FE" w:rsidRPr="00E53B08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5FACDFA4" w:rsidR="00D626FE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lastRenderedPageBreak/>
        <w:t xml:space="preserve">**W </w:t>
      </w:r>
      <w:r w:rsidR="00972358" w:rsidRPr="00E53B08">
        <w:rPr>
          <w:rFonts w:ascii="Palatino Linotype" w:hAnsi="Palatino Linotype" w:cs="Arial"/>
          <w:i/>
          <w:sz w:val="22"/>
          <w:szCs w:val="22"/>
        </w:rPr>
        <w:t>przypadku,</w:t>
      </w:r>
      <w:r w:rsidRPr="00E53B08">
        <w:rPr>
          <w:rFonts w:ascii="Palatino Linotype" w:hAnsi="Palatino Linotype" w:cs="Arial"/>
          <w:i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E53B08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3F696725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upoważnienie dla powyżej wskazanych osób wynika z następującego (</w:t>
      </w:r>
      <w:proofErr w:type="spellStart"/>
      <w:r w:rsidRPr="00E53B08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E53B08">
        <w:rPr>
          <w:rFonts w:ascii="Palatino Linotype" w:hAnsi="Palatino Linotype" w:cs="Arial"/>
          <w:sz w:val="22"/>
          <w:szCs w:val="22"/>
        </w:rPr>
        <w:t>) dokumentu(ów)</w:t>
      </w:r>
    </w:p>
    <w:p w14:paraId="49A6D8AC" w14:textId="77777777" w:rsidR="00D626FE" w:rsidRPr="00E53B08" w:rsidRDefault="00D626FE" w:rsidP="00522FC3">
      <w:p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……………………………………………………...........................……które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09461CD3" w:rsidR="00FE545C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1CC8ED6" w14:textId="7F908CD1" w:rsidR="00A4431A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7772F66" w14:textId="62625776" w:rsidR="00A4431A" w:rsidRDefault="00A4431A" w:rsidP="00A443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1C229EC" w14:textId="36A0E4A7" w:rsidR="00A4431A" w:rsidRPr="00010D16" w:rsidRDefault="00A4431A" w:rsidP="00010D16">
      <w:pPr>
        <w:jc w:val="both"/>
        <w:rPr>
          <w:rFonts w:ascii="Palatino Linotype" w:hAnsi="Palatino Linotype"/>
          <w:b/>
          <w:color w:val="FF0000"/>
          <w:sz w:val="22"/>
          <w:szCs w:val="22"/>
        </w:rPr>
      </w:pPr>
      <w:r w:rsidRPr="00301099">
        <w:rPr>
          <w:rFonts w:ascii="Palatino Linotype" w:hAnsi="Palatino Linotype"/>
          <w:b/>
          <w:color w:val="FF0000"/>
          <w:sz w:val="22"/>
          <w:szCs w:val="22"/>
        </w:rPr>
        <w:lastRenderedPageBreak/>
        <w:t>Ofertę należy sporządzić w postaci elektronicznej i podpisać kwalifikowanym podpisem elektronicznym.</w:t>
      </w:r>
    </w:p>
    <w:sectPr w:rsidR="00A4431A" w:rsidRPr="00010D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0D1AE1" w14:textId="77777777" w:rsidR="00B258CB" w:rsidRDefault="00B258CB">
      <w:r>
        <w:separator/>
      </w:r>
    </w:p>
  </w:endnote>
  <w:endnote w:type="continuationSeparator" w:id="0">
    <w:p w14:paraId="3E818EBC" w14:textId="77777777" w:rsidR="00B258CB" w:rsidRDefault="00B2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E7CD2D3" w14:textId="77777777" w:rsidR="00B258CB" w:rsidRDefault="00B258CB">
      <w:r>
        <w:separator/>
      </w:r>
    </w:p>
  </w:footnote>
  <w:footnote w:type="continuationSeparator" w:id="0">
    <w:p w14:paraId="686755D9" w14:textId="77777777" w:rsidR="00B258CB" w:rsidRDefault="00B25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B2BEB"/>
    <w:multiLevelType w:val="multilevel"/>
    <w:tmpl w:val="9CB2E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1656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83403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3887521">
    <w:abstractNumId w:val="3"/>
  </w:num>
  <w:num w:numId="4" w16cid:durableId="198129993">
    <w:abstractNumId w:val="7"/>
  </w:num>
  <w:num w:numId="5" w16cid:durableId="662854790">
    <w:abstractNumId w:val="1"/>
  </w:num>
  <w:num w:numId="6" w16cid:durableId="1143884676">
    <w:abstractNumId w:val="0"/>
  </w:num>
  <w:num w:numId="7" w16cid:durableId="1948855431">
    <w:abstractNumId w:val="6"/>
  </w:num>
  <w:num w:numId="8" w16cid:durableId="1569225362">
    <w:abstractNumId w:val="5"/>
  </w:num>
  <w:num w:numId="9" w16cid:durableId="124786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0D16"/>
    <w:rsid w:val="00012286"/>
    <w:rsid w:val="0002680A"/>
    <w:rsid w:val="00027A40"/>
    <w:rsid w:val="000414C7"/>
    <w:rsid w:val="000704FC"/>
    <w:rsid w:val="00071CCC"/>
    <w:rsid w:val="000957B2"/>
    <w:rsid w:val="000B5A98"/>
    <w:rsid w:val="000B731D"/>
    <w:rsid w:val="000C1E12"/>
    <w:rsid w:val="000C56C0"/>
    <w:rsid w:val="000D6134"/>
    <w:rsid w:val="000E09C7"/>
    <w:rsid w:val="000E2F08"/>
    <w:rsid w:val="000F6589"/>
    <w:rsid w:val="00106636"/>
    <w:rsid w:val="001068A1"/>
    <w:rsid w:val="00114014"/>
    <w:rsid w:val="00116EC6"/>
    <w:rsid w:val="00131AB5"/>
    <w:rsid w:val="001620B2"/>
    <w:rsid w:val="001801DD"/>
    <w:rsid w:val="001852B4"/>
    <w:rsid w:val="001A36A4"/>
    <w:rsid w:val="001D4612"/>
    <w:rsid w:val="001D4E7E"/>
    <w:rsid w:val="001E6A90"/>
    <w:rsid w:val="00202DEB"/>
    <w:rsid w:val="00207E98"/>
    <w:rsid w:val="002223FE"/>
    <w:rsid w:val="002225A8"/>
    <w:rsid w:val="002308E2"/>
    <w:rsid w:val="0024566F"/>
    <w:rsid w:val="002723B0"/>
    <w:rsid w:val="002810DD"/>
    <w:rsid w:val="002D7A3C"/>
    <w:rsid w:val="00301099"/>
    <w:rsid w:val="00312D8E"/>
    <w:rsid w:val="00315A4A"/>
    <w:rsid w:val="00320FDD"/>
    <w:rsid w:val="00364873"/>
    <w:rsid w:val="0038214C"/>
    <w:rsid w:val="00396C7E"/>
    <w:rsid w:val="003B48C6"/>
    <w:rsid w:val="003E2C40"/>
    <w:rsid w:val="003E7E74"/>
    <w:rsid w:val="004325B1"/>
    <w:rsid w:val="00441CE9"/>
    <w:rsid w:val="00452332"/>
    <w:rsid w:val="0046478A"/>
    <w:rsid w:val="00474254"/>
    <w:rsid w:val="004A6EEA"/>
    <w:rsid w:val="004B7300"/>
    <w:rsid w:val="004C2088"/>
    <w:rsid w:val="004C6753"/>
    <w:rsid w:val="004E22FE"/>
    <w:rsid w:val="00522FC3"/>
    <w:rsid w:val="00583FF0"/>
    <w:rsid w:val="00595C87"/>
    <w:rsid w:val="005A1071"/>
    <w:rsid w:val="005D2C65"/>
    <w:rsid w:val="005E6D94"/>
    <w:rsid w:val="0063384F"/>
    <w:rsid w:val="00643C6F"/>
    <w:rsid w:val="00646202"/>
    <w:rsid w:val="0065290F"/>
    <w:rsid w:val="006603DB"/>
    <w:rsid w:val="00663BF1"/>
    <w:rsid w:val="00673EB8"/>
    <w:rsid w:val="006815F6"/>
    <w:rsid w:val="006D3366"/>
    <w:rsid w:val="006D48E2"/>
    <w:rsid w:val="006F2032"/>
    <w:rsid w:val="007748F0"/>
    <w:rsid w:val="007A248C"/>
    <w:rsid w:val="007A4321"/>
    <w:rsid w:val="007F0A9F"/>
    <w:rsid w:val="00833933"/>
    <w:rsid w:val="00840624"/>
    <w:rsid w:val="00853083"/>
    <w:rsid w:val="008A2FAC"/>
    <w:rsid w:val="008A499D"/>
    <w:rsid w:val="008B2F0C"/>
    <w:rsid w:val="008B4928"/>
    <w:rsid w:val="008C0A4B"/>
    <w:rsid w:val="008D2AB8"/>
    <w:rsid w:val="008D65ED"/>
    <w:rsid w:val="008E4EE0"/>
    <w:rsid w:val="008F1C66"/>
    <w:rsid w:val="00912727"/>
    <w:rsid w:val="00922201"/>
    <w:rsid w:val="00931FBA"/>
    <w:rsid w:val="00943FFB"/>
    <w:rsid w:val="00970FE4"/>
    <w:rsid w:val="00972358"/>
    <w:rsid w:val="00997F9B"/>
    <w:rsid w:val="009C781A"/>
    <w:rsid w:val="009D5A7F"/>
    <w:rsid w:val="00A0022B"/>
    <w:rsid w:val="00A346FE"/>
    <w:rsid w:val="00A427E9"/>
    <w:rsid w:val="00A4431A"/>
    <w:rsid w:val="00A47B4D"/>
    <w:rsid w:val="00A52213"/>
    <w:rsid w:val="00A83018"/>
    <w:rsid w:val="00AA04B8"/>
    <w:rsid w:val="00B157B4"/>
    <w:rsid w:val="00B258CB"/>
    <w:rsid w:val="00B67F05"/>
    <w:rsid w:val="00B774DC"/>
    <w:rsid w:val="00B90EE5"/>
    <w:rsid w:val="00BB494F"/>
    <w:rsid w:val="00BD460F"/>
    <w:rsid w:val="00BF127B"/>
    <w:rsid w:val="00BF7C51"/>
    <w:rsid w:val="00C03DBE"/>
    <w:rsid w:val="00C42F4A"/>
    <w:rsid w:val="00C66B9F"/>
    <w:rsid w:val="00C76352"/>
    <w:rsid w:val="00C9082D"/>
    <w:rsid w:val="00C969A6"/>
    <w:rsid w:val="00C971BF"/>
    <w:rsid w:val="00CA7D36"/>
    <w:rsid w:val="00CF3A92"/>
    <w:rsid w:val="00D01CB6"/>
    <w:rsid w:val="00D24208"/>
    <w:rsid w:val="00D60C38"/>
    <w:rsid w:val="00D626FE"/>
    <w:rsid w:val="00D66893"/>
    <w:rsid w:val="00D90ACB"/>
    <w:rsid w:val="00D962E9"/>
    <w:rsid w:val="00DB4421"/>
    <w:rsid w:val="00DC1500"/>
    <w:rsid w:val="00DE2D10"/>
    <w:rsid w:val="00DE40EB"/>
    <w:rsid w:val="00E218D1"/>
    <w:rsid w:val="00E240C8"/>
    <w:rsid w:val="00E44371"/>
    <w:rsid w:val="00E53B08"/>
    <w:rsid w:val="00E567B8"/>
    <w:rsid w:val="00E86349"/>
    <w:rsid w:val="00E94715"/>
    <w:rsid w:val="00E949B0"/>
    <w:rsid w:val="00EA4798"/>
    <w:rsid w:val="00EC0BEA"/>
    <w:rsid w:val="00EE1439"/>
    <w:rsid w:val="00EE1672"/>
    <w:rsid w:val="00EE3217"/>
    <w:rsid w:val="00F00591"/>
    <w:rsid w:val="00F1335D"/>
    <w:rsid w:val="00F51688"/>
    <w:rsid w:val="00F53146"/>
    <w:rsid w:val="00F56F79"/>
    <w:rsid w:val="00F91018"/>
    <w:rsid w:val="00FA0F30"/>
    <w:rsid w:val="00FA4B33"/>
    <w:rsid w:val="00FA51A4"/>
    <w:rsid w:val="00FC79D6"/>
    <w:rsid w:val="00FE077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omylnaczcionkaakapitu"/>
    <w:rsid w:val="001E6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866BC-DD89-4215-84E3-2299EDE5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C:\Users\Jolanta.Oleksy\AppData\Local\Temp\template.dot</Template>
  <TotalTime>2</TotalTime>
  <Pages>4</Pages>
  <Words>531</Words>
  <Characters>4519</Characters>
  <Application>Microsoft Office Word</Application>
  <DocSecurity>0</DocSecurity>
  <Lines>105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Microsoft Office User</cp:lastModifiedBy>
  <cp:revision>4</cp:revision>
  <cp:lastPrinted>2026-06-29T10:37:00Z</cp:lastPrinted>
  <dcterms:created xsi:type="dcterms:W3CDTF">2026-09-10T14:55:00Z</dcterms:created>
  <dcterms:modified xsi:type="dcterms:W3CDTF">2026-09-13T18:52:00Z</dcterms:modified>
</cp:coreProperties>
</file>