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8F4A" w14:textId="2EA468DD" w:rsidR="00081D13" w:rsidRPr="003D1D1B" w:rsidRDefault="00F64D8E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D1D1B">
        <w:rPr>
          <w:rFonts w:ascii="Arial Narrow" w:hAnsi="Arial Narrow" w:cs="Arial"/>
          <w:sz w:val="22"/>
          <w:szCs w:val="22"/>
        </w:rPr>
        <w:t>Bydgoszcz</w:t>
      </w:r>
      <w:r w:rsidR="00081D13" w:rsidRPr="003D1D1B">
        <w:rPr>
          <w:rFonts w:ascii="Arial Narrow" w:hAnsi="Arial Narrow" w:cs="Arial"/>
          <w:sz w:val="22"/>
          <w:szCs w:val="22"/>
        </w:rPr>
        <w:t xml:space="preserve"> dnia: </w:t>
      </w:r>
      <w:r w:rsidRPr="003D1D1B">
        <w:rPr>
          <w:rFonts w:ascii="Arial Narrow" w:hAnsi="Arial Narrow" w:cs="Arial"/>
          <w:sz w:val="22"/>
          <w:szCs w:val="22"/>
        </w:rPr>
        <w:t>2026-09-15</w:t>
      </w:r>
    </w:p>
    <w:p w14:paraId="698935D3" w14:textId="77777777" w:rsidR="00EC7D6A" w:rsidRPr="003D1D1B" w:rsidRDefault="00EC7D6A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</w:p>
    <w:p w14:paraId="4CD5E4EC" w14:textId="19839F76" w:rsidR="00081D13" w:rsidRPr="003D1D1B" w:rsidRDefault="00F64D8E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D1D1B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44BBFFCF" w14:textId="08ABCBBB" w:rsidR="00081D13" w:rsidRPr="003D1D1B" w:rsidRDefault="00F64D8E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D1D1B">
        <w:rPr>
          <w:rFonts w:ascii="Arial Narrow" w:hAnsi="Arial Narrow" w:cs="Arial"/>
          <w:sz w:val="22"/>
          <w:szCs w:val="22"/>
        </w:rPr>
        <w:t>Powstańców Warszawy</w:t>
      </w:r>
      <w:r w:rsidR="00081D13" w:rsidRPr="003D1D1B">
        <w:rPr>
          <w:rFonts w:ascii="Arial Narrow" w:hAnsi="Arial Narrow" w:cs="Arial"/>
          <w:sz w:val="22"/>
          <w:szCs w:val="22"/>
        </w:rPr>
        <w:t xml:space="preserve"> </w:t>
      </w:r>
      <w:r w:rsidRPr="003D1D1B">
        <w:rPr>
          <w:rFonts w:ascii="Arial Narrow" w:hAnsi="Arial Narrow" w:cs="Arial"/>
          <w:sz w:val="22"/>
          <w:szCs w:val="22"/>
        </w:rPr>
        <w:t>5</w:t>
      </w:r>
    </w:p>
    <w:p w14:paraId="7B518C60" w14:textId="1A798FD9" w:rsidR="00081D13" w:rsidRPr="003D1D1B" w:rsidRDefault="00F64D8E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3D1D1B">
        <w:rPr>
          <w:rFonts w:ascii="Arial Narrow" w:hAnsi="Arial Narrow" w:cs="Arial"/>
          <w:sz w:val="22"/>
          <w:szCs w:val="22"/>
        </w:rPr>
        <w:t>85-681</w:t>
      </w:r>
      <w:r w:rsidR="00081D13" w:rsidRPr="003D1D1B">
        <w:rPr>
          <w:rFonts w:ascii="Arial Narrow" w:hAnsi="Arial Narrow" w:cs="Arial"/>
          <w:sz w:val="22"/>
          <w:szCs w:val="22"/>
        </w:rPr>
        <w:t xml:space="preserve"> </w:t>
      </w:r>
      <w:r w:rsidRPr="003D1D1B">
        <w:rPr>
          <w:rFonts w:ascii="Arial Narrow" w:hAnsi="Arial Narrow" w:cs="Arial"/>
          <w:sz w:val="22"/>
          <w:szCs w:val="22"/>
        </w:rPr>
        <w:t>Bydgoszcz</w:t>
      </w:r>
    </w:p>
    <w:p w14:paraId="4C3FD6EA" w14:textId="4824A2ED" w:rsidR="00EC7D6A" w:rsidRPr="003D1D1B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D1D1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9BDD1C7" w14:textId="52D75C9F" w:rsidR="00081D13" w:rsidRPr="003D1D1B" w:rsidRDefault="00081D13" w:rsidP="00EC7D6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D1D1B">
        <w:rPr>
          <w:rFonts w:ascii="Arial Narrow" w:hAnsi="Arial Narrow" w:cs="Arial"/>
          <w:bCs/>
          <w:sz w:val="22"/>
          <w:szCs w:val="22"/>
        </w:rPr>
        <w:t>[nazwa zamawiającego, adre</w:t>
      </w:r>
      <w:r w:rsidR="00EC7D6A" w:rsidRPr="003D1D1B">
        <w:rPr>
          <w:rFonts w:ascii="Arial Narrow" w:hAnsi="Arial Narrow" w:cs="Arial"/>
          <w:bCs/>
          <w:sz w:val="22"/>
          <w:szCs w:val="22"/>
        </w:rPr>
        <w:t>s</w:t>
      </w:r>
    </w:p>
    <w:p w14:paraId="3A71A6E4" w14:textId="77777777" w:rsidR="00EC7D6A" w:rsidRPr="003D1D1B" w:rsidRDefault="00EC7D6A" w:rsidP="00EC7D6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D1D1B" w14:paraId="7D89D6DC" w14:textId="77777777" w:rsidTr="00C13EA9">
        <w:tc>
          <w:tcPr>
            <w:tcW w:w="10065" w:type="dxa"/>
            <w:shd w:val="clear" w:color="auto" w:fill="F2F2F2"/>
            <w:hideMark/>
          </w:tcPr>
          <w:p w14:paraId="6225AEDC" w14:textId="2C0EBBC4" w:rsidR="00081D13" w:rsidRPr="003D1D1B" w:rsidRDefault="004D704F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5AB21985" w14:textId="77777777" w:rsidR="00081D13" w:rsidRPr="003D1D1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2C04A411" w14:textId="77777777" w:rsidR="00081D13" w:rsidRPr="003D1D1B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916FA9D" w14:textId="77777777" w:rsidR="00081D13" w:rsidRPr="003D1D1B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D1D1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D1D1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D1D1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D1D1B" w14:paraId="12A1BF4E" w14:textId="77777777" w:rsidTr="00081D13">
        <w:tc>
          <w:tcPr>
            <w:tcW w:w="2269" w:type="dxa"/>
          </w:tcPr>
          <w:p w14:paraId="11993C18" w14:textId="77777777" w:rsidR="00081D13" w:rsidRPr="003D1D1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3EA31D24" w14:textId="6A97FED5" w:rsidR="00081D13" w:rsidRPr="003D1D1B" w:rsidRDefault="00F64D8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 xml:space="preserve">Przeglądy oraz naprawy maszyn i urządzeń pralniczych wraz z wymianą filcu, oleju oraz analizą palnika w maglu gazowym </w:t>
            </w:r>
            <w:proofErr w:type="spellStart"/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Girbau</w:t>
            </w:r>
            <w:proofErr w:type="spellEnd"/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 xml:space="preserve"> PC 120/30G</w:t>
            </w:r>
          </w:p>
        </w:tc>
      </w:tr>
      <w:tr w:rsidR="00F64D8E" w:rsidRPr="003D1D1B" w14:paraId="5D0E8FF3" w14:textId="77777777" w:rsidTr="00A7508D">
        <w:tc>
          <w:tcPr>
            <w:tcW w:w="2269" w:type="dxa"/>
          </w:tcPr>
          <w:p w14:paraId="7F03BE91" w14:textId="77777777" w:rsidR="00F64D8E" w:rsidRPr="003D1D1B" w:rsidRDefault="00F64D8E" w:rsidP="00A750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4DB2BD22" w14:textId="502C87BF" w:rsidR="00F64D8E" w:rsidRPr="003D1D1B" w:rsidRDefault="00F64D8E" w:rsidP="00A750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106/2026</w:t>
            </w:r>
          </w:p>
        </w:tc>
      </w:tr>
    </w:tbl>
    <w:p w14:paraId="6E77531E" w14:textId="77777777" w:rsidR="00081D13" w:rsidRPr="003D1D1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2BC8F52" w14:textId="5FB150F7" w:rsidR="00081D13" w:rsidRPr="003D1D1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D1D1B">
        <w:rPr>
          <w:rFonts w:ascii="Arial Narrow" w:hAnsi="Arial Narrow" w:cs="Arial"/>
          <w:sz w:val="22"/>
          <w:szCs w:val="22"/>
        </w:rPr>
        <w:t xml:space="preserve">Zamawiający, </w:t>
      </w:r>
      <w:r w:rsidR="00F64D8E" w:rsidRPr="003D1D1B">
        <w:rPr>
          <w:rFonts w:ascii="Arial Narrow" w:hAnsi="Arial Narrow" w:cs="Arial"/>
          <w:b/>
          <w:sz w:val="22"/>
          <w:szCs w:val="22"/>
        </w:rPr>
        <w:t>10.WSzKzP SPZOZ</w:t>
      </w:r>
      <w:r w:rsidRPr="003D1D1B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3D1D1B">
        <w:rPr>
          <w:rFonts w:ascii="Arial Narrow" w:hAnsi="Arial Narrow" w:cs="Arial"/>
          <w:sz w:val="22"/>
          <w:szCs w:val="22"/>
        </w:rPr>
        <w:t xml:space="preserve">ust. 1 pkt. 1 i </w:t>
      </w:r>
      <w:r w:rsidRPr="003D1D1B">
        <w:rPr>
          <w:rFonts w:ascii="Arial Narrow" w:hAnsi="Arial Narrow" w:cs="Arial"/>
          <w:sz w:val="22"/>
          <w:szCs w:val="22"/>
        </w:rPr>
        <w:t xml:space="preserve">ust. </w:t>
      </w:r>
      <w:r w:rsidR="00A17CDB" w:rsidRPr="003D1D1B">
        <w:rPr>
          <w:rFonts w:ascii="Arial Narrow" w:hAnsi="Arial Narrow" w:cs="Arial"/>
          <w:sz w:val="22"/>
          <w:szCs w:val="22"/>
        </w:rPr>
        <w:t>2</w:t>
      </w:r>
      <w:r w:rsidRPr="003D1D1B">
        <w:rPr>
          <w:rFonts w:ascii="Arial Narrow" w:hAnsi="Arial Narrow" w:cs="Arial"/>
          <w:sz w:val="22"/>
          <w:szCs w:val="22"/>
        </w:rPr>
        <w:t xml:space="preserve"> </w:t>
      </w:r>
      <w:r w:rsidR="00081D13" w:rsidRPr="003D1D1B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F64D8E" w:rsidRPr="003D1D1B">
        <w:rPr>
          <w:rFonts w:ascii="Arial Narrow" w:hAnsi="Arial Narrow" w:cs="Arial"/>
          <w:sz w:val="22"/>
          <w:szCs w:val="22"/>
        </w:rPr>
        <w:t>(t.j. Dz. U. z 2026 r. poz. 793)</w:t>
      </w:r>
      <w:r w:rsidR="00081D13" w:rsidRPr="003D1D1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64D8E" w:rsidRPr="003D1D1B" w14:paraId="0BF1A5B4" w14:textId="77777777" w:rsidTr="00A7508D">
        <w:trPr>
          <w:cantSplit/>
        </w:trPr>
        <w:tc>
          <w:tcPr>
            <w:tcW w:w="10080" w:type="dxa"/>
          </w:tcPr>
          <w:p w14:paraId="4F4A95AB" w14:textId="3C7A988A" w:rsidR="00F64D8E" w:rsidRPr="003D1D1B" w:rsidRDefault="00F64D8E" w:rsidP="00A7508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/>
                <w:sz w:val="22"/>
                <w:szCs w:val="22"/>
              </w:rPr>
              <w:t>ABRI-LUX ADAM BRZOZOWSKI</w:t>
            </w:r>
          </w:p>
          <w:p w14:paraId="7B5CA1A0" w14:textId="126C74CF" w:rsidR="00F64D8E" w:rsidRPr="003D1D1B" w:rsidRDefault="00F64D8E" w:rsidP="00A7508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 xml:space="preserve">KLONOWA 84 </w:t>
            </w:r>
          </w:p>
          <w:p w14:paraId="2BB17588" w14:textId="6B8EF8B1" w:rsidR="00F64D8E" w:rsidRPr="003D1D1B" w:rsidRDefault="00F64D8E" w:rsidP="00A7508D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05-240 TŁUSZCZ</w:t>
            </w:r>
          </w:p>
          <w:p w14:paraId="51F6A65E" w14:textId="5C34A994" w:rsidR="00F64D8E" w:rsidRPr="003D1D1B" w:rsidRDefault="00F64D8E" w:rsidP="00A7508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3D1D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3D1D1B">
              <w:rPr>
                <w:rFonts w:ascii="Arial Narrow" w:hAnsi="Arial Narrow" w:cs="Arial"/>
                <w:b/>
                <w:sz w:val="22"/>
                <w:szCs w:val="22"/>
              </w:rPr>
              <w:t>47 896.20 zł brutto</w:t>
            </w: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593451" w14:textId="77777777" w:rsidR="00F64D8E" w:rsidRPr="003D1D1B" w:rsidRDefault="00F64D8E" w:rsidP="00A7508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A2F00B6" w14:textId="77777777" w:rsidR="00F64D8E" w:rsidRPr="003D1D1B" w:rsidRDefault="00F64D8E" w:rsidP="00A7508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publicznych.</w:t>
            </w:r>
          </w:p>
          <w:p w14:paraId="29ED893D" w14:textId="77777777" w:rsidR="00EC7D6A" w:rsidRPr="003D1D1B" w:rsidRDefault="00EC7D6A" w:rsidP="00A7508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6F20F5C" w14:textId="77777777" w:rsidR="00EC7D6A" w:rsidRPr="003D1D1B" w:rsidRDefault="00EC7D6A" w:rsidP="00EC7D6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66492FE" w14:textId="77777777" w:rsidR="00EC7D6A" w:rsidRPr="003D1D1B" w:rsidRDefault="00EC7D6A" w:rsidP="00EC7D6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F391544" w14:textId="3530BAC2" w:rsidR="00EC7D6A" w:rsidRPr="003D1D1B" w:rsidRDefault="00EC7D6A" w:rsidP="00A7508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FB2B54F" w14:textId="77777777" w:rsidR="00081D13" w:rsidRPr="003D1D1B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D1D1B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3D1D1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1134"/>
      </w:tblGrid>
      <w:tr w:rsidR="003D1D1B" w:rsidRPr="003D1D1B" w14:paraId="60D6009F" w14:textId="77777777" w:rsidTr="003D1D1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5E2A192" w14:textId="77777777" w:rsidR="003D1D1B" w:rsidRPr="003D1D1B" w:rsidRDefault="003D1D1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3D1D1B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25D19E8" w14:textId="77777777" w:rsidR="003D1D1B" w:rsidRPr="003D1D1B" w:rsidRDefault="003D1D1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8B7B824" w14:textId="1FABB0D0" w:rsidR="003D1D1B" w:rsidRPr="003D1D1B" w:rsidRDefault="003D1D1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201545" w14:textId="6F8A19A0" w:rsidR="003D1D1B" w:rsidRPr="003D1D1B" w:rsidRDefault="003D1D1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Czas podjęcia naprawy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8DCC9E4" w14:textId="20E079C9" w:rsidR="003D1D1B" w:rsidRPr="003D1D1B" w:rsidRDefault="003D1D1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939F0CB" w14:textId="286DA248" w:rsidR="003D1D1B" w:rsidRPr="003D1D1B" w:rsidRDefault="003D1D1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 xml:space="preserve">Koszty zakupów materiałów </w:t>
            </w:r>
            <w:proofErr w:type="spellStart"/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Kz</w:t>
            </w:r>
            <w:proofErr w:type="spellEnd"/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 xml:space="preserve"> (M</w:t>
            </w:r>
            <w:proofErr w:type="gramStart"/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)....</w:t>
            </w:r>
            <w:proofErr w:type="gramEnd"/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.%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7CD0F70" w14:textId="77777777" w:rsidR="003D1D1B" w:rsidRPr="003D1D1B" w:rsidRDefault="003D1D1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3D1D1B" w:rsidRPr="003D1D1B" w14:paraId="28ABCA6B" w14:textId="77777777" w:rsidTr="003D1D1B">
        <w:tc>
          <w:tcPr>
            <w:tcW w:w="851" w:type="dxa"/>
            <w:vAlign w:val="center"/>
          </w:tcPr>
          <w:p w14:paraId="66DAB74F" w14:textId="33533889" w:rsidR="003D1D1B" w:rsidRPr="003D1D1B" w:rsidRDefault="003D1D1B" w:rsidP="00A7508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FB73D4B" w14:textId="703F5CFF" w:rsidR="003D1D1B" w:rsidRPr="003D1D1B" w:rsidRDefault="003D1D1B" w:rsidP="00A7508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/>
                <w:sz w:val="22"/>
                <w:szCs w:val="22"/>
              </w:rPr>
              <w:t>ABRI-LUX ADAM BRZOZOWSKI</w:t>
            </w:r>
          </w:p>
          <w:p w14:paraId="63B76027" w14:textId="5554450A" w:rsidR="003D1D1B" w:rsidRPr="003D1D1B" w:rsidRDefault="003D1D1B" w:rsidP="00A7508D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 xml:space="preserve">KLONOWA 84 </w:t>
            </w:r>
          </w:p>
          <w:p w14:paraId="0CF0A664" w14:textId="0565FD3D" w:rsidR="003D1D1B" w:rsidRPr="003D1D1B" w:rsidRDefault="003D1D1B" w:rsidP="00A7508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bCs/>
                <w:sz w:val="22"/>
                <w:szCs w:val="22"/>
              </w:rPr>
              <w:t>05-240 TŁUSZCZ</w:t>
            </w:r>
          </w:p>
        </w:tc>
        <w:tc>
          <w:tcPr>
            <w:tcW w:w="1134" w:type="dxa"/>
            <w:vAlign w:val="center"/>
          </w:tcPr>
          <w:p w14:paraId="072C053A" w14:textId="7D452E97" w:rsidR="003D1D1B" w:rsidRPr="003D1D1B" w:rsidRDefault="003D1D1B" w:rsidP="00A7508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ED12CB4" w14:textId="7E08D067" w:rsidR="003D1D1B" w:rsidRPr="003D1D1B" w:rsidRDefault="003D1D1B" w:rsidP="00A7508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9ACDCCA" w14:textId="54DB5828" w:rsidR="003D1D1B" w:rsidRPr="003D1D1B" w:rsidRDefault="003D1D1B" w:rsidP="00A7508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79F24B2" w14:textId="79470F3C" w:rsidR="003D1D1B" w:rsidRPr="003D1D1B" w:rsidRDefault="003D1D1B" w:rsidP="00A7508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F0BF467" w14:textId="3B3051F7" w:rsidR="003D1D1B" w:rsidRPr="003D1D1B" w:rsidRDefault="003D1D1B" w:rsidP="00A7508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D1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502B187" w14:textId="77777777" w:rsidR="003D1D1B" w:rsidRDefault="003D1D1B" w:rsidP="003D1D1B">
      <w:pPr>
        <w:spacing w:after="480" w:line="360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509B8D7" w14:textId="11BC6F33" w:rsidR="00B464D3" w:rsidRPr="003D1D1B" w:rsidRDefault="00B464D3" w:rsidP="003D1D1B">
      <w:pPr>
        <w:spacing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3D1D1B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0104E873" w14:textId="2B092956" w:rsidR="008642B3" w:rsidRDefault="008642B3" w:rsidP="003D1D1B">
      <w:pPr>
        <w:rPr>
          <w:rFonts w:ascii="Arial Narrow" w:hAnsi="Arial Narrow"/>
          <w:sz w:val="22"/>
          <w:szCs w:val="22"/>
        </w:rPr>
      </w:pPr>
    </w:p>
    <w:p w14:paraId="26057659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42C563AA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2E482C2D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49E949A4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3E0CFA66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75079D6B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69ACCB06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7AC8C0F5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3956ED51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2CA1C683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78761FA3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6CE73442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55C6CE4A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52D36B6E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41613A4D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7560F88B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3FE5D1A9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6715B057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10287754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0D519084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67436D13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772A9638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0B45D717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29B40A8F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2AC1B4C2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0F81A5B1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49D22216" w14:textId="77777777" w:rsidR="003D1D1B" w:rsidRDefault="003D1D1B" w:rsidP="003D1D1B">
      <w:pPr>
        <w:rPr>
          <w:rFonts w:ascii="Arial Narrow" w:hAnsi="Arial Narrow"/>
          <w:sz w:val="22"/>
          <w:szCs w:val="22"/>
        </w:rPr>
      </w:pPr>
    </w:p>
    <w:p w14:paraId="5504893B" w14:textId="6C0B7712" w:rsidR="003D1D1B" w:rsidRPr="00B9724A" w:rsidRDefault="003D1D1B" w:rsidP="003D1D1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</w:t>
      </w:r>
      <w:r w:rsidRPr="00B9724A">
        <w:rPr>
          <w:rFonts w:ascii="Arial Narrow" w:hAnsi="Arial Narrow"/>
          <w:sz w:val="18"/>
          <w:szCs w:val="18"/>
        </w:rPr>
        <w:t>N</w:t>
      </w:r>
      <w:r w:rsidRPr="00B9724A">
        <w:rPr>
          <w:rFonts w:ascii="Arial Narrow" w:hAnsi="Arial Narrow"/>
          <w:sz w:val="18"/>
          <w:szCs w:val="18"/>
        </w:rPr>
        <w:t>a</w:t>
      </w:r>
      <w:r>
        <w:rPr>
          <w:rFonts w:ascii="Arial Narrow" w:hAnsi="Arial Narrow"/>
          <w:sz w:val="18"/>
          <w:szCs w:val="18"/>
        </w:rPr>
        <w:t xml:space="preserve"> 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2A118A6E" w14:textId="47C95CE1" w:rsidR="003D1D1B" w:rsidRDefault="003D1D1B" w:rsidP="003D1D1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B5</w:t>
      </w:r>
    </w:p>
    <w:p w14:paraId="7DF86A4F" w14:textId="3D9E002C" w:rsidR="003D1D1B" w:rsidRPr="00B9724A" w:rsidRDefault="003D1D1B" w:rsidP="003D1D1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Martyna Ostrowska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</w:t>
      </w:r>
      <w:r>
        <w:rPr>
          <w:rFonts w:ascii="Arial Narrow" w:hAnsi="Arial Narrow"/>
          <w:sz w:val="18"/>
          <w:szCs w:val="18"/>
        </w:rPr>
        <w:t>8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 xml:space="preserve">e-mail: </w:t>
      </w:r>
      <w:r>
        <w:rPr>
          <w:rFonts w:ascii="Arial Narrow" w:hAnsi="Arial Narrow"/>
          <w:sz w:val="18"/>
          <w:szCs w:val="20"/>
        </w:rPr>
        <w:t>ostrowska8911</w:t>
      </w:r>
      <w:r>
        <w:rPr>
          <w:rFonts w:ascii="Arial Narrow" w:hAnsi="Arial Narrow"/>
          <w:sz w:val="18"/>
          <w:szCs w:val="20"/>
        </w:rPr>
        <w:t>@10wsk.mil.pl</w:t>
      </w:r>
    </w:p>
    <w:p w14:paraId="3E135C6C" w14:textId="287FBED9" w:rsidR="003D1D1B" w:rsidRDefault="003D1D1B" w:rsidP="003D1D1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15.09.2026 </w:t>
      </w:r>
      <w:r w:rsidRPr="00B9724A">
        <w:rPr>
          <w:rFonts w:ascii="Arial Narrow" w:hAnsi="Arial Narrow"/>
          <w:sz w:val="18"/>
          <w:szCs w:val="18"/>
        </w:rPr>
        <w:t>r.</w:t>
      </w:r>
    </w:p>
    <w:p w14:paraId="4B45EF92" w14:textId="77777777" w:rsidR="003D1D1B" w:rsidRPr="003D1D1B" w:rsidRDefault="003D1D1B" w:rsidP="003D1D1B">
      <w:pPr>
        <w:rPr>
          <w:rFonts w:ascii="Arial Narrow" w:hAnsi="Arial Narrow"/>
          <w:sz w:val="22"/>
          <w:szCs w:val="22"/>
        </w:rPr>
      </w:pPr>
    </w:p>
    <w:sectPr w:rsidR="003D1D1B" w:rsidRPr="003D1D1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21640" w14:textId="77777777" w:rsidR="006A7E0D" w:rsidRDefault="006A7E0D">
      <w:r>
        <w:separator/>
      </w:r>
    </w:p>
  </w:endnote>
  <w:endnote w:type="continuationSeparator" w:id="0">
    <w:p w14:paraId="3AD7EF15" w14:textId="77777777" w:rsidR="006A7E0D" w:rsidRDefault="006A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9921F" w14:textId="77777777" w:rsidR="00F64D8E" w:rsidRDefault="00F64D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590B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1EBF6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3760" w14:textId="77777777" w:rsidR="00F64D8E" w:rsidRDefault="00F64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D4D55" w14:textId="77777777" w:rsidR="006A7E0D" w:rsidRDefault="006A7E0D">
      <w:r>
        <w:separator/>
      </w:r>
    </w:p>
  </w:footnote>
  <w:footnote w:type="continuationSeparator" w:id="0">
    <w:p w14:paraId="1CEC4D0F" w14:textId="77777777" w:rsidR="006A7E0D" w:rsidRDefault="006A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1199C" w14:textId="77777777" w:rsidR="00F64D8E" w:rsidRDefault="00F64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DCBF" w14:textId="77777777" w:rsidR="00F64D8E" w:rsidRDefault="00F64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9FA74" w14:textId="77777777" w:rsidR="00F64D8E" w:rsidRDefault="00F64D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E13"/>
    <w:rsid w:val="000033F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1D1B"/>
    <w:rsid w:val="003D611C"/>
    <w:rsid w:val="00431C0B"/>
    <w:rsid w:val="00437CAD"/>
    <w:rsid w:val="004657DA"/>
    <w:rsid w:val="004B2665"/>
    <w:rsid w:val="004C3459"/>
    <w:rsid w:val="004D704F"/>
    <w:rsid w:val="004E324A"/>
    <w:rsid w:val="004E7234"/>
    <w:rsid w:val="0054734E"/>
    <w:rsid w:val="00596FD7"/>
    <w:rsid w:val="005E5BFF"/>
    <w:rsid w:val="00607F9B"/>
    <w:rsid w:val="00644DCB"/>
    <w:rsid w:val="00657C1E"/>
    <w:rsid w:val="006A7E0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658"/>
    <w:rsid w:val="00915B9E"/>
    <w:rsid w:val="00952256"/>
    <w:rsid w:val="0097748A"/>
    <w:rsid w:val="009F0E5C"/>
    <w:rsid w:val="00A029B8"/>
    <w:rsid w:val="00A16E13"/>
    <w:rsid w:val="00A17CDB"/>
    <w:rsid w:val="00AA02AC"/>
    <w:rsid w:val="00AD66BD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7D6A"/>
    <w:rsid w:val="00ED4CFB"/>
    <w:rsid w:val="00F33C66"/>
    <w:rsid w:val="00F64D8E"/>
    <w:rsid w:val="00F960D7"/>
    <w:rsid w:val="00FB7F50"/>
    <w:rsid w:val="00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77AAC"/>
  <w15:chartTrackingRefBased/>
  <w15:docId w15:val="{6E44C587-FC8B-47D7-BE70-F41FF0ED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2026-09-15T08:14:00Z</dcterms:created>
  <dcterms:modified xsi:type="dcterms:W3CDTF">2026-09-15T08:14:00Z</dcterms:modified>
</cp:coreProperties>
</file>