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46B76" w14:textId="3D686801" w:rsidR="00B36EDA" w:rsidRPr="00162D3E" w:rsidRDefault="004C06DB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162D3E">
        <w:rPr>
          <w:rFonts w:ascii="Arial Narrow" w:hAnsi="Arial Narrow" w:cs="Arial"/>
          <w:sz w:val="22"/>
          <w:szCs w:val="22"/>
        </w:rPr>
        <w:t>Bydgoszcz</w:t>
      </w:r>
      <w:r w:rsidR="00B36EDA" w:rsidRPr="00162D3E">
        <w:rPr>
          <w:rFonts w:ascii="Arial Narrow" w:hAnsi="Arial Narrow" w:cs="Arial"/>
          <w:sz w:val="22"/>
          <w:szCs w:val="22"/>
        </w:rPr>
        <w:t xml:space="preserve"> dnia: </w:t>
      </w:r>
      <w:r w:rsidRPr="00162D3E">
        <w:rPr>
          <w:rFonts w:ascii="Arial Narrow" w:hAnsi="Arial Narrow" w:cs="Arial"/>
          <w:sz w:val="22"/>
          <w:szCs w:val="22"/>
        </w:rPr>
        <w:t>2026-09-11</w:t>
      </w:r>
    </w:p>
    <w:p w14:paraId="7DAB897F" w14:textId="413BBCCE" w:rsidR="00B36EDA" w:rsidRPr="00162D3E" w:rsidRDefault="004C06DB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162D3E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38C6C240" w14:textId="05CBDE98" w:rsidR="00B36EDA" w:rsidRPr="00162D3E" w:rsidRDefault="004C06DB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162D3E">
        <w:rPr>
          <w:rFonts w:ascii="Arial Narrow" w:hAnsi="Arial Narrow" w:cs="Arial"/>
          <w:sz w:val="22"/>
          <w:szCs w:val="22"/>
        </w:rPr>
        <w:t>Powstańców Warszawy</w:t>
      </w:r>
      <w:r w:rsidR="00B36EDA" w:rsidRPr="00162D3E">
        <w:rPr>
          <w:rFonts w:ascii="Arial Narrow" w:hAnsi="Arial Narrow" w:cs="Arial"/>
          <w:sz w:val="22"/>
          <w:szCs w:val="22"/>
        </w:rPr>
        <w:t xml:space="preserve"> </w:t>
      </w:r>
      <w:r w:rsidRPr="00162D3E">
        <w:rPr>
          <w:rFonts w:ascii="Arial Narrow" w:hAnsi="Arial Narrow" w:cs="Arial"/>
          <w:sz w:val="22"/>
          <w:szCs w:val="22"/>
        </w:rPr>
        <w:t>5</w:t>
      </w:r>
    </w:p>
    <w:p w14:paraId="3C16E77E" w14:textId="3064807B" w:rsidR="00B36EDA" w:rsidRPr="00162D3E" w:rsidRDefault="004C06DB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162D3E">
        <w:rPr>
          <w:rFonts w:ascii="Arial Narrow" w:hAnsi="Arial Narrow" w:cs="Arial"/>
          <w:sz w:val="22"/>
          <w:szCs w:val="22"/>
        </w:rPr>
        <w:t>85-681</w:t>
      </w:r>
      <w:r w:rsidR="00B36EDA" w:rsidRPr="00162D3E">
        <w:rPr>
          <w:rFonts w:ascii="Arial Narrow" w:hAnsi="Arial Narrow" w:cs="Arial"/>
          <w:sz w:val="22"/>
          <w:szCs w:val="22"/>
        </w:rPr>
        <w:t xml:space="preserve"> </w:t>
      </w:r>
      <w:r w:rsidRPr="00162D3E">
        <w:rPr>
          <w:rFonts w:ascii="Arial Narrow" w:hAnsi="Arial Narrow" w:cs="Arial"/>
          <w:sz w:val="22"/>
          <w:szCs w:val="22"/>
        </w:rPr>
        <w:t>Bydgoszcz</w:t>
      </w:r>
    </w:p>
    <w:p w14:paraId="55BBA93C" w14:textId="77777777" w:rsidR="00B36EDA" w:rsidRPr="00162D3E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162D3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B58422F" w14:textId="77777777" w:rsidR="00B36EDA" w:rsidRPr="00162D3E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162D3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3EFC152" w14:textId="77777777" w:rsidR="00B36EDA" w:rsidRPr="00162D3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162D3E" w14:paraId="0C21A615" w14:textId="77777777" w:rsidTr="00B36EDA">
        <w:tc>
          <w:tcPr>
            <w:tcW w:w="9923" w:type="dxa"/>
            <w:shd w:val="clear" w:color="auto" w:fill="F2F2F2"/>
            <w:hideMark/>
          </w:tcPr>
          <w:p w14:paraId="3FD81BC4" w14:textId="77777777" w:rsidR="00B36EDA" w:rsidRPr="00162D3E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162D3E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0ADF1C9" w14:textId="77777777" w:rsidR="00B36EDA" w:rsidRPr="00162D3E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62D3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1ED22FD" w14:textId="77777777" w:rsidR="00B36EDA" w:rsidRPr="00162D3E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0163EF99" w14:textId="77777777" w:rsidR="00B36EDA" w:rsidRPr="00162D3E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62D3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62D3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62D3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162D3E" w14:paraId="2D711259" w14:textId="77777777" w:rsidTr="00B36EDA">
        <w:tc>
          <w:tcPr>
            <w:tcW w:w="2269" w:type="dxa"/>
          </w:tcPr>
          <w:p w14:paraId="71EB7016" w14:textId="77777777" w:rsidR="00B36EDA" w:rsidRPr="00162D3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7037F2F8" w14:textId="490FCB73" w:rsidR="00B36EDA" w:rsidRPr="00162D3E" w:rsidRDefault="004C06D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Cs/>
                <w:sz w:val="22"/>
                <w:szCs w:val="22"/>
              </w:rPr>
              <w:t>Dostawy dodatkowych produktów leczniczych na okres 24 miesięcy z prawem opcji na 12 miesięcy</w:t>
            </w:r>
          </w:p>
        </w:tc>
      </w:tr>
      <w:tr w:rsidR="004C06DB" w:rsidRPr="00162D3E" w14:paraId="14BAA7EF" w14:textId="77777777" w:rsidTr="00B92162">
        <w:tc>
          <w:tcPr>
            <w:tcW w:w="2269" w:type="dxa"/>
          </w:tcPr>
          <w:p w14:paraId="489ECFCA" w14:textId="77777777" w:rsidR="004C06DB" w:rsidRPr="00162D3E" w:rsidRDefault="004C06DB" w:rsidP="00B921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0F965153" w14:textId="5DC09C47" w:rsidR="004C06DB" w:rsidRPr="00162D3E" w:rsidRDefault="004C06DB" w:rsidP="00B921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Cs/>
                <w:sz w:val="22"/>
                <w:szCs w:val="22"/>
              </w:rPr>
              <w:t>91/2026</w:t>
            </w:r>
          </w:p>
        </w:tc>
      </w:tr>
    </w:tbl>
    <w:p w14:paraId="5F46E56D" w14:textId="77777777" w:rsidR="00B36EDA" w:rsidRPr="00162D3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3DDC7B1D" w14:textId="039B12FC" w:rsidR="00B36EDA" w:rsidRPr="00162D3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162D3E">
        <w:rPr>
          <w:rFonts w:ascii="Arial Narrow" w:hAnsi="Arial Narrow" w:cs="Arial"/>
          <w:sz w:val="22"/>
          <w:szCs w:val="22"/>
        </w:rPr>
        <w:t xml:space="preserve">Zamawiający, </w:t>
      </w:r>
      <w:r w:rsidR="004C06DB" w:rsidRPr="00162D3E">
        <w:rPr>
          <w:rFonts w:ascii="Arial Narrow" w:hAnsi="Arial Narrow" w:cs="Arial"/>
          <w:b/>
          <w:sz w:val="22"/>
          <w:szCs w:val="22"/>
        </w:rPr>
        <w:t>10.WSzKzP SPZOZ</w:t>
      </w:r>
      <w:r w:rsidRPr="00162D3E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4C06DB" w:rsidRPr="00162D3E">
        <w:rPr>
          <w:rFonts w:ascii="Arial Narrow" w:hAnsi="Arial Narrow" w:cs="Arial"/>
          <w:sz w:val="22"/>
          <w:szCs w:val="22"/>
        </w:rPr>
        <w:t>(t.j. Dz. U. z 2026 r. poz. 793)</w:t>
      </w:r>
      <w:r w:rsidRPr="00162D3E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C06DB" w:rsidRPr="00162D3E" w14:paraId="388C4E11" w14:textId="77777777" w:rsidTr="004C06D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4071F" w14:textId="4BF42CE0" w:rsidR="004C06DB" w:rsidRPr="00162D3E" w:rsidRDefault="004C06DB" w:rsidP="00B9216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162D3E">
              <w:rPr>
                <w:rFonts w:ascii="Arial Narrow" w:hAnsi="Arial Narrow" w:cs="Arial"/>
                <w:sz w:val="22"/>
                <w:szCs w:val="22"/>
              </w:rPr>
              <w:t>Epoetinum</w:t>
            </w:r>
            <w:proofErr w:type="spellEnd"/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 alfa</w:t>
            </w:r>
          </w:p>
          <w:p w14:paraId="1F71F739" w14:textId="1B7C29D8" w:rsidR="004C06DB" w:rsidRPr="00162D3E" w:rsidRDefault="004C06DB" w:rsidP="00B9216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/>
                <w:sz w:val="22"/>
                <w:szCs w:val="22"/>
              </w:rPr>
              <w:t>Lek S.A.</w:t>
            </w:r>
          </w:p>
          <w:p w14:paraId="7225F9B4" w14:textId="27306C33" w:rsidR="004C06DB" w:rsidRPr="00162D3E" w:rsidRDefault="004C06DB" w:rsidP="00B9216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Cs/>
                <w:sz w:val="22"/>
                <w:szCs w:val="22"/>
              </w:rPr>
              <w:t xml:space="preserve">Podlipie 16 </w:t>
            </w:r>
          </w:p>
          <w:p w14:paraId="35E970D7" w14:textId="1E135370" w:rsidR="004C06DB" w:rsidRPr="00162D3E" w:rsidRDefault="004C06DB" w:rsidP="00B9216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Cs/>
                <w:sz w:val="22"/>
                <w:szCs w:val="22"/>
              </w:rPr>
              <w:t>95-010 Stryków</w:t>
            </w:r>
          </w:p>
          <w:p w14:paraId="579ACB16" w14:textId="26D4AF34" w:rsidR="004C06DB" w:rsidRPr="00162D3E" w:rsidRDefault="004C06DB" w:rsidP="00B9216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62D3E">
              <w:rPr>
                <w:rFonts w:ascii="Arial Narrow" w:hAnsi="Arial Narrow" w:cs="Arial"/>
                <w:b/>
                <w:sz w:val="22"/>
                <w:szCs w:val="22"/>
              </w:rPr>
              <w:t>279 920.45 zł</w:t>
            </w:r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62D3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62D3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AA2F48B" w14:textId="0AF113D1" w:rsidR="004C06DB" w:rsidRPr="00162D3E" w:rsidRDefault="004C06DB" w:rsidP="00162D3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62D3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162D3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162D3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C06DB" w:rsidRPr="00162D3E" w14:paraId="720DA256" w14:textId="77777777" w:rsidTr="004C06D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256C7" w14:textId="28C0A627" w:rsidR="004C06DB" w:rsidRPr="00162D3E" w:rsidRDefault="004C06DB" w:rsidP="00B9216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162D3E">
              <w:rPr>
                <w:rFonts w:ascii="Arial Narrow" w:hAnsi="Arial Narrow" w:cs="Arial"/>
                <w:sz w:val="22"/>
                <w:szCs w:val="22"/>
              </w:rPr>
              <w:t>Propofolum</w:t>
            </w:r>
            <w:proofErr w:type="spellEnd"/>
          </w:p>
          <w:p w14:paraId="41281451" w14:textId="492E5441" w:rsidR="004C06DB" w:rsidRPr="00162D3E" w:rsidRDefault="004C06DB" w:rsidP="00B9216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62D3E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162D3E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162D3E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162D3E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39A0435D" w14:textId="132AFC97" w:rsidR="004C06DB" w:rsidRPr="00162D3E" w:rsidRDefault="004C06DB" w:rsidP="00B9216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134 </w:t>
            </w:r>
          </w:p>
          <w:p w14:paraId="54451BC1" w14:textId="0A29AEE3" w:rsidR="004C06DB" w:rsidRPr="00162D3E" w:rsidRDefault="004C06DB" w:rsidP="00B9216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7A469433" w14:textId="7BBF9103" w:rsidR="004C06DB" w:rsidRPr="00162D3E" w:rsidRDefault="004C06DB" w:rsidP="00B9216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62D3E">
              <w:rPr>
                <w:rFonts w:ascii="Arial Narrow" w:hAnsi="Arial Narrow" w:cs="Arial"/>
                <w:b/>
                <w:sz w:val="22"/>
                <w:szCs w:val="22"/>
              </w:rPr>
              <w:t>541 404.00 zł</w:t>
            </w:r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62D3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62D3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A83818D" w14:textId="06FDE864" w:rsidR="004C06DB" w:rsidRPr="00162D3E" w:rsidRDefault="004C06DB" w:rsidP="00162D3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62D3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162D3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162D3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027444B0" w14:textId="77777777" w:rsidR="00B36EDA" w:rsidRPr="00162D3E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62D3E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162D3E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2"/>
        <w:gridCol w:w="2694"/>
        <w:gridCol w:w="1559"/>
      </w:tblGrid>
      <w:tr w:rsidR="00B36EDA" w:rsidRPr="00162D3E" w14:paraId="44820833" w14:textId="77777777" w:rsidTr="00162D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BCED5" w14:textId="77777777" w:rsidR="00B36EDA" w:rsidRPr="00162D3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BA9261" w14:textId="77777777" w:rsidR="00B36EDA" w:rsidRPr="00162D3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8E6B48" w14:textId="77777777" w:rsidR="00B36EDA" w:rsidRPr="00162D3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B66D0A" w14:textId="77777777" w:rsidR="00B36EDA" w:rsidRPr="00162D3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4C06DB" w:rsidRPr="00162D3E" w14:paraId="27458C20" w14:textId="77777777" w:rsidTr="00162D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B055C" w14:textId="29069B50" w:rsidR="004C06DB" w:rsidRPr="00162D3E" w:rsidRDefault="004C06DB" w:rsidP="00B9216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1 - </w:t>
            </w:r>
            <w:proofErr w:type="spellStart"/>
            <w:r w:rsidRPr="00162D3E">
              <w:rPr>
                <w:rFonts w:ascii="Arial Narrow" w:hAnsi="Arial Narrow" w:cs="Arial"/>
                <w:sz w:val="22"/>
                <w:szCs w:val="22"/>
              </w:rPr>
              <w:t>Epoetinum</w:t>
            </w:r>
            <w:proofErr w:type="spellEnd"/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 alfa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4DC0" w14:textId="5CE01460" w:rsidR="004C06DB" w:rsidRPr="00162D3E" w:rsidRDefault="004C06DB" w:rsidP="00B9216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/>
                <w:bCs/>
                <w:sz w:val="22"/>
                <w:szCs w:val="22"/>
              </w:rPr>
              <w:t>Lek S.A.</w:t>
            </w:r>
          </w:p>
          <w:p w14:paraId="0F88827D" w14:textId="18786B8B" w:rsidR="004C06DB" w:rsidRPr="00162D3E" w:rsidRDefault="004C06DB" w:rsidP="00B9216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>Podlipie 16</w:t>
            </w:r>
          </w:p>
          <w:p w14:paraId="0302B0AF" w14:textId="3A6ACF71" w:rsidR="004C06DB" w:rsidRPr="00162D3E" w:rsidRDefault="004C06DB" w:rsidP="00B9216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0D0B1" w14:textId="0974761C" w:rsidR="004C06DB" w:rsidRPr="00162D3E" w:rsidRDefault="004C06DB" w:rsidP="00B9216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C2BC" w14:textId="62AA966D" w:rsidR="004C06DB" w:rsidRPr="00162D3E" w:rsidRDefault="004C06DB" w:rsidP="00B9216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C06DB" w:rsidRPr="00162D3E" w14:paraId="16559BDB" w14:textId="77777777" w:rsidTr="00162D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9B395" w14:textId="007FE6B6" w:rsidR="004C06DB" w:rsidRPr="00162D3E" w:rsidRDefault="004C06DB" w:rsidP="00B9216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2 - </w:t>
            </w:r>
            <w:proofErr w:type="spellStart"/>
            <w:r w:rsidRPr="00162D3E">
              <w:rPr>
                <w:rFonts w:ascii="Arial Narrow" w:hAnsi="Arial Narrow" w:cs="Arial"/>
                <w:sz w:val="22"/>
                <w:szCs w:val="22"/>
              </w:rPr>
              <w:t>Propofolum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B28C2" w14:textId="519C721E" w:rsidR="004C06DB" w:rsidRPr="00162D3E" w:rsidRDefault="004C06DB" w:rsidP="00B9216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62D3E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162D3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62D3E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162D3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676754D8" w14:textId="1D725673" w:rsidR="004C06DB" w:rsidRPr="00162D3E" w:rsidRDefault="004C06DB" w:rsidP="00B9216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022ECF6B" w14:textId="003858EF" w:rsidR="004C06DB" w:rsidRPr="00162D3E" w:rsidRDefault="004C06DB" w:rsidP="00B9216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7F364" w14:textId="1C8B2764" w:rsidR="004C06DB" w:rsidRPr="00162D3E" w:rsidRDefault="004C06DB" w:rsidP="00B9216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13405" w14:textId="4F1AFCB4" w:rsidR="004C06DB" w:rsidRPr="00162D3E" w:rsidRDefault="004C06DB" w:rsidP="00B9216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C06DB" w:rsidRPr="00162D3E" w14:paraId="5485F041" w14:textId="77777777" w:rsidTr="00162D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D6D0D" w14:textId="16FFC75B" w:rsidR="004C06DB" w:rsidRPr="00162D3E" w:rsidRDefault="004C06DB" w:rsidP="00B9216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2 - </w:t>
            </w:r>
            <w:proofErr w:type="spellStart"/>
            <w:r w:rsidRPr="00162D3E">
              <w:rPr>
                <w:rFonts w:ascii="Arial Narrow" w:hAnsi="Arial Narrow" w:cs="Arial"/>
                <w:sz w:val="22"/>
                <w:szCs w:val="22"/>
              </w:rPr>
              <w:t>Propofolum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D8434" w14:textId="3E342867" w:rsidR="004C06DB" w:rsidRPr="00162D3E" w:rsidRDefault="004C06DB" w:rsidP="00B9216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b/>
                <w:bCs/>
                <w:sz w:val="22"/>
                <w:szCs w:val="22"/>
              </w:rPr>
              <w:t>Baxter Polska Sp. z o.o.</w:t>
            </w:r>
          </w:p>
          <w:p w14:paraId="1D35C218" w14:textId="3CEFD822" w:rsidR="004C06DB" w:rsidRPr="00162D3E" w:rsidRDefault="004C06DB" w:rsidP="00B9216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>Kruczkowskiego 8</w:t>
            </w:r>
          </w:p>
          <w:p w14:paraId="3263C84B" w14:textId="2584A91F" w:rsidR="004C06DB" w:rsidRPr="00162D3E" w:rsidRDefault="004C06DB" w:rsidP="00B9216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7BA37" w14:textId="03060FB8" w:rsidR="004C06DB" w:rsidRPr="00162D3E" w:rsidRDefault="004C06DB" w:rsidP="00B9216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>1 - Cena - 74.27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FA911" w14:textId="7F323698" w:rsidR="004C06DB" w:rsidRPr="00162D3E" w:rsidRDefault="004C06DB" w:rsidP="00B9216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  74,27</w:t>
            </w:r>
          </w:p>
        </w:tc>
      </w:tr>
      <w:tr w:rsidR="004C06DB" w:rsidRPr="00162D3E" w14:paraId="1450EDD6" w14:textId="77777777" w:rsidTr="00162D3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56964" w14:textId="4B83B31B" w:rsidR="004C06DB" w:rsidRPr="00162D3E" w:rsidRDefault="004C06DB" w:rsidP="00B9216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2 - </w:t>
            </w:r>
            <w:proofErr w:type="spellStart"/>
            <w:r w:rsidRPr="00162D3E">
              <w:rPr>
                <w:rFonts w:ascii="Arial Narrow" w:hAnsi="Arial Narrow" w:cs="Arial"/>
                <w:sz w:val="22"/>
                <w:szCs w:val="22"/>
              </w:rPr>
              <w:t>Propofolum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90B0E" w14:textId="069B998C" w:rsidR="004C06DB" w:rsidRPr="00162D3E" w:rsidRDefault="004C06DB" w:rsidP="00B9216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62D3E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162D3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0179D6E1" w14:textId="6F279CDC" w:rsidR="004C06DB" w:rsidRPr="00162D3E" w:rsidRDefault="004C06DB" w:rsidP="00B9216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3A353175" w14:textId="7E7DAFAC" w:rsidR="004C06DB" w:rsidRPr="00162D3E" w:rsidRDefault="004C06DB" w:rsidP="00B9216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731ED" w14:textId="632401E5" w:rsidR="004C06DB" w:rsidRPr="00162D3E" w:rsidRDefault="004C06DB" w:rsidP="00B9216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32938" w14:textId="2A576141" w:rsidR="004C06DB" w:rsidRPr="00162D3E" w:rsidRDefault="004C06DB" w:rsidP="00B9216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62D3E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7FB758D0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62D3E">
        <w:rPr>
          <w:rFonts w:ascii="Arial Narrow" w:hAnsi="Arial Narrow" w:cs="Arial"/>
          <w:i/>
          <w:sz w:val="22"/>
          <w:szCs w:val="22"/>
        </w:rPr>
        <w:t>Zamawiający</w:t>
      </w:r>
    </w:p>
    <w:p w14:paraId="1ED1CBEC" w14:textId="77777777" w:rsidR="00F135BD" w:rsidRPr="00162D3E" w:rsidRDefault="00F135BD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116A610" w14:textId="77777777" w:rsidR="00F135BD" w:rsidRDefault="00F135BD" w:rsidP="00F135BD">
      <w:pPr>
        <w:rPr>
          <w:rFonts w:ascii="Arial Narrow" w:hAnsi="Arial Narrow" w:cs="Arial"/>
          <w:sz w:val="20"/>
          <w:szCs w:val="20"/>
        </w:rPr>
      </w:pPr>
    </w:p>
    <w:p w14:paraId="1473828C" w14:textId="77777777" w:rsidR="00F135BD" w:rsidRDefault="00F135BD" w:rsidP="00F135BD">
      <w:pPr>
        <w:rPr>
          <w:rFonts w:ascii="Arial Narrow" w:hAnsi="Arial Narrow" w:cs="Arial"/>
          <w:sz w:val="20"/>
          <w:szCs w:val="20"/>
        </w:rPr>
      </w:pPr>
    </w:p>
    <w:p w14:paraId="4BE3053F" w14:textId="77777777" w:rsidR="00F135BD" w:rsidRDefault="00F135BD" w:rsidP="00F135BD">
      <w:pPr>
        <w:rPr>
          <w:rFonts w:ascii="Arial Narrow" w:hAnsi="Arial Narrow" w:cs="Arial"/>
          <w:sz w:val="20"/>
          <w:szCs w:val="20"/>
        </w:rPr>
      </w:pPr>
    </w:p>
    <w:p w14:paraId="2E134A63" w14:textId="77777777" w:rsidR="00F135BD" w:rsidRDefault="00F135BD" w:rsidP="00F135BD">
      <w:pPr>
        <w:rPr>
          <w:rFonts w:ascii="Arial Narrow" w:hAnsi="Arial Narrow" w:cs="Arial"/>
          <w:sz w:val="20"/>
          <w:szCs w:val="20"/>
        </w:rPr>
      </w:pPr>
    </w:p>
    <w:p w14:paraId="30070880" w14:textId="77777777" w:rsidR="00F135BD" w:rsidRDefault="00F135BD" w:rsidP="00F135BD">
      <w:pPr>
        <w:rPr>
          <w:rFonts w:ascii="Arial Narrow" w:hAnsi="Arial Narrow" w:cs="Arial"/>
          <w:sz w:val="20"/>
          <w:szCs w:val="20"/>
        </w:rPr>
      </w:pPr>
    </w:p>
    <w:p w14:paraId="16096364" w14:textId="77777777" w:rsidR="00F135BD" w:rsidRDefault="00F135BD" w:rsidP="00F135BD">
      <w:pPr>
        <w:rPr>
          <w:rFonts w:ascii="Arial Narrow" w:hAnsi="Arial Narrow" w:cs="Arial"/>
          <w:sz w:val="20"/>
          <w:szCs w:val="20"/>
        </w:rPr>
      </w:pPr>
    </w:p>
    <w:p w14:paraId="2B2B01AB" w14:textId="77777777" w:rsidR="00F135BD" w:rsidRDefault="00F135BD" w:rsidP="00F135BD">
      <w:pPr>
        <w:rPr>
          <w:rFonts w:ascii="Arial Narrow" w:hAnsi="Arial Narrow" w:cs="Arial"/>
          <w:sz w:val="20"/>
          <w:szCs w:val="20"/>
        </w:rPr>
      </w:pPr>
    </w:p>
    <w:p w14:paraId="11D35658" w14:textId="77777777" w:rsidR="00F135BD" w:rsidRDefault="00F135BD" w:rsidP="00F135BD">
      <w:pPr>
        <w:rPr>
          <w:rFonts w:ascii="Arial Narrow" w:hAnsi="Arial Narrow" w:cs="Arial"/>
          <w:sz w:val="20"/>
          <w:szCs w:val="20"/>
        </w:rPr>
      </w:pPr>
    </w:p>
    <w:p w14:paraId="7DC47011" w14:textId="77777777" w:rsidR="00F135BD" w:rsidRDefault="00F135BD" w:rsidP="00F135BD">
      <w:pPr>
        <w:rPr>
          <w:rFonts w:ascii="Arial Narrow" w:hAnsi="Arial Narrow" w:cs="Arial"/>
          <w:sz w:val="20"/>
          <w:szCs w:val="20"/>
        </w:rPr>
      </w:pPr>
    </w:p>
    <w:p w14:paraId="7188F1ED" w14:textId="73A4364F" w:rsidR="00F135BD" w:rsidRDefault="00F135BD" w:rsidP="00F135B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2DB5FF18" w14:textId="77777777" w:rsidR="00F135BD" w:rsidRDefault="00F135BD" w:rsidP="00F135B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3A080812" w14:textId="77777777" w:rsidR="00F135BD" w:rsidRDefault="00F135BD" w:rsidP="00F135B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636B80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  <w:r>
        <w:t xml:space="preserve"> </w:t>
      </w:r>
      <w:r>
        <w:rPr>
          <w:rFonts w:ascii="Arial Narrow" w:hAnsi="Arial Narrow" w:cs="Arial"/>
          <w:sz w:val="20"/>
          <w:szCs w:val="20"/>
        </w:rPr>
        <w:t xml:space="preserve"> </w:t>
      </w:r>
    </w:p>
    <w:p w14:paraId="612A77E6" w14:textId="56CD44C6" w:rsidR="00F135BD" w:rsidRPr="00637E7F" w:rsidRDefault="00F135BD" w:rsidP="00F135BD">
      <w:pPr>
        <w:rPr>
          <w:rFonts w:ascii="Arial Narrow" w:hAnsi="Arial Narrow" w:cs="Arial"/>
          <w:vertAlign w:val="superscript"/>
        </w:rPr>
      </w:pPr>
      <w:r>
        <w:rPr>
          <w:rFonts w:ascii="Arial Narrow" w:hAnsi="Arial Narrow" w:cs="Arial"/>
          <w:sz w:val="20"/>
          <w:szCs w:val="20"/>
        </w:rPr>
        <w:t>Data: 2026-</w:t>
      </w:r>
      <w:r>
        <w:rPr>
          <w:rFonts w:ascii="Arial Narrow" w:hAnsi="Arial Narrow" w:cs="Arial"/>
          <w:sz w:val="20"/>
          <w:szCs w:val="20"/>
        </w:rPr>
        <w:t>09-11</w:t>
      </w:r>
      <w:r w:rsidRPr="00637E7F">
        <w:rPr>
          <w:rFonts w:ascii="Arial Narrow" w:hAnsi="Arial Narrow" w:cs="Arial"/>
        </w:rPr>
        <w:t xml:space="preserve">  </w:t>
      </w:r>
    </w:p>
    <w:p w14:paraId="37D7196D" w14:textId="64A27B62" w:rsidR="008642B3" w:rsidRPr="00162D3E" w:rsidRDefault="004C06DB" w:rsidP="00B36EDA">
      <w:pPr>
        <w:ind w:right="-425"/>
        <w:jc w:val="right"/>
        <w:rPr>
          <w:rFonts w:ascii="Arial Narrow" w:hAnsi="Arial Narrow" w:cs="Arial"/>
          <w:vertAlign w:val="superscript"/>
        </w:rPr>
      </w:pPr>
      <w:r w:rsidRPr="00162D3E">
        <w:rPr>
          <w:rFonts w:ascii="Arial Narrow" w:hAnsi="Arial Narrow" w:cs="Arial"/>
        </w:rPr>
        <w:t xml:space="preserve">  </w:t>
      </w:r>
      <w:bookmarkEnd w:id="0"/>
    </w:p>
    <w:sectPr w:rsidR="008642B3" w:rsidRPr="00162D3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A0DBD" w14:textId="77777777" w:rsidR="00B512B3" w:rsidRDefault="00B512B3">
      <w:r>
        <w:separator/>
      </w:r>
    </w:p>
  </w:endnote>
  <w:endnote w:type="continuationSeparator" w:id="0">
    <w:p w14:paraId="20121418" w14:textId="77777777" w:rsidR="00B512B3" w:rsidRDefault="00B51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3F18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C7CD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60E8C9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353F9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3BB1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EADF0" w14:textId="77777777" w:rsidR="00B512B3" w:rsidRDefault="00B512B3">
      <w:r>
        <w:separator/>
      </w:r>
    </w:p>
  </w:footnote>
  <w:footnote w:type="continuationSeparator" w:id="0">
    <w:p w14:paraId="69CF1857" w14:textId="77777777" w:rsidR="00B512B3" w:rsidRDefault="00B51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2AB3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60C8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C7CA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7B2"/>
    <w:rsid w:val="00022322"/>
    <w:rsid w:val="00042497"/>
    <w:rsid w:val="000C1E6F"/>
    <w:rsid w:val="000E4E56"/>
    <w:rsid w:val="00162D3E"/>
    <w:rsid w:val="001A1468"/>
    <w:rsid w:val="001B7815"/>
    <w:rsid w:val="00211A34"/>
    <w:rsid w:val="002B1E4F"/>
    <w:rsid w:val="002B6761"/>
    <w:rsid w:val="003445A0"/>
    <w:rsid w:val="00377804"/>
    <w:rsid w:val="003A0AFC"/>
    <w:rsid w:val="003D611C"/>
    <w:rsid w:val="00431C0B"/>
    <w:rsid w:val="00437CAD"/>
    <w:rsid w:val="004657DA"/>
    <w:rsid w:val="004B2665"/>
    <w:rsid w:val="004C06DB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07B2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512B3"/>
    <w:rsid w:val="00B8185B"/>
    <w:rsid w:val="00BC6F7F"/>
    <w:rsid w:val="00BD2174"/>
    <w:rsid w:val="00C423DD"/>
    <w:rsid w:val="00C60D7B"/>
    <w:rsid w:val="00C65E53"/>
    <w:rsid w:val="00C97A2B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35B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C9D4C"/>
  <w15:chartTrackingRefBased/>
  <w15:docId w15:val="{DD60E90A-F175-4E1F-8275-337F7F3AB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rsid w:val="00F135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2026-09-11T10:20:00Z</cp:lastPrinted>
  <dcterms:created xsi:type="dcterms:W3CDTF">2026-09-11T10:19:00Z</dcterms:created>
  <dcterms:modified xsi:type="dcterms:W3CDTF">2026-09-11T10:20:00Z</dcterms:modified>
</cp:coreProperties>
</file>