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2BDB8" w14:textId="03A31E6C" w:rsidR="00FB7F50" w:rsidRPr="0068768D" w:rsidRDefault="00AE419E" w:rsidP="0068768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8768D">
        <w:rPr>
          <w:rFonts w:ascii="Verdana" w:hAnsi="Verdana"/>
          <w:sz w:val="18"/>
          <w:szCs w:val="18"/>
        </w:rPr>
        <w:t>Kraków</w:t>
      </w:r>
      <w:r w:rsidR="00FB7F50" w:rsidRPr="0068768D">
        <w:rPr>
          <w:rFonts w:ascii="Verdana" w:hAnsi="Verdana"/>
          <w:sz w:val="18"/>
          <w:szCs w:val="18"/>
        </w:rPr>
        <w:t xml:space="preserve"> dnia: </w:t>
      </w:r>
      <w:r w:rsidRPr="0068768D">
        <w:rPr>
          <w:rFonts w:ascii="Verdana" w:hAnsi="Verdana"/>
          <w:sz w:val="18"/>
          <w:szCs w:val="18"/>
        </w:rPr>
        <w:t>2026-09-11</w:t>
      </w:r>
    </w:p>
    <w:p w14:paraId="3060852B" w14:textId="77777777" w:rsidR="00AE419E" w:rsidRPr="0068768D" w:rsidRDefault="00AE41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768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F786AA" w14:textId="77777777" w:rsidR="00AE419E" w:rsidRPr="0068768D" w:rsidRDefault="00AE41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76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55086C" w14:textId="66F5F59C" w:rsidR="00FB7F50" w:rsidRPr="0068768D" w:rsidRDefault="00AE41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768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30E324" w14:textId="7A3E40E6" w:rsidR="00FB7F50" w:rsidRPr="0068768D" w:rsidRDefault="00AE419E" w:rsidP="00FB7F50">
      <w:pPr>
        <w:rPr>
          <w:rFonts w:ascii="Verdana" w:hAnsi="Verdana"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>Al. Mickiewicza</w:t>
      </w:r>
      <w:r w:rsidR="00FB7F50" w:rsidRPr="0068768D">
        <w:rPr>
          <w:rFonts w:ascii="Verdana" w:hAnsi="Verdana"/>
          <w:sz w:val="18"/>
          <w:szCs w:val="18"/>
        </w:rPr>
        <w:t xml:space="preserve"> </w:t>
      </w:r>
      <w:r w:rsidRPr="0068768D">
        <w:rPr>
          <w:rFonts w:ascii="Verdana" w:hAnsi="Verdana"/>
          <w:sz w:val="18"/>
          <w:szCs w:val="18"/>
        </w:rPr>
        <w:t>30</w:t>
      </w:r>
    </w:p>
    <w:p w14:paraId="28868FA1" w14:textId="288ABC41" w:rsidR="00FB7F50" w:rsidRPr="0068768D" w:rsidRDefault="00AE419E" w:rsidP="00FB7F50">
      <w:pPr>
        <w:rPr>
          <w:rFonts w:ascii="Verdana" w:hAnsi="Verdana"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>30-059</w:t>
      </w:r>
      <w:r w:rsidR="00FB7F50" w:rsidRPr="0068768D">
        <w:rPr>
          <w:rFonts w:ascii="Verdana" w:hAnsi="Verdana"/>
          <w:sz w:val="18"/>
          <w:szCs w:val="18"/>
        </w:rPr>
        <w:t xml:space="preserve"> </w:t>
      </w:r>
      <w:r w:rsidRPr="0068768D">
        <w:rPr>
          <w:rFonts w:ascii="Verdana" w:hAnsi="Verdana"/>
          <w:sz w:val="18"/>
          <w:szCs w:val="18"/>
        </w:rPr>
        <w:t>Kraków</w:t>
      </w:r>
    </w:p>
    <w:p w14:paraId="4D40EC21" w14:textId="77777777" w:rsidR="008642B3" w:rsidRPr="0068768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>OGŁOSZENIE</w:t>
      </w:r>
    </w:p>
    <w:p w14:paraId="4EAF9A42" w14:textId="205942C4" w:rsidR="008642B3" w:rsidRPr="0068768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8768D">
        <w:rPr>
          <w:rFonts w:ascii="Verdana" w:hAnsi="Verdana"/>
          <w:b/>
          <w:sz w:val="18"/>
          <w:szCs w:val="18"/>
        </w:rPr>
        <w:t xml:space="preserve">o </w:t>
      </w:r>
      <w:r w:rsidR="005951E4" w:rsidRPr="0068768D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E419E" w:rsidRPr="0068768D" w14:paraId="13F18C8C" w14:textId="77777777" w:rsidTr="00B32732">
        <w:trPr>
          <w:trHeight w:val="638"/>
        </w:trPr>
        <w:tc>
          <w:tcPr>
            <w:tcW w:w="959" w:type="dxa"/>
          </w:tcPr>
          <w:p w14:paraId="2FD4AA3C" w14:textId="77777777" w:rsidR="00AE419E" w:rsidRPr="0068768D" w:rsidRDefault="00AE419E" w:rsidP="00B3273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768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C938F6A" w14:textId="77D8A6BF" w:rsidR="00AE419E" w:rsidRPr="0068768D" w:rsidRDefault="00AE419E" w:rsidP="00B3273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768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6876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768D">
              <w:rPr>
                <w:rFonts w:ascii="Verdana" w:hAnsi="Verdana"/>
                <w:sz w:val="18"/>
                <w:szCs w:val="18"/>
              </w:rPr>
              <w:t>pn.</w:t>
            </w:r>
            <w:r w:rsidRPr="006876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76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768D">
              <w:rPr>
                <w:rFonts w:ascii="Verdana" w:hAnsi="Verdana"/>
                <w:b/>
                <w:bCs/>
                <w:sz w:val="18"/>
                <w:szCs w:val="18"/>
              </w:rPr>
              <w:t>dostawa wysokowydajnego serwera AI wyposażonego w karty GPU na potrzeby CTB - KC-DE-zp.25.374.2026</w:t>
            </w:r>
            <w:r w:rsidRPr="006876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76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768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8768D">
              <w:rPr>
                <w:rFonts w:ascii="Verdana" w:hAnsi="Verdana"/>
                <w:b/>
                <w:sz w:val="18"/>
                <w:szCs w:val="18"/>
              </w:rPr>
              <w:t xml:space="preserve"> KC-DE-zp.25.374.2026</w:t>
            </w:r>
            <w:r w:rsidRPr="006876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0F1D4D8" w14:textId="1452205C" w:rsidR="00E85D70" w:rsidRPr="0068768D" w:rsidRDefault="00C65E53" w:rsidP="0068768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 xml:space="preserve">Zamawiający, </w:t>
      </w:r>
      <w:r w:rsidR="00CC324B" w:rsidRPr="0068768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8768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8768D">
        <w:rPr>
          <w:rFonts w:ascii="Verdana" w:hAnsi="Verdana"/>
          <w:sz w:val="18"/>
          <w:szCs w:val="18"/>
        </w:rPr>
        <w:t xml:space="preserve">ust. 1 pkt. 1 i </w:t>
      </w:r>
      <w:r w:rsidRPr="0068768D">
        <w:rPr>
          <w:rFonts w:ascii="Verdana" w:hAnsi="Verdana"/>
          <w:sz w:val="18"/>
          <w:szCs w:val="18"/>
        </w:rPr>
        <w:t xml:space="preserve">ust. </w:t>
      </w:r>
      <w:r w:rsidR="00A17CDB" w:rsidRPr="0068768D">
        <w:rPr>
          <w:rFonts w:ascii="Verdana" w:hAnsi="Verdana"/>
          <w:sz w:val="18"/>
          <w:szCs w:val="18"/>
        </w:rPr>
        <w:t>2</w:t>
      </w:r>
      <w:r w:rsidRPr="0068768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8768D">
        <w:rPr>
          <w:rFonts w:ascii="Verdana" w:hAnsi="Verdana"/>
          <w:sz w:val="18"/>
          <w:szCs w:val="18"/>
        </w:rPr>
        <w:t xml:space="preserve"> </w:t>
      </w:r>
      <w:r w:rsidR="00CC1A8E" w:rsidRPr="0068768D">
        <w:rPr>
          <w:rFonts w:ascii="Verdana" w:hAnsi="Verdana"/>
          <w:sz w:val="18"/>
          <w:szCs w:val="18"/>
        </w:rPr>
        <w:t>(</w:t>
      </w:r>
      <w:r w:rsidR="004D796A" w:rsidRPr="0068768D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68768D">
        <w:rPr>
          <w:rFonts w:ascii="Verdana" w:hAnsi="Verdana"/>
          <w:sz w:val="18"/>
          <w:szCs w:val="18"/>
        </w:rPr>
        <w:t>t.j</w:t>
      </w:r>
      <w:proofErr w:type="spellEnd"/>
      <w:r w:rsidR="00CC1A8E" w:rsidRPr="0068768D">
        <w:rPr>
          <w:rFonts w:ascii="Verdana" w:hAnsi="Verdana"/>
          <w:sz w:val="18"/>
          <w:szCs w:val="18"/>
        </w:rPr>
        <w:t xml:space="preserve">. ze zm.) </w:t>
      </w:r>
      <w:r w:rsidRPr="0068768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8768D">
        <w:rPr>
          <w:rFonts w:ascii="Verdana" w:hAnsi="Verdana"/>
          <w:sz w:val="18"/>
          <w:szCs w:val="18"/>
        </w:rPr>
        <w:t>Pzp</w:t>
      </w:r>
      <w:proofErr w:type="spellEnd"/>
      <w:r w:rsidRPr="0068768D">
        <w:rPr>
          <w:rFonts w:ascii="Verdana" w:hAnsi="Verdana"/>
          <w:sz w:val="18"/>
          <w:szCs w:val="18"/>
        </w:rPr>
        <w:t>”</w:t>
      </w:r>
      <w:r w:rsidR="00D26ED6" w:rsidRPr="0068768D">
        <w:rPr>
          <w:rFonts w:ascii="Verdana" w:hAnsi="Verdana"/>
          <w:sz w:val="18"/>
          <w:szCs w:val="18"/>
        </w:rPr>
        <w:t xml:space="preserve">, </w:t>
      </w:r>
      <w:r w:rsidRPr="0068768D">
        <w:rPr>
          <w:rFonts w:ascii="Verdana" w:hAnsi="Verdana"/>
          <w:sz w:val="18"/>
          <w:szCs w:val="18"/>
        </w:rPr>
        <w:t>informuje</w:t>
      </w:r>
      <w:r w:rsidR="00D26ED6" w:rsidRPr="0068768D">
        <w:rPr>
          <w:rFonts w:ascii="Verdana" w:hAnsi="Verdana"/>
          <w:sz w:val="18"/>
          <w:szCs w:val="18"/>
        </w:rPr>
        <w:t>, że</w:t>
      </w:r>
      <w:r w:rsidR="005951E4" w:rsidRPr="0068768D">
        <w:rPr>
          <w:rFonts w:ascii="Verdana" w:hAnsi="Verdana"/>
          <w:sz w:val="18"/>
          <w:szCs w:val="18"/>
        </w:rPr>
        <w:t>:</w:t>
      </w:r>
    </w:p>
    <w:p w14:paraId="6DCF9D7C" w14:textId="77777777" w:rsidR="0068768D" w:rsidRPr="0068768D" w:rsidRDefault="0068768D" w:rsidP="0068768D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8768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709"/>
        <w:gridCol w:w="1134"/>
        <w:gridCol w:w="1417"/>
        <w:gridCol w:w="993"/>
      </w:tblGrid>
      <w:tr w:rsidR="0068768D" w:rsidRPr="0068768D" w14:paraId="0A4140FA" w14:textId="77777777" w:rsidTr="00B32732">
        <w:trPr>
          <w:trHeight w:val="510"/>
        </w:trPr>
        <w:tc>
          <w:tcPr>
            <w:tcW w:w="851" w:type="dxa"/>
            <w:vAlign w:val="center"/>
          </w:tcPr>
          <w:p w14:paraId="50D9A06C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8768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47EC2B2C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4A410BF4" w14:textId="77777777" w:rsidR="0068768D" w:rsidRPr="0068768D" w:rsidRDefault="0068768D" w:rsidP="00B3273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C7468BB" w14:textId="77777777" w:rsidR="0068768D" w:rsidRPr="0068768D" w:rsidRDefault="0068768D" w:rsidP="00B3273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58E2A6A6" w14:textId="77777777" w:rsidR="0068768D" w:rsidRPr="0068768D" w:rsidRDefault="0068768D" w:rsidP="00B3273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3" w:type="dxa"/>
            <w:vAlign w:val="center"/>
          </w:tcPr>
          <w:p w14:paraId="0A200A8C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8768D" w:rsidRPr="0068768D" w14:paraId="634B241D" w14:textId="77777777" w:rsidTr="00B32732">
        <w:tc>
          <w:tcPr>
            <w:tcW w:w="851" w:type="dxa"/>
            <w:vAlign w:val="center"/>
          </w:tcPr>
          <w:p w14:paraId="04667F6E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6B3352CF" w14:textId="77777777" w:rsidR="0068768D" w:rsidRPr="0068768D" w:rsidRDefault="0068768D" w:rsidP="00B3273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2AFCC3B7" w14:textId="77777777" w:rsidR="0068768D" w:rsidRPr="0068768D" w:rsidRDefault="0068768D" w:rsidP="00B3273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14:paraId="3DED0857" w14:textId="77777777" w:rsidR="0068768D" w:rsidRPr="0068768D" w:rsidRDefault="0068768D" w:rsidP="00B3273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709" w:type="dxa"/>
            <w:vAlign w:val="center"/>
          </w:tcPr>
          <w:p w14:paraId="4965C8AC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60D04ADF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417" w:type="dxa"/>
            <w:vAlign w:val="center"/>
          </w:tcPr>
          <w:p w14:paraId="31D5256E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5909AD53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</w:tr>
      <w:tr w:rsidR="0068768D" w:rsidRPr="0068768D" w14:paraId="2CB49EAA" w14:textId="77777777" w:rsidTr="00B32732">
        <w:tc>
          <w:tcPr>
            <w:tcW w:w="851" w:type="dxa"/>
            <w:vAlign w:val="center"/>
          </w:tcPr>
          <w:p w14:paraId="54B55A01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4C4AC0AA" w14:textId="77777777" w:rsidR="0068768D" w:rsidRPr="0068768D" w:rsidRDefault="0068768D" w:rsidP="00B3273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6ACE0D9A" w14:textId="77777777" w:rsidR="0068768D" w:rsidRPr="0068768D" w:rsidRDefault="0068768D" w:rsidP="00B3273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7DECB099" w14:textId="77777777" w:rsidR="0068768D" w:rsidRPr="0068768D" w:rsidRDefault="0068768D" w:rsidP="00B3273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709" w:type="dxa"/>
            <w:vAlign w:val="center"/>
          </w:tcPr>
          <w:p w14:paraId="7C3FCDE5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134" w:type="dxa"/>
            <w:vAlign w:val="center"/>
          </w:tcPr>
          <w:p w14:paraId="36CAD52F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417" w:type="dxa"/>
            <w:vAlign w:val="center"/>
          </w:tcPr>
          <w:p w14:paraId="1E6143D1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993" w:type="dxa"/>
            <w:vAlign w:val="center"/>
          </w:tcPr>
          <w:p w14:paraId="1473774E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</w:tr>
      <w:tr w:rsidR="0068768D" w:rsidRPr="0068768D" w14:paraId="6E7DF27D" w14:textId="77777777" w:rsidTr="00B32732">
        <w:tc>
          <w:tcPr>
            <w:tcW w:w="851" w:type="dxa"/>
            <w:vAlign w:val="center"/>
          </w:tcPr>
          <w:p w14:paraId="2837A37F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7987FA67" w14:textId="77777777" w:rsidR="0068768D" w:rsidRPr="0068768D" w:rsidRDefault="0068768D" w:rsidP="00B3273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/>
                <w:sz w:val="18"/>
                <w:szCs w:val="18"/>
              </w:rPr>
              <w:t>Galaxy Systemy Informatyczne Sp. z o. o.</w:t>
            </w:r>
          </w:p>
          <w:p w14:paraId="709E3541" w14:textId="77777777" w:rsidR="0068768D" w:rsidRPr="0068768D" w:rsidRDefault="0068768D" w:rsidP="00B3273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Fabryczna 13/1</w:t>
            </w:r>
          </w:p>
          <w:p w14:paraId="006DF7ED" w14:textId="77777777" w:rsidR="0068768D" w:rsidRPr="0068768D" w:rsidRDefault="0068768D" w:rsidP="00B3273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bCs/>
                <w:sz w:val="18"/>
                <w:szCs w:val="18"/>
              </w:rPr>
              <w:t>65-410 Zielona Góra</w:t>
            </w:r>
          </w:p>
        </w:tc>
        <w:tc>
          <w:tcPr>
            <w:tcW w:w="709" w:type="dxa"/>
            <w:vAlign w:val="center"/>
          </w:tcPr>
          <w:p w14:paraId="15CCF593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134" w:type="dxa"/>
            <w:vAlign w:val="center"/>
          </w:tcPr>
          <w:p w14:paraId="72F5BDE6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417" w:type="dxa"/>
            <w:vAlign w:val="center"/>
          </w:tcPr>
          <w:p w14:paraId="5883206B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993" w:type="dxa"/>
            <w:vAlign w:val="center"/>
          </w:tcPr>
          <w:p w14:paraId="397F94D8" w14:textId="77777777" w:rsidR="0068768D" w:rsidRPr="0068768D" w:rsidRDefault="0068768D" w:rsidP="00B3273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768D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</w:tr>
    </w:tbl>
    <w:p w14:paraId="70CCA54F" w14:textId="7B609FC8" w:rsidR="0068768D" w:rsidRPr="0068768D" w:rsidRDefault="0068768D" w:rsidP="0068768D">
      <w:pPr>
        <w:spacing w:before="120"/>
        <w:jc w:val="both"/>
        <w:rPr>
          <w:rFonts w:ascii="Verdana" w:hAnsi="Verdana" w:cs="Arial"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>*)</w:t>
      </w:r>
      <w:r>
        <w:rPr>
          <w:rFonts w:ascii="Verdana" w:hAnsi="Verdana"/>
          <w:sz w:val="18"/>
          <w:szCs w:val="18"/>
        </w:rPr>
        <w:t xml:space="preserve"> </w:t>
      </w:r>
      <w:r w:rsidRPr="0068768D">
        <w:rPr>
          <w:rFonts w:ascii="Verdana" w:hAnsi="Verdana" w:cs="Arial"/>
          <w:sz w:val="18"/>
          <w:szCs w:val="18"/>
        </w:rPr>
        <w:t xml:space="preserve">Zamawiający nie dokonywał oceny ofert w postępowaniu ze względu na unieważnienie postępowania na podstawie art. 255 pkt. 3 ustawy </w:t>
      </w:r>
      <w:proofErr w:type="spellStart"/>
      <w:r w:rsidRPr="0068768D">
        <w:rPr>
          <w:rFonts w:ascii="Verdana" w:hAnsi="Verdana" w:cs="Arial"/>
          <w:sz w:val="18"/>
          <w:szCs w:val="18"/>
        </w:rPr>
        <w:t>Pzp</w:t>
      </w:r>
      <w:proofErr w:type="spellEnd"/>
      <w:r w:rsidRPr="0068768D">
        <w:rPr>
          <w:rFonts w:ascii="Verdana" w:hAnsi="Verdana" w:cs="Arial"/>
          <w:sz w:val="18"/>
          <w:szCs w:val="18"/>
        </w:rPr>
        <w:t>.</w:t>
      </w:r>
    </w:p>
    <w:p w14:paraId="75EECA4C" w14:textId="77777777" w:rsidR="0068768D" w:rsidRPr="0068768D" w:rsidRDefault="0068768D" w:rsidP="0068768D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68768D">
        <w:rPr>
          <w:rFonts w:ascii="Verdana" w:hAnsi="Verdana"/>
          <w:color w:val="000000"/>
          <w:sz w:val="18"/>
          <w:szCs w:val="18"/>
        </w:rPr>
        <w:t>Informacja o wykonawcach, których oferty zostały odrzucone: nie dotyczy</w:t>
      </w:r>
    </w:p>
    <w:p w14:paraId="64D3B686" w14:textId="77777777" w:rsidR="0068768D" w:rsidRPr="0068768D" w:rsidRDefault="0068768D" w:rsidP="0068768D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  <w:r w:rsidRPr="0068768D">
        <w:rPr>
          <w:rFonts w:ascii="Verdana" w:hAnsi="Verdana"/>
          <w:sz w:val="18"/>
          <w:szCs w:val="18"/>
        </w:rPr>
        <w:t>Informacja o terminie zawarcia umowy: nie dotyczy</w:t>
      </w:r>
    </w:p>
    <w:p w14:paraId="290E28B2" w14:textId="77777777" w:rsidR="0068768D" w:rsidRPr="0068768D" w:rsidRDefault="0068768D" w:rsidP="0068768D">
      <w:pPr>
        <w:spacing w:after="6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68768D">
        <w:rPr>
          <w:rFonts w:ascii="Verdana" w:hAnsi="Verdana" w:cs="Arial"/>
          <w:sz w:val="18"/>
          <w:szCs w:val="18"/>
        </w:rPr>
        <w:t>Postępowanie zostało unieważnione.</w:t>
      </w:r>
    </w:p>
    <w:p w14:paraId="1F3BEB5D" w14:textId="77777777" w:rsidR="0068768D" w:rsidRPr="0068768D" w:rsidRDefault="0068768D" w:rsidP="0068768D">
      <w:pPr>
        <w:spacing w:after="6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68768D">
        <w:rPr>
          <w:rFonts w:ascii="Verdana" w:hAnsi="Verdana" w:cs="Arial"/>
          <w:b/>
          <w:bCs/>
          <w:sz w:val="18"/>
          <w:szCs w:val="18"/>
        </w:rPr>
        <w:t>Powody unieważnienia:</w:t>
      </w:r>
    </w:p>
    <w:p w14:paraId="58C11930" w14:textId="77777777" w:rsidR="0068768D" w:rsidRPr="0068768D" w:rsidRDefault="0068768D" w:rsidP="0068768D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68768D"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02F02E71" w14:textId="77777777" w:rsidR="0068768D" w:rsidRPr="0068768D" w:rsidRDefault="0068768D" w:rsidP="0068768D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68768D">
        <w:rPr>
          <w:rFonts w:ascii="Verdana" w:hAnsi="Verdana" w:cs="Arial"/>
          <w:b/>
          <w:bCs/>
          <w:sz w:val="18"/>
          <w:szCs w:val="18"/>
        </w:rPr>
        <w:t xml:space="preserve">Art. 255 pkt. 3) ustawy </w:t>
      </w:r>
      <w:proofErr w:type="spellStart"/>
      <w:r w:rsidRPr="0068768D">
        <w:rPr>
          <w:rFonts w:ascii="Verdana" w:hAnsi="Verdana" w:cs="Arial"/>
          <w:b/>
          <w:bCs/>
          <w:sz w:val="18"/>
          <w:szCs w:val="18"/>
        </w:rPr>
        <w:t>Pzp</w:t>
      </w:r>
      <w:proofErr w:type="spellEnd"/>
    </w:p>
    <w:p w14:paraId="53325D05" w14:textId="77777777" w:rsidR="0068768D" w:rsidRDefault="0068768D" w:rsidP="0068768D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 w:rsidRPr="0068768D">
        <w:rPr>
          <w:rFonts w:ascii="Verdana" w:hAnsi="Verdana" w:cs="Arial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30638754" w14:textId="77777777" w:rsidR="00BD49BE" w:rsidRPr="00F75002" w:rsidRDefault="00BD49BE" w:rsidP="00BD49BE">
      <w:pPr>
        <w:spacing w:after="80"/>
        <w:ind w:right="108"/>
        <w:jc w:val="both"/>
        <w:rPr>
          <w:rFonts w:ascii="Verdana" w:hAnsi="Verdana" w:cs="Arial"/>
          <w:b/>
          <w:bCs/>
          <w:sz w:val="16"/>
          <w:szCs w:val="16"/>
        </w:rPr>
      </w:pPr>
      <w:r w:rsidRPr="00F75002">
        <w:rPr>
          <w:rFonts w:ascii="Verdana" w:hAnsi="Verdana" w:cs="Arial"/>
          <w:b/>
          <w:bCs/>
          <w:sz w:val="16"/>
          <w:szCs w:val="16"/>
        </w:rPr>
        <w:t>Uzasadnienie faktyczne:</w:t>
      </w:r>
    </w:p>
    <w:p w14:paraId="754B71C3" w14:textId="77777777" w:rsidR="00BD49BE" w:rsidRPr="00BD49BE" w:rsidRDefault="00BD49BE" w:rsidP="00BD49BE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 w:rsidRPr="00BD49BE">
        <w:rPr>
          <w:rFonts w:ascii="Verdana" w:hAnsi="Verdana" w:cs="Arial"/>
          <w:sz w:val="18"/>
          <w:szCs w:val="18"/>
        </w:rPr>
        <w:t>Oferta z najniższą ceną przewyższa kwotę, którą zamawiający zamierza przeznaczyć na sfinansowanie zamówienia,. Zamawiający nie może zwiększyć kwoty do ceny najkorzystniejszej oferty.</w:t>
      </w:r>
    </w:p>
    <w:bookmarkEnd w:id="0"/>
    <w:p w14:paraId="3F7C6AF2" w14:textId="77777777" w:rsidR="00F960D7" w:rsidRPr="0068768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8768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49471" w14:textId="77777777" w:rsidR="00D94208" w:rsidRDefault="00D94208">
      <w:r>
        <w:separator/>
      </w:r>
    </w:p>
  </w:endnote>
  <w:endnote w:type="continuationSeparator" w:id="0">
    <w:p w14:paraId="1E21B631" w14:textId="77777777" w:rsidR="00D94208" w:rsidRDefault="00D9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BB09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91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1258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EA345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350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8514B" w14:textId="77777777" w:rsidR="00D94208" w:rsidRDefault="00D94208">
      <w:r>
        <w:separator/>
      </w:r>
    </w:p>
  </w:footnote>
  <w:footnote w:type="continuationSeparator" w:id="0">
    <w:p w14:paraId="7ECB6EF2" w14:textId="77777777" w:rsidR="00D94208" w:rsidRDefault="00D94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3EBE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F45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D5F9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D91"/>
    <w:rsid w:val="00005838"/>
    <w:rsid w:val="00022322"/>
    <w:rsid w:val="00042497"/>
    <w:rsid w:val="00074742"/>
    <w:rsid w:val="000C1E6F"/>
    <w:rsid w:val="000E4E56"/>
    <w:rsid w:val="001A1468"/>
    <w:rsid w:val="001B7815"/>
    <w:rsid w:val="001C31ED"/>
    <w:rsid w:val="00256BC9"/>
    <w:rsid w:val="002B1E4F"/>
    <w:rsid w:val="002B6761"/>
    <w:rsid w:val="002E5D9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51E4"/>
    <w:rsid w:val="00596FD7"/>
    <w:rsid w:val="005E5BFF"/>
    <w:rsid w:val="00607F9B"/>
    <w:rsid w:val="00644DCB"/>
    <w:rsid w:val="00657C1E"/>
    <w:rsid w:val="0068768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31F5"/>
    <w:rsid w:val="0097748A"/>
    <w:rsid w:val="009F0E5C"/>
    <w:rsid w:val="00A029B8"/>
    <w:rsid w:val="00A17CDB"/>
    <w:rsid w:val="00AA02AC"/>
    <w:rsid w:val="00AB0900"/>
    <w:rsid w:val="00AE419E"/>
    <w:rsid w:val="00B32D12"/>
    <w:rsid w:val="00B36DD2"/>
    <w:rsid w:val="00B464D3"/>
    <w:rsid w:val="00B8185B"/>
    <w:rsid w:val="00BD2174"/>
    <w:rsid w:val="00BD49B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4208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513B7"/>
  <w15:chartTrackingRefBased/>
  <w15:docId w15:val="{C9E2143B-68F5-4D40-84FD-373CA083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8768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2026-09-11T08:50:00Z</cp:lastPrinted>
  <dcterms:created xsi:type="dcterms:W3CDTF">2026-09-11T08:50:00Z</dcterms:created>
  <dcterms:modified xsi:type="dcterms:W3CDTF">2026-09-11T08:50:00Z</dcterms:modified>
</cp:coreProperties>
</file>