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FD7CE" w14:textId="77777777" w:rsidR="00D34297" w:rsidRPr="00471F3F" w:rsidRDefault="008433A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433A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433A1">
        <w:rPr>
          <w:rFonts w:ascii="Arial" w:hAnsi="Arial" w:cs="Arial"/>
          <w:sz w:val="24"/>
          <w:szCs w:val="24"/>
        </w:rPr>
        <w:t>2026-09-08</w:t>
      </w:r>
    </w:p>
    <w:p w14:paraId="54B6E9DA" w14:textId="77777777" w:rsidR="00D34297" w:rsidRPr="00471F3F" w:rsidRDefault="008433A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33A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8363F3E" w14:textId="77777777" w:rsidR="00D34297" w:rsidRPr="00471F3F" w:rsidRDefault="008433A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433A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33A1">
        <w:rPr>
          <w:rFonts w:ascii="Arial" w:hAnsi="Arial" w:cs="Arial"/>
          <w:sz w:val="24"/>
          <w:szCs w:val="24"/>
        </w:rPr>
        <w:t>66</w:t>
      </w:r>
    </w:p>
    <w:p w14:paraId="2424E858" w14:textId="77777777" w:rsidR="00D34297" w:rsidRPr="00471F3F" w:rsidRDefault="008433A1" w:rsidP="00D34297">
      <w:pPr>
        <w:rPr>
          <w:rFonts w:ascii="Arial" w:hAnsi="Arial" w:cs="Arial"/>
          <w:sz w:val="24"/>
          <w:szCs w:val="24"/>
        </w:rPr>
      </w:pPr>
      <w:r w:rsidRPr="008433A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33A1">
        <w:rPr>
          <w:rFonts w:ascii="Arial" w:hAnsi="Arial" w:cs="Arial"/>
          <w:sz w:val="24"/>
          <w:szCs w:val="24"/>
        </w:rPr>
        <w:t>Kraków</w:t>
      </w:r>
    </w:p>
    <w:p w14:paraId="36F2420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DABF2A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E900F8F" w14:textId="03577D0F" w:rsidR="006B0D58" w:rsidRPr="003261E7" w:rsidRDefault="006B0D58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Znak:DZP-271-25/26. 1026.EJK</w:t>
      </w:r>
    </w:p>
    <w:p w14:paraId="10E4547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28971D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E65D4DE" w14:textId="77777777" w:rsidTr="00D34297">
        <w:tc>
          <w:tcPr>
            <w:tcW w:w="9180" w:type="dxa"/>
            <w:shd w:val="clear" w:color="auto" w:fill="F2F2F2"/>
            <w:hideMark/>
          </w:tcPr>
          <w:p w14:paraId="0DE1DED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17D2606" w14:textId="77777777" w:rsidR="006B0D5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2D2E9062" w14:textId="3FFC6A0C" w:rsidR="00D34297" w:rsidRPr="00471F3F" w:rsidRDefault="006B0D58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dotyczy zadań 2,4,5,8</w:t>
            </w:r>
          </w:p>
        </w:tc>
      </w:tr>
    </w:tbl>
    <w:p w14:paraId="53A43D9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EDC785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C119D88" w14:textId="77777777" w:rsidTr="00310284">
        <w:tc>
          <w:tcPr>
            <w:tcW w:w="2269" w:type="dxa"/>
          </w:tcPr>
          <w:p w14:paraId="4B01864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48A6356" w14:textId="77777777" w:rsidR="00D34297" w:rsidRPr="00D34297" w:rsidRDefault="008433A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3A1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</w:p>
        </w:tc>
      </w:tr>
      <w:tr w:rsidR="008433A1" w:rsidRPr="00D34297" w14:paraId="3FCADAFA" w14:textId="77777777" w:rsidTr="00A37943">
        <w:tc>
          <w:tcPr>
            <w:tcW w:w="2269" w:type="dxa"/>
          </w:tcPr>
          <w:p w14:paraId="6AD5223A" w14:textId="77777777" w:rsidR="008433A1" w:rsidRPr="00D34297" w:rsidRDefault="008433A1" w:rsidP="00A379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D8EF147" w14:textId="77777777" w:rsidR="008433A1" w:rsidRPr="00D34297" w:rsidRDefault="008433A1" w:rsidP="00A379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3A1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643F8CC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5086D9B" w14:textId="7A6EEC1B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433A1" w:rsidRPr="008433A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433A1" w:rsidRPr="008433A1">
        <w:rPr>
          <w:rFonts w:ascii="Arial" w:hAnsi="Arial" w:cs="Arial"/>
          <w:sz w:val="24"/>
          <w:szCs w:val="24"/>
        </w:rPr>
        <w:t>(t.j. Dz. U. z 2026 r. poz. 793</w:t>
      </w:r>
      <w:r w:rsidR="006562D7">
        <w:rPr>
          <w:rFonts w:ascii="Arial" w:hAnsi="Arial" w:cs="Arial"/>
          <w:sz w:val="24"/>
          <w:szCs w:val="24"/>
        </w:rPr>
        <w:t xml:space="preserve"> ze zm.</w:t>
      </w:r>
      <w:r w:rsidR="008433A1" w:rsidRPr="008433A1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5E74FD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BFC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1C4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6318C7D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433A1" w:rsidRPr="00D34297" w14:paraId="4C8FF3F4" w14:textId="77777777" w:rsidTr="00A379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F9B" w14:textId="77777777" w:rsidR="008433A1" w:rsidRPr="00D34297" w:rsidRDefault="008433A1" w:rsidP="00A3794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3CE4" w14:textId="77777777" w:rsidR="008433A1" w:rsidRPr="00D34297" w:rsidRDefault="008433A1" w:rsidP="00A3794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33A1">
              <w:rPr>
                <w:rFonts w:ascii="Arial" w:hAnsi="Arial" w:cs="Arial"/>
                <w:b/>
                <w:sz w:val="24"/>
                <w:szCs w:val="24"/>
              </w:rPr>
              <w:t>IMPLANTY ENDOPROTEZY STAWU BIODROWEGO II</w:t>
            </w:r>
          </w:p>
          <w:p w14:paraId="4CF8B76A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A14D5F" w14:textId="77777777" w:rsidR="008433A1" w:rsidRPr="00D34297" w:rsidRDefault="008433A1" w:rsidP="00A379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433A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223CFB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8A529B" w14:textId="36D9C517" w:rsidR="008433A1" w:rsidRPr="00D34297" w:rsidRDefault="008433A1" w:rsidP="00A3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lastRenderedPageBreak/>
              <w:t xml:space="preserve">W postępowaniu nie </w:t>
            </w:r>
            <w:r w:rsidR="006B0D58" w:rsidRPr="008433A1">
              <w:rPr>
                <w:rFonts w:ascii="Arial" w:hAnsi="Arial" w:cs="Arial"/>
                <w:sz w:val="24"/>
                <w:szCs w:val="24"/>
              </w:rPr>
              <w:t>złożono</w:t>
            </w:r>
            <w:r w:rsidRPr="008433A1">
              <w:rPr>
                <w:rFonts w:ascii="Arial" w:hAnsi="Arial" w:cs="Arial"/>
                <w:sz w:val="24"/>
                <w:szCs w:val="24"/>
              </w:rPr>
              <w:t xml:space="preserve"> żadnej oferty.</w:t>
            </w:r>
          </w:p>
        </w:tc>
      </w:tr>
      <w:tr w:rsidR="008433A1" w:rsidRPr="00D34297" w14:paraId="37EEFC06" w14:textId="77777777" w:rsidTr="00A379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A3D8" w14:textId="77777777" w:rsidR="008433A1" w:rsidRPr="00D34297" w:rsidRDefault="008433A1" w:rsidP="00A3794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64E6" w14:textId="77777777" w:rsidR="008433A1" w:rsidRPr="00D34297" w:rsidRDefault="008433A1" w:rsidP="00A3794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33A1">
              <w:rPr>
                <w:rFonts w:ascii="Arial" w:hAnsi="Arial" w:cs="Arial"/>
                <w:b/>
                <w:sz w:val="24"/>
                <w:szCs w:val="24"/>
              </w:rPr>
              <w:t>PANEWKA STAWU BIODROWEGO - CEMENTOWANA</w:t>
            </w:r>
          </w:p>
          <w:p w14:paraId="5B9B6D59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BEC619" w14:textId="77777777" w:rsidR="008433A1" w:rsidRPr="00D34297" w:rsidRDefault="008433A1" w:rsidP="00A379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433A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C2A258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DAEE26" w14:textId="2A563FA3" w:rsidR="008433A1" w:rsidRPr="00D34297" w:rsidRDefault="006B0D58" w:rsidP="00A3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W postępowaniu nie złożono żadnej oferty.</w:t>
            </w:r>
          </w:p>
        </w:tc>
      </w:tr>
      <w:tr w:rsidR="008433A1" w:rsidRPr="00D34297" w14:paraId="73F5A8C9" w14:textId="77777777" w:rsidTr="00A379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5250" w14:textId="77777777" w:rsidR="008433A1" w:rsidRPr="00D34297" w:rsidRDefault="008433A1" w:rsidP="00A3794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A2A0" w14:textId="77777777" w:rsidR="008433A1" w:rsidRPr="00D34297" w:rsidRDefault="008433A1" w:rsidP="00A3794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33A1">
              <w:rPr>
                <w:rFonts w:ascii="Arial" w:hAnsi="Arial" w:cs="Arial"/>
                <w:b/>
                <w:sz w:val="24"/>
                <w:szCs w:val="24"/>
              </w:rPr>
              <w:t>ADAPTERY I GŁOWY REWIZYJNE DO ENDOPROTEZY BIODRA</w:t>
            </w:r>
          </w:p>
          <w:p w14:paraId="46C4AC9D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1EF0BC" w14:textId="77777777" w:rsidR="008433A1" w:rsidRPr="00D34297" w:rsidRDefault="008433A1" w:rsidP="00A379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433A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060CC6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B24F5C8" w14:textId="49D40BEF" w:rsidR="008433A1" w:rsidRPr="00D34297" w:rsidRDefault="006B0D58" w:rsidP="00A3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W postępowaniu nie złożono żadnej oferty.</w:t>
            </w:r>
          </w:p>
        </w:tc>
      </w:tr>
      <w:tr w:rsidR="008433A1" w:rsidRPr="00D34297" w14:paraId="2EF7B1A8" w14:textId="77777777" w:rsidTr="00A379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0A87" w14:textId="77777777" w:rsidR="008433A1" w:rsidRPr="00D34297" w:rsidRDefault="008433A1" w:rsidP="00A3794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98EA" w14:textId="77777777" w:rsidR="008433A1" w:rsidRPr="00D34297" w:rsidRDefault="008433A1" w:rsidP="00A3794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33A1">
              <w:rPr>
                <w:rFonts w:ascii="Arial" w:hAnsi="Arial" w:cs="Arial"/>
                <w:b/>
                <w:sz w:val="24"/>
                <w:szCs w:val="24"/>
              </w:rPr>
              <w:t>SYSTEM REWIZYJNY TRZPIENIA ENDOPROTEZY WRAZ Z SYSTEM DO ZESPALANIA ZŁAMAŃ OKOŁOPROTEZOWYCH</w:t>
            </w:r>
          </w:p>
          <w:p w14:paraId="14F80182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5E8A0F" w14:textId="77777777" w:rsidR="008433A1" w:rsidRPr="00D34297" w:rsidRDefault="008433A1" w:rsidP="00A379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433A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E30CE9" w14:textId="77777777" w:rsidR="008433A1" w:rsidRPr="00D34297" w:rsidRDefault="008433A1" w:rsidP="00A3794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73079C" w14:textId="66DAA0BF" w:rsidR="008433A1" w:rsidRPr="00D34297" w:rsidRDefault="006B0D58" w:rsidP="00A3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3A1">
              <w:rPr>
                <w:rFonts w:ascii="Arial" w:hAnsi="Arial" w:cs="Arial"/>
                <w:sz w:val="24"/>
                <w:szCs w:val="24"/>
              </w:rPr>
              <w:t>W postępowaniu nie złożono żadnej oferty.</w:t>
            </w:r>
          </w:p>
        </w:tc>
      </w:tr>
    </w:tbl>
    <w:p w14:paraId="6F674688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809BAB4" w14:textId="6C559FD1" w:rsidR="002A7DFF" w:rsidRDefault="008433A1" w:rsidP="002A7DFF">
      <w:pPr>
        <w:spacing w:line="360" w:lineRule="auto"/>
        <w:jc w:val="right"/>
      </w:pPr>
      <w:r w:rsidRPr="008433A1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BE512" w14:textId="77777777" w:rsidR="00967A04" w:rsidRDefault="00967A04" w:rsidP="00D34297">
      <w:r>
        <w:separator/>
      </w:r>
    </w:p>
  </w:endnote>
  <w:endnote w:type="continuationSeparator" w:id="0">
    <w:p w14:paraId="0FEA9C48" w14:textId="77777777" w:rsidR="00967A04" w:rsidRDefault="00967A0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5FB3" w14:textId="77777777" w:rsidR="008433A1" w:rsidRDefault="00843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ED54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C9655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6FD7" w14:textId="77777777" w:rsidR="008433A1" w:rsidRDefault="00843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06BE1" w14:textId="77777777" w:rsidR="00967A04" w:rsidRDefault="00967A04" w:rsidP="00D34297">
      <w:r>
        <w:separator/>
      </w:r>
    </w:p>
  </w:footnote>
  <w:footnote w:type="continuationSeparator" w:id="0">
    <w:p w14:paraId="73130878" w14:textId="77777777" w:rsidR="00967A04" w:rsidRDefault="00967A0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93276" w14:textId="77777777" w:rsidR="008433A1" w:rsidRDefault="00843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0EF4A" w14:textId="77777777" w:rsidR="008433A1" w:rsidRDefault="00843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03770" w14:textId="77777777" w:rsidR="008433A1" w:rsidRDefault="008433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A04"/>
    <w:rsid w:val="00010B31"/>
    <w:rsid w:val="00104963"/>
    <w:rsid w:val="00150F65"/>
    <w:rsid w:val="002A7DFF"/>
    <w:rsid w:val="00310284"/>
    <w:rsid w:val="004E2226"/>
    <w:rsid w:val="005464E2"/>
    <w:rsid w:val="006562D7"/>
    <w:rsid w:val="006B0D58"/>
    <w:rsid w:val="00823326"/>
    <w:rsid w:val="008433A1"/>
    <w:rsid w:val="00856A3E"/>
    <w:rsid w:val="00894412"/>
    <w:rsid w:val="009462DF"/>
    <w:rsid w:val="009500EB"/>
    <w:rsid w:val="00967A04"/>
    <w:rsid w:val="00993EFC"/>
    <w:rsid w:val="00AB3E72"/>
    <w:rsid w:val="00AC1A4B"/>
    <w:rsid w:val="00D34297"/>
    <w:rsid w:val="00D41670"/>
    <w:rsid w:val="00D44D12"/>
    <w:rsid w:val="00D8293D"/>
    <w:rsid w:val="00DC7DD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25003"/>
  <w15:chartTrackingRefBased/>
  <w15:docId w15:val="{E4DC450E-3CD0-48F1-89C4-50E66D54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262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dcterms:created xsi:type="dcterms:W3CDTF">2026-09-08T11:28:00Z</dcterms:created>
  <dcterms:modified xsi:type="dcterms:W3CDTF">2026-09-08T11:31:00Z</dcterms:modified>
</cp:coreProperties>
</file>