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01D78" w14:textId="7BC70D8C" w:rsidR="00B36EDA" w:rsidRPr="002B7F8E" w:rsidRDefault="00D71E13" w:rsidP="00B36EDA">
      <w:pPr>
        <w:spacing w:after="600"/>
        <w:jc w:val="right"/>
      </w:pPr>
      <w:bookmarkStart w:id="0" w:name="_Hlk53520193"/>
      <w:r w:rsidRPr="002B7F8E">
        <w:t>Kraków</w:t>
      </w:r>
      <w:r w:rsidR="00B36EDA" w:rsidRPr="002B7F8E">
        <w:t xml:space="preserve"> dnia: </w:t>
      </w:r>
      <w:r w:rsidR="0049357A">
        <w:t>04.09.2026</w:t>
      </w:r>
    </w:p>
    <w:p w14:paraId="5E676F24" w14:textId="77777777" w:rsidR="00D71E13" w:rsidRPr="002B7F8E" w:rsidRDefault="00D71E13" w:rsidP="00B36EDA">
      <w:pPr>
        <w:spacing w:line="360" w:lineRule="auto"/>
        <w:ind w:right="3969"/>
        <w:rPr>
          <w:b/>
          <w:bCs/>
        </w:rPr>
      </w:pPr>
      <w:r w:rsidRPr="002B7F8E">
        <w:rPr>
          <w:b/>
          <w:bCs/>
        </w:rPr>
        <w:t>Szpital Miejski Specjalistyczny</w:t>
      </w:r>
    </w:p>
    <w:p w14:paraId="411F9D4E" w14:textId="77777777" w:rsidR="00D71E13" w:rsidRPr="002B7F8E" w:rsidRDefault="00D71E13" w:rsidP="00B36EDA">
      <w:pPr>
        <w:spacing w:line="360" w:lineRule="auto"/>
        <w:ind w:right="3969"/>
        <w:rPr>
          <w:b/>
          <w:bCs/>
        </w:rPr>
      </w:pPr>
      <w:r w:rsidRPr="002B7F8E">
        <w:rPr>
          <w:b/>
          <w:bCs/>
        </w:rPr>
        <w:t>im. Gabriela Narutowicza w Krakowie</w:t>
      </w:r>
    </w:p>
    <w:p w14:paraId="357C7CC4" w14:textId="77777777" w:rsidR="00B36EDA" w:rsidRPr="002B7F8E" w:rsidRDefault="00D71E13" w:rsidP="00B36EDA">
      <w:pPr>
        <w:spacing w:line="360" w:lineRule="auto"/>
        <w:ind w:right="3969"/>
      </w:pPr>
      <w:r w:rsidRPr="002B7F8E">
        <w:t>ul. Prądnicka</w:t>
      </w:r>
      <w:r w:rsidR="00B36EDA" w:rsidRPr="002B7F8E">
        <w:t xml:space="preserve"> </w:t>
      </w:r>
      <w:r w:rsidRPr="002B7F8E">
        <w:t>35-37</w:t>
      </w:r>
    </w:p>
    <w:p w14:paraId="03CB4C17" w14:textId="77777777" w:rsidR="00B36EDA" w:rsidRPr="002B7F8E" w:rsidRDefault="00D71E13" w:rsidP="00B36EDA">
      <w:pPr>
        <w:ind w:right="3969"/>
      </w:pPr>
      <w:r w:rsidRPr="002B7F8E">
        <w:t>31-202</w:t>
      </w:r>
      <w:r w:rsidR="00B36EDA" w:rsidRPr="002B7F8E">
        <w:t xml:space="preserve"> </w:t>
      </w:r>
      <w:r w:rsidRPr="002B7F8E">
        <w:t>Kraków</w:t>
      </w:r>
    </w:p>
    <w:p w14:paraId="592C9FE0" w14:textId="77777777" w:rsidR="00B36EDA" w:rsidRPr="002B7F8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B7F8E" w14:paraId="071B44D8" w14:textId="77777777" w:rsidTr="00B36EDA">
        <w:tc>
          <w:tcPr>
            <w:tcW w:w="9923" w:type="dxa"/>
            <w:shd w:val="clear" w:color="auto" w:fill="F2F2F2"/>
            <w:hideMark/>
          </w:tcPr>
          <w:p w14:paraId="1FFE2E5E" w14:textId="7DF01182" w:rsidR="00B36EDA" w:rsidRPr="002B7F8E" w:rsidRDefault="002B7F8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B7F8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5458564" w14:textId="77777777" w:rsidR="00B36EDA" w:rsidRPr="002B7F8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B7F8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C2CBB28" w14:textId="77777777" w:rsidR="00B36EDA" w:rsidRPr="002B7F8E" w:rsidRDefault="00B36EDA" w:rsidP="00B36EDA">
      <w:pPr>
        <w:keepNext/>
        <w:spacing w:after="240"/>
        <w:outlineLvl w:val="0"/>
        <w:rPr>
          <w:b/>
        </w:rPr>
      </w:pPr>
    </w:p>
    <w:p w14:paraId="1B14B936" w14:textId="77777777" w:rsidR="00B36EDA" w:rsidRPr="002B7F8E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B7F8E">
        <w:rPr>
          <w:rFonts w:eastAsia="Calibri"/>
          <w:sz w:val="22"/>
          <w:szCs w:val="22"/>
          <w:lang w:eastAsia="en-US"/>
        </w:rPr>
        <w:t xml:space="preserve">Dotyczy </w:t>
      </w:r>
      <w:r w:rsidRPr="002B7F8E">
        <w:rPr>
          <w:sz w:val="22"/>
          <w:szCs w:val="22"/>
        </w:rPr>
        <w:t>postępowania o udzielenie zamówienia publicznego</w:t>
      </w:r>
      <w:r w:rsidRPr="002B7F8E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B7F8E" w14:paraId="714D2221" w14:textId="77777777" w:rsidTr="00B36EDA">
        <w:tc>
          <w:tcPr>
            <w:tcW w:w="2269" w:type="dxa"/>
          </w:tcPr>
          <w:p w14:paraId="051211A1" w14:textId="77777777" w:rsidR="00B36EDA" w:rsidRPr="002B7F8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13B0C21" w14:textId="77777777" w:rsidR="00B36EDA" w:rsidRPr="002B7F8E" w:rsidRDefault="00D71E1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Zakup i dostawa wyrobów medycznych dla Apteki II</w:t>
            </w:r>
          </w:p>
        </w:tc>
      </w:tr>
      <w:tr w:rsidR="00D71E13" w:rsidRPr="002B7F8E" w14:paraId="1CE69313" w14:textId="77777777" w:rsidTr="00B35234">
        <w:tc>
          <w:tcPr>
            <w:tcW w:w="2269" w:type="dxa"/>
          </w:tcPr>
          <w:p w14:paraId="37234B84" w14:textId="77777777" w:rsidR="00D71E13" w:rsidRPr="002B7F8E" w:rsidRDefault="00D71E13" w:rsidP="00B352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014E6C9" w14:textId="77777777" w:rsidR="00D71E13" w:rsidRPr="002B7F8E" w:rsidRDefault="00D71E13" w:rsidP="00B352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ZP/26/2026</w:t>
            </w:r>
          </w:p>
        </w:tc>
      </w:tr>
    </w:tbl>
    <w:p w14:paraId="54A50283" w14:textId="77777777" w:rsidR="00B36EDA" w:rsidRPr="002B7F8E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AB40D75" w14:textId="1EC8AA61" w:rsidR="00B36EDA" w:rsidRPr="002B7F8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2B7F8E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D71E13" w:rsidRPr="002B7F8E">
        <w:rPr>
          <w:sz w:val="22"/>
          <w:szCs w:val="22"/>
        </w:rPr>
        <w:t>(t.j. Dz. U. z 2026 r. poz. 793)</w:t>
      </w:r>
      <w:r w:rsidRPr="002B7F8E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71E13" w:rsidRPr="002B7F8E" w14:paraId="5072CD7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F86E" w14:textId="133D11F9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1 - STRZYKAWKI (PRZYSTOSOWANE DO UŻYTKU ZE WSZYSTKIMI LEKAMI STOSOWANYMI W SZPITALU)</w:t>
            </w:r>
          </w:p>
          <w:p w14:paraId="0A6B4CE9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51723BE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67185D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55851B1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075E2EC8" w14:textId="4890E80C" w:rsidR="002B7F8E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  <w:p w14:paraId="6E6C6BDC" w14:textId="77777777" w:rsidR="002B7F8E" w:rsidRPr="002B7F8E" w:rsidRDefault="002B7F8E" w:rsidP="002B7F8E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D71E13" w:rsidRPr="002B7F8E" w14:paraId="65369D7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E921" w14:textId="28E742E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2 - CEWNIK PUR CH 14</w:t>
            </w:r>
          </w:p>
          <w:p w14:paraId="583C78D8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22F4D8D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62FE9A1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4CBBC43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63564131" w14:textId="59DE8493" w:rsidR="002B7F8E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  <w:p w14:paraId="37021043" w14:textId="77777777" w:rsidR="002B7F8E" w:rsidRPr="002B7F8E" w:rsidRDefault="002B7F8E" w:rsidP="002B7F8E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D71E13" w:rsidRPr="002B7F8E" w14:paraId="34F045C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2191" w14:textId="4AFEF37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3 - KANIULE DOŻYLNE BEZPIECZNE</w:t>
            </w:r>
          </w:p>
          <w:p w14:paraId="7FC8A61E" w14:textId="31C575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Aesculap Chifa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4F99C33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Tysiąclecia 14 </w:t>
            </w:r>
          </w:p>
          <w:p w14:paraId="58E2C143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64-300 Nowy Tomyśl</w:t>
            </w:r>
          </w:p>
          <w:p w14:paraId="0BC59C3D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7077A6C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6BB8DC52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5E4F" w14:textId="7F382F2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4 - ZESTAW DO CEWNIKOWANIA PĘCHERZA MOCZOWEGO</w:t>
            </w:r>
          </w:p>
          <w:p w14:paraId="55D89CD8" w14:textId="071C3943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7205E16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66A46CE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733A7A81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57A9BD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744F656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1A7E" w14:textId="60CD86B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5 - ZESTAW DO PRZETACZANIA PRZEZ POMPY INFUSOMAT SPACE</w:t>
            </w:r>
          </w:p>
          <w:p w14:paraId="62AA3268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365CA96E" w14:textId="47B72B32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Balicka 117 </w:t>
            </w:r>
          </w:p>
          <w:p w14:paraId="1BDCBF2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30-149 Kraków</w:t>
            </w:r>
          </w:p>
          <w:p w14:paraId="07F38E7E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5AE3571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165C13A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0342" w14:textId="1772179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6 - ZESTAW DO CEWNIKOWANIA ŻYŁ CENTRALNYCH CEWNIKIEM DWU I TRÓJKANAŁOWYM</w:t>
            </w:r>
          </w:p>
          <w:p w14:paraId="0AA8AF6E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045EC823" w14:textId="0F00EA7C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39/6</w:t>
            </w:r>
          </w:p>
          <w:p w14:paraId="43308A88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70E6573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FAC0C2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100D9B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F0CA" w14:textId="7A22FCB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7 - KOMPRESY JAŁOWE</w:t>
            </w:r>
          </w:p>
          <w:p w14:paraId="52A470A4" w14:textId="4D8678B4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098215B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5E8750D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1C3021CF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D8DB90B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1327F40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87DC" w14:textId="3AD181E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8 - ZESTAW DO PODAWANIA DIET DOJELITOWYCH</w:t>
            </w:r>
          </w:p>
          <w:p w14:paraId="6DE4E8F9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P.P.H.U. Specjał Sp. z o.o.</w:t>
            </w:r>
          </w:p>
          <w:p w14:paraId="01CA817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Aleja Jana Pawła II 80 /5</w:t>
            </w:r>
          </w:p>
          <w:p w14:paraId="50D445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00-175 Warszawa</w:t>
            </w:r>
          </w:p>
          <w:p w14:paraId="558EA0F0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BC0EBE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3A3BBFA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8D5CD" w14:textId="127280E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9 - ELEMENTY WYMIENNE DO WSTRZYKIWACZA KONTRASTÓW KOMPATYBILNE ZE WSTRZYKIWACZEM TYPU CT EXPRESS TM4D</w:t>
            </w:r>
          </w:p>
          <w:p w14:paraId="79BF1AF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CENTRALA FARMACEUTYCZNA CEFARM SA</w:t>
            </w:r>
          </w:p>
          <w:p w14:paraId="3379B15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Jana Kazimierza 16 </w:t>
            </w:r>
          </w:p>
          <w:p w14:paraId="5E9476E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01-248 Warszawa</w:t>
            </w:r>
          </w:p>
          <w:p w14:paraId="0BC1971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CCE87C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89522C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A659" w14:textId="4DC8A212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11 - KORKI DO KANIUL</w:t>
            </w:r>
          </w:p>
          <w:p w14:paraId="5581631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SKAMEX Spółka Akcyjna</w:t>
            </w:r>
          </w:p>
          <w:p w14:paraId="5FC47E57" w14:textId="24FE5931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dr.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Stefana Kopcińskiego 62D </w:t>
            </w:r>
          </w:p>
          <w:p w14:paraId="102FC6E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90-032 Łódź</w:t>
            </w:r>
          </w:p>
          <w:p w14:paraId="2B80506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499BA83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20D44E0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41C7" w14:textId="4CB07FA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12 - ZESTAW AUTOMATYCZNY WSTRZYKIWACZA KONTRASTU</w:t>
            </w:r>
          </w:p>
          <w:p w14:paraId="4D3C3114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NTM-MED S.C.</w:t>
            </w:r>
          </w:p>
          <w:p w14:paraId="1933B88A" w14:textId="2A1EBF4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>Wyszyńskiego 154 B /1</w:t>
            </w:r>
          </w:p>
          <w:p w14:paraId="703B4BA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66-400 Gorzów Wielkopolski</w:t>
            </w:r>
          </w:p>
          <w:p w14:paraId="058AA416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2C59C63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1B7AA2D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82715" w14:textId="789CDFCE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13 - PORTY NACZYNIOWE</w:t>
            </w:r>
          </w:p>
          <w:p w14:paraId="63A0251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11BB189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 /6</w:t>
            </w:r>
          </w:p>
          <w:p w14:paraId="51AAB4F7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54F0B01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0A094D6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2782F60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0EC9" w14:textId="3542D9F2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14 - KOMPRESY Z GAZY</w:t>
            </w:r>
          </w:p>
          <w:p w14:paraId="2B321873" w14:textId="59FD9C6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3BE0CF0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3A73959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4218A38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646BAC7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86BB1A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297F" w14:textId="716609C9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15 - PRZEDŁUŻACZ Z KRANIKIEM TRÓJDROŻNYM</w:t>
            </w:r>
          </w:p>
          <w:p w14:paraId="554AF31C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375D4A5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10F8FAC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64BEDB23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08E9B25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AEE798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81A0" w14:textId="72925336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16 - FILTR DO PRZETOCZEŃ</w:t>
            </w:r>
          </w:p>
          <w:p w14:paraId="2A9B8E9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2CB960C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 /6</w:t>
            </w:r>
          </w:p>
          <w:p w14:paraId="5EC1FDFE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6DA102FB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4FC379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580D4D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BED5" w14:textId="728F2DB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17 - INFUZORY</w:t>
            </w:r>
          </w:p>
          <w:p w14:paraId="45DADC9A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Baxter Polska Sp. z o.o.</w:t>
            </w:r>
          </w:p>
          <w:p w14:paraId="784DD70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Kruczkowskiego 8 </w:t>
            </w:r>
          </w:p>
          <w:p w14:paraId="5D3E6A7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00-380 Warszawa</w:t>
            </w:r>
          </w:p>
          <w:p w14:paraId="747DCCE4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92A440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B4CB65E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8E66" w14:textId="79DA6D8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20 - GAZA OPATRUNKOWA KOPERTOWA</w:t>
            </w:r>
          </w:p>
          <w:p w14:paraId="3170C08A" w14:textId="1975614F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4D972DA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3BBFFA8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02F5344C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3E3F57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45E7628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005A" w14:textId="4722DFFA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21 - OBŁOŻENIA DO ZABIEGÓW ORTOPEDYCZNYCH</w:t>
            </w:r>
          </w:p>
          <w:p w14:paraId="5D034C1E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Lohmann &amp; Rauscher Polska Sp. z o. o.</w:t>
            </w:r>
          </w:p>
          <w:p w14:paraId="628C096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Stefana Żeromskiego 17A </w:t>
            </w:r>
          </w:p>
          <w:p w14:paraId="315224A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95-200 Pabianice</w:t>
            </w:r>
          </w:p>
          <w:p w14:paraId="3C2A2341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79759D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7E11EBA6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7A954" w14:textId="1FF75037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22 - APLIKATORY DO LIDOCAINY</w:t>
            </w:r>
          </w:p>
          <w:p w14:paraId="305802B0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3B6BE77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359C802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79DE153B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7E16CA5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103E9E4F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A4D39" w14:textId="6DCD1203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23 - ZESTAW DO PRZEZSKÓRNEJ ENDOSKOPOWEJ GASTROSTOMII</w:t>
            </w:r>
          </w:p>
          <w:p w14:paraId="24C1386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239CD5AE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52BE3207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EB3BAF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018BE05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C47535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0408" w14:textId="6F38FA98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24 - PORT BEZIGŁOWY</w:t>
            </w:r>
          </w:p>
          <w:p w14:paraId="78437DB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503BF6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7621A5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B0870A8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DD6960C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C4F2F5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98DA" w14:textId="77F27CA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25 - GĄBKI DO OCZYSZCZANIA RAN</w:t>
            </w:r>
          </w:p>
          <w:p w14:paraId="1378CD26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1C62D824" w14:textId="2CA4C7A5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Balicka 117 </w:t>
            </w:r>
          </w:p>
          <w:p w14:paraId="170A8C7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30-149 Kraków</w:t>
            </w:r>
          </w:p>
          <w:p w14:paraId="28AA226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1F5C33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5B7C69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B09D" w14:textId="488BC89A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26 - ZESTAW DO PRZETACZANIA PŁYNÓW-BURSZTYNOWY</w:t>
            </w:r>
          </w:p>
          <w:p w14:paraId="519F3DB1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SKAMEX Spółka Akcyjna</w:t>
            </w:r>
          </w:p>
          <w:p w14:paraId="650E9427" w14:textId="359B969C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dr.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Stefana Kopcińskiego 62D </w:t>
            </w:r>
          </w:p>
          <w:p w14:paraId="7B5688B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90-032 Łódź</w:t>
            </w:r>
          </w:p>
          <w:p w14:paraId="4818171C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F3B6C5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B78DA1A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A0377" w14:textId="2CEDB04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27 - KAPTUREK OCHRONNY NA PORT KOMPATYBILNY Z WORKAMI SMOFKABIVEN, KABIVEN</w:t>
            </w:r>
          </w:p>
          <w:p w14:paraId="1073D50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P.P.H.U. Specjał Sp. z o.o.</w:t>
            </w:r>
          </w:p>
          <w:p w14:paraId="46C1586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Aleja Jana Pawła II 80 /5</w:t>
            </w:r>
          </w:p>
          <w:p w14:paraId="0269F50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00-175 Warszawa</w:t>
            </w:r>
          </w:p>
          <w:p w14:paraId="4FBED366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66C0BF5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7AB225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D018" w14:textId="3590197D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28 - ZATYCZKI OCHRONNE NA PORT KOMPATYBILNE Z WORKAMI FINOMEL, OLIMEL, MULTIMEL</w:t>
            </w:r>
          </w:p>
          <w:p w14:paraId="4862E87C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Baxter Polska Sp. z o.o.</w:t>
            </w:r>
          </w:p>
          <w:p w14:paraId="157DA6A1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Kruczkowskiego 8 </w:t>
            </w:r>
          </w:p>
          <w:p w14:paraId="106E303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00-380 Warszawa</w:t>
            </w:r>
          </w:p>
          <w:p w14:paraId="0DEC2A0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8156407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7E2BA75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DCC9" w14:textId="742EA2C1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29 - IGŁY DO ZNIECZULEŃ PODPAJĘCZYNÓWKOWYCH</w:t>
            </w:r>
          </w:p>
          <w:p w14:paraId="1832F6EB" w14:textId="34681C35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76375E6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452E594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42E629F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2E534EA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ACDE681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50A8" w14:textId="190EFA51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30 - WOREK GRAWITACYJNY DO NAWODNIENIA PACJENTA</w:t>
            </w:r>
          </w:p>
          <w:p w14:paraId="4BE32DF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Bialmed Sp. z o.o.</w:t>
            </w:r>
          </w:p>
          <w:p w14:paraId="656692E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B1F6B29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31D219D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F9F3C02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F37242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AB2C" w14:textId="6EA5BFD4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31 - SIATKI POLIPROPYLENOWE NIEWCHŁANIALNE</w:t>
            </w:r>
          </w:p>
          <w:p w14:paraId="5283755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Medicus Sp z o.o. S.K.A.</w:t>
            </w:r>
          </w:p>
          <w:p w14:paraId="1838CFC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Browarowa 21 </w:t>
            </w:r>
          </w:p>
          <w:p w14:paraId="56883BA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43-100 Tychy</w:t>
            </w:r>
          </w:p>
          <w:p w14:paraId="384DAF8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75411AF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6044969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44EF" w14:textId="67BD1004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33 - OPATRUNEK MOCUJĄCY DO WKŁUĆ OBWODOWYCH</w:t>
            </w:r>
          </w:p>
          <w:p w14:paraId="4E28715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Solventum Poland Sp. z o.o.</w:t>
            </w:r>
          </w:p>
          <w:p w14:paraId="009031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Kwidzyńska 6 </w:t>
            </w:r>
          </w:p>
          <w:p w14:paraId="36BD612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51-416 Wrocław</w:t>
            </w:r>
          </w:p>
          <w:p w14:paraId="3A1183D5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CFB504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</w:tbl>
    <w:p w14:paraId="0990D2E1" w14:textId="77777777" w:rsidR="002B7F8E" w:rsidRDefault="002B7F8E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4251883A" w14:textId="32448436" w:rsidR="00B36EDA" w:rsidRPr="002B7F8E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B7F8E">
        <w:rPr>
          <w:b/>
          <w:bCs/>
          <w:color w:val="000000"/>
        </w:rPr>
        <w:t>Punktacja przyznana ofertom w każdym kryterium oceny ofert wraz z łączną punktacją</w:t>
      </w:r>
      <w:r w:rsidRPr="002B7F8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827"/>
        <w:gridCol w:w="1701"/>
        <w:gridCol w:w="1134"/>
      </w:tblGrid>
      <w:tr w:rsidR="00B36EDA" w:rsidRPr="002B7F8E" w14:paraId="31479F3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E3F874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BF5CBF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2B7F8E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55E6BA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813129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71E13" w:rsidRPr="002B7F8E" w14:paraId="2EF5E7C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449C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B36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7C13761F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11A78A6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91E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182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79718137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C12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5C79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575C5D3B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4A</w:t>
            </w:r>
          </w:p>
          <w:p w14:paraId="0D71810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59-300 Lubin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557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- 492.10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760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492,10</w:t>
            </w:r>
          </w:p>
        </w:tc>
      </w:tr>
      <w:tr w:rsidR="00D71E13" w:rsidRPr="002B7F8E" w14:paraId="4B42710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030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157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2ED46DA" w14:textId="1B1973B6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23C4041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D47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- 329.75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530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329,75</w:t>
            </w:r>
          </w:p>
        </w:tc>
      </w:tr>
      <w:tr w:rsidR="00D71E13" w:rsidRPr="002B7F8E" w14:paraId="2DC6C9EE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282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02701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6D953757" w14:textId="060CE61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1078E69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DEF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- 194.50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E7477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194,50</w:t>
            </w:r>
          </w:p>
        </w:tc>
      </w:tr>
      <w:tr w:rsidR="00D71E13" w:rsidRPr="002B7F8E" w14:paraId="1BE9A344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7AF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2 - PAKIET 2 - CEWNIK PUR CH 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1958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4D6D323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712C3B5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B21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B22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1B4B971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2F6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3 - PAKIET 3 - KANIULE DOŻYLNE BEZPIECZNE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A277" w14:textId="707D7C30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Aesculap Chifa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5FC1887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Tysiąclecia 14</w:t>
            </w:r>
          </w:p>
          <w:p w14:paraId="1E9D4A3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64-300 Nowy Tomyśl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26E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E775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05F5CA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FB6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4 - PAKIET 4 - ZESTAW DO CEWNIKOWANIA PĘCHERZA MOCZOWEGO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09C4" w14:textId="47745051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009F9280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04C3FA5E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8EA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DCA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7A2B21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F01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5 - PAKIET 5 - ZESTAW DO PRZETACZANIA PRZEZ POMPY INFUSOMAT SPACE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EE9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487D9043" w14:textId="37E303E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141434C8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995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CA1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D5F23C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253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6 - PAKIET 6 -  ZESTAW DO CEWNIKOWANIA ŻYŁ CENTRALNYCH CEWNIKIEM DWU I TRÓJKANAŁOWYM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22D8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28BD81F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09300E9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93B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82F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BD8269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728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7 - PAKIET 7 - KOMPRESY JAŁOWE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E04A" w14:textId="4F80D961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14CA4DA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011C02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8D9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7EE6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A3B922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D54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7 - PAKIET 7 - KOMPRESY JAŁOWE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33B9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1FC05A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Żeromskiego 17</w:t>
            </w:r>
          </w:p>
          <w:p w14:paraId="4C72333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95-200 Pabianice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5A0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- 354.35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E6A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354,35</w:t>
            </w:r>
          </w:p>
        </w:tc>
      </w:tr>
      <w:tr w:rsidR="00D71E13" w:rsidRPr="002B7F8E" w14:paraId="013B14F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CBA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8 - PAKIET 8 - ZESTAW DO PODAWANIA DIET DOJELITOWYCH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094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7F46B33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Aleja Jana Pawła II 80/5</w:t>
            </w:r>
          </w:p>
          <w:p w14:paraId="56556D2A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00-175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9C29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0E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ED1CCE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465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9 - Pakiet 9 - ELEMENTY WYMIENNE DO WSTRZYKIWACZA KONTRASTÓW KOMPATYBILNE ZE WSTRZYKIWACZEM TYPU CT EXPRESS TM4D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9EA1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6B7771E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Jana Kazimierza 16</w:t>
            </w:r>
          </w:p>
          <w:p w14:paraId="60590E5E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01-248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9248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57D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519FB9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D44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11 - PAKIET 11 - KORKI DO KANIUL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3BCC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058CEE0F" w14:textId="67CC519B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0A956D2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168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11D4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177C363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6FD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11 - PAKIET 11 - KORKI DO KANIUL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C72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6555E00A" w14:textId="778FEEE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Osmańska 14</w:t>
            </w:r>
          </w:p>
          <w:p w14:paraId="2A80BF8B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02-823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FE2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- 431.95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030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431,95</w:t>
            </w:r>
          </w:p>
        </w:tc>
      </w:tr>
      <w:tr w:rsidR="00D71E13" w:rsidRPr="002B7F8E" w14:paraId="0B87494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F8E5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12 - PAKIET 12 - ZESTAW 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B171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NTM-MED S.C.</w:t>
            </w:r>
          </w:p>
          <w:p w14:paraId="228541A6" w14:textId="1D2034A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Wyszyńskiego 154 B/1</w:t>
            </w:r>
          </w:p>
          <w:p w14:paraId="6D34520C" w14:textId="7C1EB562" w:rsidR="002B7F8E" w:rsidRPr="002B7F8E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66-400 Gorzów Wielkopolski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80E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298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A6E22F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F59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12 - PAKIET 12 - ZESTAW 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A90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Polcore Sp. z o.o.</w:t>
            </w:r>
          </w:p>
          <w:p w14:paraId="7AB53F1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Batalionów Chłopskich 59b</w:t>
            </w:r>
          </w:p>
          <w:p w14:paraId="6F95A6C4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25-671 Kielce</w:t>
            </w:r>
          </w:p>
          <w:p w14:paraId="1642557C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40E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- 441.20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A30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441,20</w:t>
            </w:r>
          </w:p>
        </w:tc>
      </w:tr>
      <w:tr w:rsidR="00D71E13" w:rsidRPr="002B7F8E" w14:paraId="169036A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7A8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12 - PAKIET 12 - ZESTAW </w:t>
            </w:r>
            <w:r w:rsidRPr="002B7F8E">
              <w:rPr>
                <w:sz w:val="20"/>
                <w:szCs w:val="20"/>
              </w:rPr>
              <w:lastRenderedPageBreak/>
              <w:t>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7A17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lastRenderedPageBreak/>
              <w:t>Rinores Sp. z o.o.</w:t>
            </w:r>
          </w:p>
          <w:p w14:paraId="291AC2C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ul. Dębicka 644</w:t>
            </w:r>
          </w:p>
          <w:p w14:paraId="02AE76BB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35-213 Rzeszów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86C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1 - Cena - 438.60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4587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438,60</w:t>
            </w:r>
          </w:p>
        </w:tc>
      </w:tr>
      <w:tr w:rsidR="00D71E13" w:rsidRPr="002B7F8E" w14:paraId="7B4015D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03E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13 - PAKIET 13 - PORTY NACZYNIOWE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ACB3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06E92054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609176B8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  <w:p w14:paraId="3889ED10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61A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C0D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CA0092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073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14 - PAKIET 14 - KOMPRESY Z GAZY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D452" w14:textId="19CE4FED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6EB2086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EF87317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40AF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51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89B478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354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14 - PAKIET 14 - KOMPRESY Z GAZY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8DE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Polmil sp. z o. o.</w:t>
            </w:r>
          </w:p>
          <w:p w14:paraId="0625B29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8 B</w:t>
            </w:r>
          </w:p>
          <w:p w14:paraId="6F40F72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85-758 Bydgoszcz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E0F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- 491.65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494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491,65</w:t>
            </w:r>
          </w:p>
        </w:tc>
      </w:tr>
      <w:tr w:rsidR="00D71E13" w:rsidRPr="002B7F8E" w14:paraId="72A6B5B4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357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F1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1B738E7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3B2CF29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C39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A86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EAD866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AF2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5ED5" w14:textId="297E8B4C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1D7EBCB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221990D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5F1E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- 464.30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83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464,30</w:t>
            </w:r>
          </w:p>
        </w:tc>
      </w:tr>
      <w:tr w:rsidR="00D71E13" w:rsidRPr="002B7F8E" w14:paraId="1A69811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1E0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BB3E2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7D80A78F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4A</w:t>
            </w:r>
          </w:p>
          <w:p w14:paraId="4BA91D92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59-300 Lubin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575C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- 458.80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3EC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458,80</w:t>
            </w:r>
          </w:p>
        </w:tc>
      </w:tr>
      <w:tr w:rsidR="00D71E13" w:rsidRPr="002B7F8E" w14:paraId="0893BD2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BB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FC54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079DFBFC" w14:textId="76B2B7F3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52D8A16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CDD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- 84.80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B05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84,80</w:t>
            </w:r>
          </w:p>
        </w:tc>
      </w:tr>
      <w:tr w:rsidR="00D71E13" w:rsidRPr="002B7F8E" w14:paraId="5F83D71E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C1AB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16 - PAKIET 16 - FILTR DO PRZETOCZEŃ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DC5B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03F79542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4C25C4B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769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DA06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0A94175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89E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16 - PAKIET 16 - FILTR DO PRZETOCZEŃ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D37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JACEK JAMRÓZ "JAMRO"PRZEDSIĘBIORSTWO HANDLOWOUSŁUGOWE</w:t>
            </w:r>
          </w:p>
          <w:p w14:paraId="61174C13" w14:textId="1F697A04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Małobądzka 186 186</w:t>
            </w:r>
          </w:p>
          <w:p w14:paraId="55CE4D5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42-500 Będzin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032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- 434.80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CA2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434,80</w:t>
            </w:r>
          </w:p>
        </w:tc>
      </w:tr>
      <w:tr w:rsidR="00D71E13" w:rsidRPr="002B7F8E" w14:paraId="0D0055A7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0DC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17 - PAKIET 17 - INFUZORY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B6BA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B1ED5DD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Kruczkowskiego 8</w:t>
            </w:r>
          </w:p>
          <w:p w14:paraId="48FF6F74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00-380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8BC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6A6B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F0A250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A5C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20 - PAKIET 20 - GAZA OPATRUNKOWA KOPERTOWA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D9BF" w14:textId="3BD0B56C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58F46A6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3A2A83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B312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48D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E8C0773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2BE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21 - PAKIET 21 - OBŁOŻENIA DO ZABIEGÓW ORTOPEDYCZNYCH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C13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Lohmann &amp; Rauscher Polska Sp. z o. o.</w:t>
            </w:r>
          </w:p>
          <w:p w14:paraId="69AA35D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Stefana Żeromskiego 17A</w:t>
            </w:r>
          </w:p>
          <w:p w14:paraId="41E0460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95-200 Pabianice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75D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31B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791390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B0C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22 - PAKIET 22 - APLIKATORY DO LIDOCAINY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8323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1BE8A750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47677A7C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B96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231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064B0C6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03C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23 - PAKIET 23 - ZESTAW DO PRZEZSKÓRNEJ ENDOSKOPOWEJ GASTROSTOMII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FC1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36771884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11F43F1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407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AB2F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53809E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CB1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24 - PAKIET 24 - PORT BEZIGŁOWY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1F3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37408615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4164B76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F51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5B8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48496F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19B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24 - PAKIET 24 - PORT BEZIGŁOWY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6FA7" w14:textId="5B09913B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0CB94D8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7952098F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  <w:p w14:paraId="3BDF4706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4800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838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439,20</w:t>
            </w:r>
          </w:p>
        </w:tc>
      </w:tr>
      <w:tr w:rsidR="00D71E13" w:rsidRPr="002B7F8E" w14:paraId="08126D9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ACC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25 - PAKIET 25 - GĄBKI DO OCZYSZCZANIA RAN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8F6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60923996" w14:textId="5B45A2F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64B82C66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2E0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AEB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32E3B6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070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26 - PAKIET 26 - ZESTAW DO PRZETACZANIA PŁYNÓW-BURSZTYNOWY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9B3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731B861B" w14:textId="1989CCDA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01F4BBD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D3BC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9D7B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5476B61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598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27 - PAKIET 27 - KAPTUREK OCHRONNY NA PORT KOMPATYBILNY Z WORKAMI SMOFKABIVEN, KABIVEN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7757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247176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Aleja Jana Pawła II 80/5</w:t>
            </w:r>
          </w:p>
          <w:p w14:paraId="7C59993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00-175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BCA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87C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BAF76A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47C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28 - PAKIET 28 - ZATYCZKI OCHRONNE NA PORT KOMPATYBILNE Z WORKAMI FINOMEL, OLIMEL, MULTIMEL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411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A4BA26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Kruczkowskiego 8</w:t>
            </w:r>
          </w:p>
          <w:p w14:paraId="22A2B52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00-380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C10D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4ED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A1DDBAD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A10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29 - PAKIET 29 - IGŁY DO ZNIECZULEŃ PODPAJĘCZYNÓWKOWYCH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EC18" w14:textId="62F9BEAB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4A6F4629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29E36CE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F9B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8C44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D2809F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66E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29 - PAKIET 29 - IGŁY DO ZNIECZULEŃ PODPAJĘCZYNÓWKOWYCH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34D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4F36E6EA" w14:textId="2214A3EE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084576A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924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- 164.45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A56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164,45</w:t>
            </w:r>
          </w:p>
        </w:tc>
      </w:tr>
      <w:tr w:rsidR="00D71E13" w:rsidRPr="002B7F8E" w14:paraId="287F990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E12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30 - PAKIET 30 - WOREK GRAWITACYJNY DO NAWODNIENIA PACJENTA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9D9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Bialmed Sp. z o.o.</w:t>
            </w:r>
          </w:p>
          <w:p w14:paraId="302F6109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24AA574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3EA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550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431C54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A26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31 - PAKIET 31 - SIATKI POLIPROPYLENOWE NIEWCHŁANIALNE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CCE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264647DB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Browarowa 21</w:t>
            </w:r>
          </w:p>
          <w:p w14:paraId="713F6E27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43-100 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C6F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50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B8D84F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776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33 - PAKIET 33 - OPATRUNEK MOCUJĄCY DO WKŁUĆ OBWODOWYCH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B9BB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Solventum Poland Sp. z o.o.</w:t>
            </w:r>
          </w:p>
          <w:p w14:paraId="334BE73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Kwidzyńska 6</w:t>
            </w:r>
          </w:p>
          <w:p w14:paraId="01F2103C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51-416 Wrocław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8CD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D83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F288E2D" w14:textId="0CE193F7" w:rsidR="008642B3" w:rsidRPr="002B7F8E" w:rsidRDefault="008642B3" w:rsidP="002B7F8E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2B7F8E" w:rsidSect="002B7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FE7E1" w14:textId="77777777" w:rsidR="00803C63" w:rsidRDefault="00803C63">
      <w:r>
        <w:separator/>
      </w:r>
    </w:p>
  </w:endnote>
  <w:endnote w:type="continuationSeparator" w:id="0">
    <w:p w14:paraId="5D38E242" w14:textId="77777777" w:rsidR="00803C63" w:rsidRDefault="0080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891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1DA5" w14:textId="43355DA3" w:rsidR="000C1E6F" w:rsidRDefault="000C1E6F" w:rsidP="002B7F8E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21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CCE1E" w14:textId="77777777" w:rsidR="00803C63" w:rsidRDefault="00803C63">
      <w:r>
        <w:separator/>
      </w:r>
    </w:p>
  </w:footnote>
  <w:footnote w:type="continuationSeparator" w:id="0">
    <w:p w14:paraId="6711E6EF" w14:textId="77777777" w:rsidR="00803C63" w:rsidRDefault="0080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C13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D8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52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C6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B7F8E"/>
    <w:rsid w:val="003445A0"/>
    <w:rsid w:val="003A0AFC"/>
    <w:rsid w:val="003D611C"/>
    <w:rsid w:val="00431C0B"/>
    <w:rsid w:val="00437CAD"/>
    <w:rsid w:val="004657DA"/>
    <w:rsid w:val="0049357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3C63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3AC9"/>
    <w:rsid w:val="00C65E53"/>
    <w:rsid w:val="00CA0B33"/>
    <w:rsid w:val="00CA3511"/>
    <w:rsid w:val="00CF75AF"/>
    <w:rsid w:val="00D01E5B"/>
    <w:rsid w:val="00D04203"/>
    <w:rsid w:val="00D26ED6"/>
    <w:rsid w:val="00D42C90"/>
    <w:rsid w:val="00D71E1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80F68"/>
  <w15:chartTrackingRefBased/>
  <w15:docId w15:val="{669666D9-7249-446B-869F-09333911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8</Pages>
  <Words>1997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2026-09-03T08:22:00Z</dcterms:created>
  <dcterms:modified xsi:type="dcterms:W3CDTF">2026-09-04T06:40:00Z</dcterms:modified>
</cp:coreProperties>
</file>