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7BDEC" w14:textId="5676C7D8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B092B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2281F25D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DDCD52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31A7A51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9D31965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E3BACE1" w14:textId="77777777" w:rsidR="00A137C9" w:rsidRDefault="00A137C9" w:rsidP="00374EA7">
      <w:pPr>
        <w:spacing w:before="600" w:after="120" w:line="360" w:lineRule="auto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05B88B7B" w14:textId="77777777" w:rsidTr="004F10A0">
        <w:tc>
          <w:tcPr>
            <w:tcW w:w="2269" w:type="dxa"/>
          </w:tcPr>
          <w:p w14:paraId="02641E71" w14:textId="77777777" w:rsidR="00A137C9" w:rsidRPr="00A2540E" w:rsidRDefault="00A137C9" w:rsidP="00374EA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5F07B57" w14:textId="1D00B797" w:rsidR="00A137C9" w:rsidRPr="00A2540E" w:rsidRDefault="00045E32" w:rsidP="00374EA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Niechemiczne</w:t>
            </w:r>
            <w:proofErr w:type="spellEnd"/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artykuły medyczne</w:t>
            </w:r>
            <w:r w:rsidR="00534800" w:rsidRPr="0053480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I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II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34800" w:rsidRPr="00A2540E" w14:paraId="3CDF0167" w14:textId="77777777" w:rsidTr="00717863">
        <w:tc>
          <w:tcPr>
            <w:tcW w:w="2269" w:type="dxa"/>
          </w:tcPr>
          <w:p w14:paraId="13CBB41F" w14:textId="77777777" w:rsidR="00534800" w:rsidRPr="00A2540E" w:rsidRDefault="00534800" w:rsidP="00374EA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8C9B2DA" w14:textId="0DAF836C" w:rsidR="00534800" w:rsidRPr="00A2540E" w:rsidRDefault="00534800" w:rsidP="00374EA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3480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WIWa.272.1</w:t>
            </w:r>
            <w:r w:rsidR="00045E3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</w:t>
            </w:r>
            <w:r w:rsidRPr="0053480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5245ACB3" w14:textId="77777777" w:rsidR="00A137C9" w:rsidRPr="006C4CCD" w:rsidRDefault="00A137C9" w:rsidP="00374EA7">
      <w:pPr>
        <w:spacing w:after="0" w:line="360" w:lineRule="auto"/>
        <w:rPr>
          <w:rFonts w:ascii="Arial" w:hAnsi="Arial" w:cs="Arial"/>
          <w:sz w:val="12"/>
          <w:szCs w:val="12"/>
        </w:rPr>
      </w:pPr>
    </w:p>
    <w:p w14:paraId="55FF3886" w14:textId="77777777" w:rsidR="003A486D" w:rsidRDefault="00A137C9" w:rsidP="00374EA7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34800" w:rsidRPr="00534800">
        <w:rPr>
          <w:rFonts w:ascii="Arial" w:hAnsi="Arial" w:cs="Arial"/>
          <w:b/>
          <w:sz w:val="24"/>
          <w:szCs w:val="24"/>
        </w:rPr>
        <w:t>Inspekcja Weterynaryjna Wojewódzki Inspektorat Weterynarii w Bydgoszczy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3B28634B" w14:textId="77777777" w:rsidR="00A137C9" w:rsidRPr="00A137C9" w:rsidRDefault="00A137C9" w:rsidP="00374EA7">
      <w:pPr>
        <w:pStyle w:val="Akapitzlist"/>
        <w:spacing w:after="120" w:line="276" w:lineRule="auto"/>
        <w:ind w:left="0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1CF871FA" w14:textId="77777777" w:rsidTr="00A137C9">
        <w:tc>
          <w:tcPr>
            <w:tcW w:w="617" w:type="dxa"/>
            <w:vAlign w:val="center"/>
          </w:tcPr>
          <w:p w14:paraId="1775FC54" w14:textId="77777777" w:rsidR="003A486D" w:rsidRPr="00A137C9" w:rsidRDefault="003A486D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245DF251" w14:textId="77777777" w:rsidR="003A486D" w:rsidRPr="00A137C9" w:rsidRDefault="003A486D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4325D20F" w14:textId="77777777" w:rsidR="003A486D" w:rsidRPr="00A137C9" w:rsidRDefault="003A486D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48751F70" w14:textId="77777777" w:rsidTr="00A137C9">
        <w:tc>
          <w:tcPr>
            <w:tcW w:w="617" w:type="dxa"/>
            <w:vAlign w:val="center"/>
          </w:tcPr>
          <w:p w14:paraId="02394636" w14:textId="77777777" w:rsidR="003A486D" w:rsidRPr="00A137C9" w:rsidRDefault="003A486D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6A47368B" w14:textId="77777777" w:rsidR="003A486D" w:rsidRPr="00A137C9" w:rsidRDefault="003A486D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490463CA" w14:textId="77777777" w:rsidR="003A486D" w:rsidRPr="00A137C9" w:rsidRDefault="003A486D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4EC3DC9E" w14:textId="77777777" w:rsidTr="00A137C9">
        <w:tc>
          <w:tcPr>
            <w:tcW w:w="617" w:type="dxa"/>
            <w:vAlign w:val="center"/>
          </w:tcPr>
          <w:p w14:paraId="5043EA79" w14:textId="77777777" w:rsidR="003A486D" w:rsidRPr="00A137C9" w:rsidRDefault="003A486D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5886F52E" w14:textId="77777777" w:rsidR="003A486D" w:rsidRPr="00A137C9" w:rsidRDefault="003A486D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4C78BBA7" w14:textId="77777777" w:rsidR="003A486D" w:rsidRPr="00A137C9" w:rsidRDefault="003A486D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AF38944" w14:textId="066A1696" w:rsidR="00DC652A" w:rsidRPr="00A137C9" w:rsidRDefault="0024648D" w:rsidP="00374EA7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34800" w:rsidRPr="00534800">
        <w:rPr>
          <w:rFonts w:ascii="Arial" w:hAnsi="Arial" w:cs="Arial"/>
          <w:sz w:val="24"/>
          <w:szCs w:val="24"/>
        </w:rPr>
        <w:t>(</w:t>
      </w:r>
      <w:proofErr w:type="spellStart"/>
      <w:r w:rsidR="00534800" w:rsidRPr="00534800">
        <w:rPr>
          <w:rFonts w:ascii="Arial" w:hAnsi="Arial" w:cs="Arial"/>
          <w:sz w:val="24"/>
          <w:szCs w:val="24"/>
        </w:rPr>
        <w:t>t.j</w:t>
      </w:r>
      <w:proofErr w:type="spellEnd"/>
      <w:r w:rsidR="00534800" w:rsidRPr="00534800">
        <w:rPr>
          <w:rFonts w:ascii="Arial" w:hAnsi="Arial" w:cs="Arial"/>
          <w:sz w:val="24"/>
          <w:szCs w:val="24"/>
        </w:rPr>
        <w:t>. Dz. U. z 202</w:t>
      </w:r>
      <w:r w:rsidR="00DD06CE">
        <w:rPr>
          <w:rFonts w:ascii="Arial" w:hAnsi="Arial" w:cs="Arial"/>
          <w:sz w:val="24"/>
          <w:szCs w:val="24"/>
        </w:rPr>
        <w:t>6</w:t>
      </w:r>
      <w:r w:rsidR="00534800" w:rsidRPr="00534800">
        <w:rPr>
          <w:rFonts w:ascii="Arial" w:hAnsi="Arial" w:cs="Arial"/>
          <w:sz w:val="24"/>
          <w:szCs w:val="24"/>
        </w:rPr>
        <w:t xml:space="preserve"> r. poz. </w:t>
      </w:r>
      <w:r w:rsidR="00DD06CE">
        <w:rPr>
          <w:rFonts w:ascii="Arial" w:hAnsi="Arial" w:cs="Arial"/>
          <w:sz w:val="24"/>
          <w:szCs w:val="24"/>
        </w:rPr>
        <w:t>793</w:t>
      </w:r>
      <w:r w:rsidR="00534800" w:rsidRPr="00534800">
        <w:rPr>
          <w:rFonts w:ascii="Arial" w:hAnsi="Arial" w:cs="Arial"/>
          <w:sz w:val="24"/>
          <w:szCs w:val="24"/>
        </w:rPr>
        <w:t xml:space="preserve"> ze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1F4D24DB" w14:textId="77777777" w:rsidTr="00A137C9">
        <w:tc>
          <w:tcPr>
            <w:tcW w:w="617" w:type="dxa"/>
            <w:vAlign w:val="center"/>
          </w:tcPr>
          <w:p w14:paraId="7BE5D6CF" w14:textId="77777777" w:rsidR="00B641BE" w:rsidRPr="00A137C9" w:rsidRDefault="00B641BE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3B6EACA0" w14:textId="77777777" w:rsidR="00B641BE" w:rsidRPr="00A137C9" w:rsidRDefault="00B641BE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1FE13F7B" w14:textId="77777777" w:rsidR="00B641BE" w:rsidRPr="00A137C9" w:rsidRDefault="00B641BE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30ACE142" w14:textId="77777777" w:rsidTr="00A137C9">
        <w:tc>
          <w:tcPr>
            <w:tcW w:w="617" w:type="dxa"/>
            <w:vAlign w:val="center"/>
          </w:tcPr>
          <w:p w14:paraId="6D8BB0DC" w14:textId="77777777" w:rsidR="00B641BE" w:rsidRPr="00A137C9" w:rsidRDefault="00B641BE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230CD6D1" w14:textId="77777777" w:rsidR="00B641BE" w:rsidRPr="00A137C9" w:rsidRDefault="00B641BE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3E99E32C" w14:textId="77777777" w:rsidR="00B641BE" w:rsidRPr="00A137C9" w:rsidRDefault="00B641BE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1D964FB2" w14:textId="77777777" w:rsidTr="00A137C9">
        <w:tc>
          <w:tcPr>
            <w:tcW w:w="617" w:type="dxa"/>
            <w:vAlign w:val="center"/>
          </w:tcPr>
          <w:p w14:paraId="734A6562" w14:textId="77777777" w:rsidR="00B641BE" w:rsidRPr="00A137C9" w:rsidRDefault="00B641BE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08205A97" w14:textId="77777777" w:rsidR="00B641BE" w:rsidRPr="00A137C9" w:rsidRDefault="00B641BE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5C3FFB3E" w14:textId="77777777" w:rsidR="00B641BE" w:rsidRPr="00A137C9" w:rsidRDefault="00B641BE" w:rsidP="00374E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A7C0ECC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7450653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1D1760B3" w14:textId="77777777" w:rsidTr="004F10A0">
        <w:tc>
          <w:tcPr>
            <w:tcW w:w="2660" w:type="dxa"/>
          </w:tcPr>
          <w:p w14:paraId="4B492A7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EF8F9E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1657F8F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DDB5EA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CAEE0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B19852F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3480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24E579FD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159E9" w14:textId="77777777" w:rsidR="00F95124" w:rsidRDefault="00F95124" w:rsidP="00025386">
      <w:pPr>
        <w:spacing w:after="0" w:line="240" w:lineRule="auto"/>
      </w:pPr>
      <w:r>
        <w:separator/>
      </w:r>
    </w:p>
  </w:endnote>
  <w:endnote w:type="continuationSeparator" w:id="0">
    <w:p w14:paraId="18A0E666" w14:textId="77777777" w:rsidR="00F95124" w:rsidRDefault="00F9512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31CF2" w14:textId="77777777" w:rsidR="00534800" w:rsidRDefault="005348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8FB57" w14:textId="72EB639E" w:rsidR="00025386" w:rsidRDefault="000B092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412C8E0" wp14:editId="37C7469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B13983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7AF1B0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3AE023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7CEC8" w14:textId="77777777" w:rsidR="00534800" w:rsidRDefault="005348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3CAD8" w14:textId="77777777" w:rsidR="00F95124" w:rsidRDefault="00F95124" w:rsidP="00025386">
      <w:pPr>
        <w:spacing w:after="0" w:line="240" w:lineRule="auto"/>
      </w:pPr>
      <w:r>
        <w:separator/>
      </w:r>
    </w:p>
  </w:footnote>
  <w:footnote w:type="continuationSeparator" w:id="0">
    <w:p w14:paraId="150D816E" w14:textId="77777777" w:rsidR="00F95124" w:rsidRDefault="00F9512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E74E1" w14:textId="77777777" w:rsidR="00534800" w:rsidRDefault="005348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EF007" w14:textId="77777777" w:rsidR="00534800" w:rsidRDefault="005348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FAF26" w14:textId="77777777" w:rsidR="00534800" w:rsidRDefault="005348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1366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3AC"/>
    <w:rsid w:val="00004ACB"/>
    <w:rsid w:val="00025386"/>
    <w:rsid w:val="000260CA"/>
    <w:rsid w:val="000423B9"/>
    <w:rsid w:val="00045E32"/>
    <w:rsid w:val="00053927"/>
    <w:rsid w:val="00084786"/>
    <w:rsid w:val="000B092B"/>
    <w:rsid w:val="0016158F"/>
    <w:rsid w:val="001C2314"/>
    <w:rsid w:val="00213980"/>
    <w:rsid w:val="0024648D"/>
    <w:rsid w:val="00374EA7"/>
    <w:rsid w:val="003A486D"/>
    <w:rsid w:val="004374F2"/>
    <w:rsid w:val="00460705"/>
    <w:rsid w:val="00485239"/>
    <w:rsid w:val="004A0686"/>
    <w:rsid w:val="004E27D7"/>
    <w:rsid w:val="004F10A0"/>
    <w:rsid w:val="0053480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03AC"/>
    <w:rsid w:val="0093388F"/>
    <w:rsid w:val="00A137C9"/>
    <w:rsid w:val="00A56A6F"/>
    <w:rsid w:val="00A87380"/>
    <w:rsid w:val="00AF4E90"/>
    <w:rsid w:val="00AF7375"/>
    <w:rsid w:val="00B532D2"/>
    <w:rsid w:val="00B641BE"/>
    <w:rsid w:val="00B75912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D06CE"/>
    <w:rsid w:val="00DE3B21"/>
    <w:rsid w:val="00DE73DD"/>
    <w:rsid w:val="00E27ABB"/>
    <w:rsid w:val="00E67109"/>
    <w:rsid w:val="00E86D3B"/>
    <w:rsid w:val="00E86E02"/>
    <w:rsid w:val="00EC10EE"/>
    <w:rsid w:val="00EF3368"/>
    <w:rsid w:val="00F334B4"/>
    <w:rsid w:val="00F83E5D"/>
    <w:rsid w:val="00F9512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40ABD2"/>
  <w15:chartTrackingRefBased/>
  <w15:docId w15:val="{7301500F-943A-4EF7-BCE8-EBAEE807E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Smoczy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Smoczyk</dc:creator>
  <cp:keywords/>
  <dc:description/>
  <cp:lastModifiedBy>Beata Smoczyk</cp:lastModifiedBy>
  <cp:revision>2</cp:revision>
  <cp:lastPrinted>2026-08-27T09:06:00Z</cp:lastPrinted>
  <dcterms:created xsi:type="dcterms:W3CDTF">2026-08-27T09:06:00Z</dcterms:created>
  <dcterms:modified xsi:type="dcterms:W3CDTF">2026-08-27T09:06:00Z</dcterms:modified>
</cp:coreProperties>
</file>