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BC700" w14:textId="69055EB2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3227E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29F0A48" w14:textId="77777777" w:rsidTr="00D62E6E">
        <w:tc>
          <w:tcPr>
            <w:tcW w:w="2800" w:type="dxa"/>
          </w:tcPr>
          <w:p w14:paraId="754E03B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CF196F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38610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EE722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B21005B" w14:textId="77777777" w:rsidTr="00D62E6E">
        <w:tc>
          <w:tcPr>
            <w:tcW w:w="2800" w:type="dxa"/>
          </w:tcPr>
          <w:p w14:paraId="7A5A2F37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0D2409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06067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3353C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C179CF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70AEB" w:rsidRPr="00C14101" w14:paraId="774D050A" w14:textId="77777777" w:rsidTr="00DA0BB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ED9DF3" w14:textId="77777777" w:rsidR="00070AEB" w:rsidRPr="00C14101" w:rsidRDefault="00070AEB" w:rsidP="00DA0BB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6D15488" w14:textId="77777777" w:rsidR="00070AEB" w:rsidRPr="00C14101" w:rsidRDefault="00070AEB" w:rsidP="00DA0BB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70AEB">
              <w:rPr>
                <w:rFonts w:ascii="Arial" w:eastAsia="Times New Roman" w:hAnsi="Arial" w:cs="Arial"/>
                <w:lang w:eastAsia="pl-PL"/>
              </w:rPr>
              <w:t>(t.j.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7A4DCEC" w14:textId="77777777" w:rsidR="00070AEB" w:rsidRPr="00C14101" w:rsidRDefault="00070AEB" w:rsidP="00DA0B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ABBF258" w14:textId="77777777" w:rsidR="00070AEB" w:rsidRPr="00C14101" w:rsidRDefault="00070AEB" w:rsidP="00DA0B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0C74020" w14:textId="77777777" w:rsidR="00BC121E" w:rsidRPr="00C14101" w:rsidRDefault="00070AE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A212290" w14:textId="77777777" w:rsidTr="00D62E6E">
        <w:tc>
          <w:tcPr>
            <w:tcW w:w="2269" w:type="dxa"/>
          </w:tcPr>
          <w:p w14:paraId="56F3F04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754C547" w14:textId="77777777" w:rsidR="00D62E6E" w:rsidRPr="00D62E6E" w:rsidRDefault="00070AE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0A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Niechemiczne artykuły medyczne III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70AEB" w:rsidRPr="00D62E6E" w14:paraId="61126AB3" w14:textId="77777777" w:rsidTr="00DA0BB5">
        <w:tc>
          <w:tcPr>
            <w:tcW w:w="2269" w:type="dxa"/>
          </w:tcPr>
          <w:p w14:paraId="2437CC20" w14:textId="77777777" w:rsidR="00070AEB" w:rsidRPr="00D62E6E" w:rsidRDefault="00070AEB" w:rsidP="00DA0BB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B9EAAFD" w14:textId="77777777" w:rsidR="00070AEB" w:rsidRPr="00D62E6E" w:rsidRDefault="00070AEB" w:rsidP="00DA0BB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0A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WIWa.272.14.2026</w:t>
            </w:r>
          </w:p>
        </w:tc>
      </w:tr>
    </w:tbl>
    <w:p w14:paraId="1A94371C" w14:textId="77777777" w:rsidR="00BC121E" w:rsidRDefault="00070AEB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70AEB">
        <w:rPr>
          <w:rFonts w:ascii="Arial" w:eastAsia="Times New Roman" w:hAnsi="Arial" w:cs="Arial"/>
          <w:b/>
          <w:sz w:val="24"/>
          <w:szCs w:val="24"/>
          <w:lang w:eastAsia="pl-PL"/>
        </w:rPr>
        <w:t>Inspekcja Weterynaryjna Wojewódzki Inspektorat Weterynarii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312FE18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AAABF27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4EA08CEA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40C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6E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B203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9C78AF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AD52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4BC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E35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A42FF5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8B8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BE0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47D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74B8C66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4855D0F6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3E5824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35C830B3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5C0111C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5E01512" w14:textId="77777777" w:rsidTr="00620E37">
        <w:tc>
          <w:tcPr>
            <w:tcW w:w="2660" w:type="dxa"/>
          </w:tcPr>
          <w:p w14:paraId="3013D57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F0E55D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B9BDDED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59DAF5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D5C085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EBA2311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70AE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09541D6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FC74C" w14:textId="77777777" w:rsidR="001D5683" w:rsidRDefault="001D5683">
      <w:r>
        <w:separator/>
      </w:r>
    </w:p>
  </w:endnote>
  <w:endnote w:type="continuationSeparator" w:id="0">
    <w:p w14:paraId="3EA1F2DD" w14:textId="77777777" w:rsidR="001D5683" w:rsidRDefault="001D5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1B1F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A635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8F5D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56BB31C" w14:textId="5D8627AD" w:rsidR="009A4CD3" w:rsidRDefault="0013227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CD4D03" wp14:editId="063FED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0256895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E0E83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C324F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3C57D" w14:textId="77777777" w:rsidR="00070AEB" w:rsidRDefault="00070A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9C4D5" w14:textId="77777777" w:rsidR="001D5683" w:rsidRDefault="001D5683">
      <w:r>
        <w:separator/>
      </w:r>
    </w:p>
  </w:footnote>
  <w:footnote w:type="continuationSeparator" w:id="0">
    <w:p w14:paraId="1BFFE0E0" w14:textId="77777777" w:rsidR="001D5683" w:rsidRDefault="001D56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9DFE7" w14:textId="77777777" w:rsidR="00070AEB" w:rsidRDefault="00070A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727BE" w14:textId="77777777" w:rsidR="00070AEB" w:rsidRDefault="00070A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7F724" w14:textId="77777777" w:rsidR="00070AEB" w:rsidRDefault="00070A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82224991">
    <w:abstractNumId w:val="13"/>
  </w:num>
  <w:num w:numId="2" w16cid:durableId="716667008">
    <w:abstractNumId w:val="0"/>
  </w:num>
  <w:num w:numId="3" w16cid:durableId="528418341">
    <w:abstractNumId w:val="11"/>
  </w:num>
  <w:num w:numId="4" w16cid:durableId="1959070052">
    <w:abstractNumId w:val="8"/>
  </w:num>
  <w:num w:numId="5" w16cid:durableId="1707096771">
    <w:abstractNumId w:val="7"/>
  </w:num>
  <w:num w:numId="6" w16cid:durableId="435365911">
    <w:abstractNumId w:val="1"/>
  </w:num>
  <w:num w:numId="7" w16cid:durableId="780102037">
    <w:abstractNumId w:val="6"/>
  </w:num>
  <w:num w:numId="8" w16cid:durableId="1340697212">
    <w:abstractNumId w:val="3"/>
  </w:num>
  <w:num w:numId="9" w16cid:durableId="1920555282">
    <w:abstractNumId w:val="2"/>
  </w:num>
  <w:num w:numId="10" w16cid:durableId="1357463011">
    <w:abstractNumId w:val="5"/>
  </w:num>
  <w:num w:numId="11" w16cid:durableId="1829252382">
    <w:abstractNumId w:val="10"/>
  </w:num>
  <w:num w:numId="12" w16cid:durableId="168521818">
    <w:abstractNumId w:val="4"/>
  </w:num>
  <w:num w:numId="13" w16cid:durableId="2123840666">
    <w:abstractNumId w:val="9"/>
  </w:num>
  <w:num w:numId="14" w16cid:durableId="7192800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403"/>
    <w:rsid w:val="0000184A"/>
    <w:rsid w:val="00007C1C"/>
    <w:rsid w:val="00012997"/>
    <w:rsid w:val="000621A2"/>
    <w:rsid w:val="00067B62"/>
    <w:rsid w:val="00070AEB"/>
    <w:rsid w:val="000719DC"/>
    <w:rsid w:val="00075CEC"/>
    <w:rsid w:val="000807AB"/>
    <w:rsid w:val="000E0467"/>
    <w:rsid w:val="00106AC7"/>
    <w:rsid w:val="00111985"/>
    <w:rsid w:val="0013227E"/>
    <w:rsid w:val="00147532"/>
    <w:rsid w:val="001614BA"/>
    <w:rsid w:val="001718C2"/>
    <w:rsid w:val="001D5683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040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6B70E1"/>
  <w15:chartTrackingRefBased/>
  <w15:docId w15:val="{AD3CAC0D-3F6B-4261-AC48-4172ED12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cp:lastModifiedBy>Beata Smoczyk</cp:lastModifiedBy>
  <cp:revision>2</cp:revision>
  <cp:lastPrinted>2010-01-07T09:39:00Z</cp:lastPrinted>
  <dcterms:created xsi:type="dcterms:W3CDTF">2026-08-27T07:35:00Z</dcterms:created>
  <dcterms:modified xsi:type="dcterms:W3CDTF">2026-08-27T07:35:00Z</dcterms:modified>
</cp:coreProperties>
</file>