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528FB" w14:textId="025EFAC9" w:rsidR="005103B9" w:rsidRPr="004C2522" w:rsidRDefault="006676AE" w:rsidP="004C2522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C2522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4F201B9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77266" w:rsidRPr="00C77266">
        <w:rPr>
          <w:rFonts w:ascii="Arial" w:hAnsi="Arial" w:cs="Arial"/>
          <w:b/>
          <w:sz w:val="24"/>
          <w:szCs w:val="24"/>
        </w:rPr>
        <w:t>WIWa.272.14.2026</w:t>
      </w:r>
    </w:p>
    <w:p w14:paraId="2338D633" w14:textId="77777777" w:rsidR="00C4103F" w:rsidRPr="0012157F" w:rsidRDefault="006676AE" w:rsidP="004C252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7E1AA6" w14:textId="77777777" w:rsidR="006676AE" w:rsidRPr="0012157F" w:rsidRDefault="006676AE" w:rsidP="004C252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77266" w:rsidRPr="00C77266">
        <w:rPr>
          <w:rFonts w:ascii="Arial" w:hAnsi="Arial" w:cs="Arial"/>
        </w:rPr>
        <w:t>Inspekcja Weterynaryjna Wojewódzki Inspektorat Weterynarii w Bydgoszczy</w:t>
      </w:r>
    </w:p>
    <w:p w14:paraId="3ED12E04" w14:textId="77777777" w:rsidR="006676AE" w:rsidRPr="0012157F" w:rsidRDefault="006676AE" w:rsidP="004C252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77266" w:rsidRPr="00C77266">
        <w:rPr>
          <w:rFonts w:ascii="Arial" w:hAnsi="Arial" w:cs="Arial"/>
        </w:rPr>
        <w:t>Powstańców Wielkopolskich</w:t>
      </w:r>
      <w:r w:rsidRPr="0012157F">
        <w:rPr>
          <w:rFonts w:ascii="Arial" w:hAnsi="Arial" w:cs="Arial"/>
        </w:rPr>
        <w:t xml:space="preserve"> </w:t>
      </w:r>
      <w:r w:rsidR="00C77266" w:rsidRPr="00C77266">
        <w:rPr>
          <w:rFonts w:ascii="Arial" w:hAnsi="Arial" w:cs="Arial"/>
        </w:rPr>
        <w:t>10</w:t>
      </w:r>
      <w:r w:rsidRPr="0012157F">
        <w:rPr>
          <w:rFonts w:ascii="Arial" w:hAnsi="Arial" w:cs="Arial"/>
        </w:rPr>
        <w:t xml:space="preserve"> </w:t>
      </w:r>
    </w:p>
    <w:p w14:paraId="79DF35E0" w14:textId="77777777" w:rsidR="00F90CD1" w:rsidRDefault="006676AE" w:rsidP="004C252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77266" w:rsidRPr="00C77266">
        <w:rPr>
          <w:rFonts w:ascii="Arial" w:hAnsi="Arial" w:cs="Arial"/>
        </w:rPr>
        <w:t>85-090</w:t>
      </w:r>
      <w:r w:rsidRPr="0012157F">
        <w:rPr>
          <w:rFonts w:ascii="Arial" w:hAnsi="Arial" w:cs="Arial"/>
        </w:rPr>
        <w:t xml:space="preserve"> </w:t>
      </w:r>
      <w:r w:rsidR="00C77266" w:rsidRPr="00C77266">
        <w:rPr>
          <w:rFonts w:ascii="Arial" w:hAnsi="Arial" w:cs="Arial"/>
        </w:rPr>
        <w:t>Bydgoszcz</w:t>
      </w:r>
    </w:p>
    <w:p w14:paraId="0322DE3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BB2D58A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6B703E0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61C72C7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C6C244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BB92F9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6334E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AF17096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B790F3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77266" w:rsidRPr="0012157F" w14:paraId="21135B05" w14:textId="77777777" w:rsidTr="007A30CA">
        <w:tc>
          <w:tcPr>
            <w:tcW w:w="9104" w:type="dxa"/>
            <w:shd w:val="clear" w:color="auto" w:fill="D9D9D9"/>
          </w:tcPr>
          <w:p w14:paraId="4E48CFCC" w14:textId="77777777" w:rsidR="00C77266" w:rsidRPr="0012157F" w:rsidRDefault="00C77266" w:rsidP="007A30C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A58AEC2" w14:textId="77777777" w:rsidR="00C77266" w:rsidRDefault="00C77266" w:rsidP="007A30C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7726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7726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77266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73526AA" w14:textId="77777777" w:rsidR="00C77266" w:rsidRDefault="00C77266" w:rsidP="007A30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D190798" w14:textId="77777777" w:rsidR="00C77266" w:rsidRDefault="00C77266" w:rsidP="007A30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74454921" w14:textId="77777777" w:rsidR="00C77266" w:rsidRPr="00C86421" w:rsidRDefault="00C77266" w:rsidP="007A30C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E97952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842A855" w14:textId="77777777" w:rsidR="00E50194" w:rsidRDefault="00C7726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C77266">
        <w:rPr>
          <w:rFonts w:ascii="Arial" w:hAnsi="Arial" w:cs="Arial"/>
          <w:b/>
          <w:sz w:val="24"/>
          <w:szCs w:val="24"/>
        </w:rPr>
        <w:t>Niechemiczne</w:t>
      </w:r>
      <w:proofErr w:type="spellEnd"/>
      <w:r w:rsidRPr="00C77266">
        <w:rPr>
          <w:rFonts w:ascii="Arial" w:hAnsi="Arial" w:cs="Arial"/>
          <w:b/>
          <w:sz w:val="24"/>
          <w:szCs w:val="24"/>
        </w:rPr>
        <w:t xml:space="preserve"> artykuły medyczne III</w:t>
      </w:r>
    </w:p>
    <w:p w14:paraId="5040755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77266" w:rsidRPr="00C77266">
        <w:rPr>
          <w:rFonts w:ascii="Arial" w:hAnsi="Arial" w:cs="Arial"/>
          <w:b/>
          <w:sz w:val="24"/>
          <w:szCs w:val="24"/>
        </w:rPr>
        <w:t>Inspekcja Weterynaryjna Wojewódzki Inspektorat Weterynarii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932AFB2" w14:textId="77777777" w:rsidTr="00650D6C">
        <w:tc>
          <w:tcPr>
            <w:tcW w:w="9104" w:type="dxa"/>
            <w:shd w:val="clear" w:color="auto" w:fill="D9D9D9"/>
          </w:tcPr>
          <w:p w14:paraId="53E311E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388B254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D21873B" w14:textId="77777777" w:rsidR="00C77266" w:rsidRDefault="007A2BCB" w:rsidP="00C77266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1A4DC0FF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A6B1CF2" w14:textId="77777777" w:rsidTr="00CD4DD1">
        <w:tc>
          <w:tcPr>
            <w:tcW w:w="9104" w:type="dxa"/>
            <w:shd w:val="clear" w:color="auto" w:fill="D9D9D9"/>
          </w:tcPr>
          <w:p w14:paraId="33F1B2F4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A4255BE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DE02E18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145C74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520E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C94D0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5D217E5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BC9B5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624CE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96EDD02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8F825DE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12D1AF2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13A6961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8E976C6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F7E36CF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8099BD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3AC254E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375C13EA" w14:textId="77777777" w:rsidTr="0061040C">
        <w:tc>
          <w:tcPr>
            <w:tcW w:w="9104" w:type="dxa"/>
            <w:shd w:val="clear" w:color="auto" w:fill="D9D9D9"/>
          </w:tcPr>
          <w:p w14:paraId="4E1FDC87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274CEEC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633288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3A7638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7A1A4EF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F412077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54F907C" w14:textId="77777777" w:rsidTr="0061040C">
        <w:tc>
          <w:tcPr>
            <w:tcW w:w="9104" w:type="dxa"/>
            <w:shd w:val="clear" w:color="auto" w:fill="D9D9D9"/>
          </w:tcPr>
          <w:p w14:paraId="0087658D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866E314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5E224923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45C9981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F79E93E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2F5C146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627A3B4" w14:textId="77777777" w:rsidTr="00CD4DD1">
        <w:tc>
          <w:tcPr>
            <w:tcW w:w="9104" w:type="dxa"/>
            <w:shd w:val="clear" w:color="auto" w:fill="D9D9D9"/>
          </w:tcPr>
          <w:p w14:paraId="7904546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9BFFC98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81FDC19" w14:textId="77777777" w:rsidTr="00847232">
        <w:tc>
          <w:tcPr>
            <w:tcW w:w="9104" w:type="dxa"/>
            <w:shd w:val="clear" w:color="auto" w:fill="D9D9D9"/>
          </w:tcPr>
          <w:p w14:paraId="454A22A5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94B81D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0C148B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20F30A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BCA5BE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D34493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9EAB35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BEE754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153359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65FDD6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6BCE2B3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751CEAA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871F6DE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A9098" w14:textId="77777777" w:rsidR="007B3852" w:rsidRDefault="007B3852" w:rsidP="0038231F">
      <w:pPr>
        <w:spacing w:after="0" w:line="240" w:lineRule="auto"/>
      </w:pPr>
      <w:r>
        <w:separator/>
      </w:r>
    </w:p>
  </w:endnote>
  <w:endnote w:type="continuationSeparator" w:id="0">
    <w:p w14:paraId="3BE5874E" w14:textId="77777777" w:rsidR="007B3852" w:rsidRDefault="007B38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1BB26" w14:textId="77777777" w:rsidR="00C77266" w:rsidRDefault="00C772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5BB8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3D8BC6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77E0C" w14:textId="77777777" w:rsidR="00C77266" w:rsidRDefault="00C772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ADDF9" w14:textId="77777777" w:rsidR="007B3852" w:rsidRDefault="007B3852" w:rsidP="0038231F">
      <w:pPr>
        <w:spacing w:after="0" w:line="240" w:lineRule="auto"/>
      </w:pPr>
      <w:r>
        <w:separator/>
      </w:r>
    </w:p>
  </w:footnote>
  <w:footnote w:type="continuationSeparator" w:id="0">
    <w:p w14:paraId="687FCCC3" w14:textId="77777777" w:rsidR="007B3852" w:rsidRDefault="007B3852" w:rsidP="0038231F">
      <w:pPr>
        <w:spacing w:after="0" w:line="240" w:lineRule="auto"/>
      </w:pPr>
      <w:r>
        <w:continuationSeparator/>
      </w:r>
    </w:p>
  </w:footnote>
  <w:footnote w:id="1">
    <w:p w14:paraId="22ABF28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984CD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6D0B0F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7F21BEA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C9C2572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1D556E58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7176D6F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721E05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9A8CB1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B83141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3EA6395A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9FCF0" w14:textId="77777777" w:rsidR="00C77266" w:rsidRDefault="00C772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8D4AF" w14:textId="77777777" w:rsidR="00C77266" w:rsidRDefault="00C772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03C06" w14:textId="77777777" w:rsidR="00C77266" w:rsidRDefault="00C772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061404">
    <w:abstractNumId w:val="11"/>
  </w:num>
  <w:num w:numId="2" w16cid:durableId="1225335769">
    <w:abstractNumId w:val="0"/>
  </w:num>
  <w:num w:numId="3" w16cid:durableId="54939469">
    <w:abstractNumId w:val="10"/>
  </w:num>
  <w:num w:numId="4" w16cid:durableId="114715404">
    <w:abstractNumId w:val="13"/>
  </w:num>
  <w:num w:numId="5" w16cid:durableId="91509843">
    <w:abstractNumId w:val="12"/>
  </w:num>
  <w:num w:numId="6" w16cid:durableId="1138886401">
    <w:abstractNumId w:val="9"/>
  </w:num>
  <w:num w:numId="7" w16cid:durableId="1923680021">
    <w:abstractNumId w:val="1"/>
  </w:num>
  <w:num w:numId="8" w16cid:durableId="1700471032">
    <w:abstractNumId w:val="6"/>
  </w:num>
  <w:num w:numId="9" w16cid:durableId="1955860696">
    <w:abstractNumId w:val="4"/>
  </w:num>
  <w:num w:numId="10" w16cid:durableId="1448625332">
    <w:abstractNumId w:val="7"/>
  </w:num>
  <w:num w:numId="11" w16cid:durableId="1849176337">
    <w:abstractNumId w:val="5"/>
  </w:num>
  <w:num w:numId="12" w16cid:durableId="495876112">
    <w:abstractNumId w:val="8"/>
  </w:num>
  <w:num w:numId="13" w16cid:durableId="1075666186">
    <w:abstractNumId w:val="3"/>
  </w:num>
  <w:num w:numId="14" w16cid:durableId="617103737">
    <w:abstractNumId w:val="2"/>
  </w:num>
  <w:num w:numId="15" w16cid:durableId="19068429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277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2522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2277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3852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77266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114B26"/>
  <w15:docId w15:val="{ED3B6B3D-38F0-4E71-95E4-C94DCB7A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863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cp:lastModifiedBy>Beata Smoczyk</cp:lastModifiedBy>
  <cp:revision>2</cp:revision>
  <cp:lastPrinted>2026-08-27T07:31:00Z</cp:lastPrinted>
  <dcterms:created xsi:type="dcterms:W3CDTF">2026-08-27T07:31:00Z</dcterms:created>
  <dcterms:modified xsi:type="dcterms:W3CDTF">2026-08-27T07:31:00Z</dcterms:modified>
</cp:coreProperties>
</file>