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051A5" w14:textId="54CCB581" w:rsidR="00B95C96" w:rsidRPr="00901BD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01BD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1D1A" w:rsidRPr="00901BD0">
        <w:rPr>
          <w:rFonts w:ascii="Arial Narrow" w:hAnsi="Arial Narrow" w:cs="Arial"/>
          <w:bCs/>
          <w:i w:val="0"/>
          <w:szCs w:val="24"/>
        </w:rPr>
        <w:t>7</w:t>
      </w:r>
      <w:r w:rsidRPr="00901BD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8A8F790" w14:textId="77777777" w:rsidR="00B95C96" w:rsidRPr="00901BD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01BD0">
        <w:rPr>
          <w:rFonts w:ascii="Arial Narrow" w:hAnsi="Arial Narrow" w:cs="Arial"/>
          <w:b/>
          <w:sz w:val="24"/>
          <w:szCs w:val="24"/>
        </w:rPr>
        <w:t>Zamawiający:</w:t>
      </w:r>
    </w:p>
    <w:p w14:paraId="152E3A3D" w14:textId="7FB3EACA" w:rsidR="00B95C96" w:rsidRPr="00901BD0" w:rsidRDefault="00501D1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01BD0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297CF15B" w14:textId="75C0283E" w:rsidR="00B95C96" w:rsidRPr="00901BD0" w:rsidRDefault="00501D1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01BD0">
        <w:rPr>
          <w:rFonts w:ascii="Arial Narrow" w:hAnsi="Arial Narrow" w:cs="Arial"/>
        </w:rPr>
        <w:t>ul. Powstańców Warszawy</w:t>
      </w:r>
      <w:r w:rsidR="00B95C96" w:rsidRPr="00901BD0">
        <w:rPr>
          <w:rFonts w:ascii="Arial Narrow" w:hAnsi="Arial Narrow" w:cs="Arial"/>
        </w:rPr>
        <w:t xml:space="preserve"> </w:t>
      </w:r>
      <w:r w:rsidRPr="00901BD0">
        <w:rPr>
          <w:rFonts w:ascii="Arial Narrow" w:hAnsi="Arial Narrow" w:cs="Arial"/>
        </w:rPr>
        <w:t>5</w:t>
      </w:r>
      <w:r w:rsidR="00B95C96" w:rsidRPr="00901BD0">
        <w:rPr>
          <w:rFonts w:ascii="Arial Narrow" w:hAnsi="Arial Narrow" w:cs="Arial"/>
        </w:rPr>
        <w:t xml:space="preserve"> </w:t>
      </w:r>
    </w:p>
    <w:p w14:paraId="3943F691" w14:textId="386E5563" w:rsidR="00B95C96" w:rsidRPr="00901BD0" w:rsidRDefault="00501D1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01BD0">
        <w:rPr>
          <w:rFonts w:ascii="Arial Narrow" w:hAnsi="Arial Narrow" w:cs="Arial"/>
        </w:rPr>
        <w:t>85-681</w:t>
      </w:r>
      <w:r w:rsidR="00B95C96" w:rsidRPr="00901BD0">
        <w:rPr>
          <w:rFonts w:ascii="Arial Narrow" w:hAnsi="Arial Narrow" w:cs="Arial"/>
        </w:rPr>
        <w:t xml:space="preserve"> </w:t>
      </w:r>
      <w:r w:rsidRPr="00901BD0">
        <w:rPr>
          <w:rFonts w:ascii="Arial Narrow" w:hAnsi="Arial Narrow" w:cs="Arial"/>
        </w:rPr>
        <w:t>Bydgoszcz</w:t>
      </w:r>
    </w:p>
    <w:p w14:paraId="7F56EF97" w14:textId="77777777" w:rsidR="00B95C96" w:rsidRPr="00901BD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01BD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53268AB" w14:textId="77777777" w:rsidR="00B95C96" w:rsidRPr="00901BD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01BD0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9E648DB" w14:textId="77777777" w:rsidR="00B95C96" w:rsidRPr="00901BD0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01BD0" w14:paraId="5FEBB936" w14:textId="77777777" w:rsidTr="006C3667">
        <w:tc>
          <w:tcPr>
            <w:tcW w:w="2800" w:type="dxa"/>
          </w:tcPr>
          <w:p w14:paraId="5285C024" w14:textId="77777777" w:rsidR="00B95C96" w:rsidRPr="00901BD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01BD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01BD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02902F6" w14:textId="77777777" w:rsidR="00B95C96" w:rsidRPr="00901BD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63880F" w14:textId="77777777" w:rsidR="00B95C96" w:rsidRPr="00901BD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67887B" w14:textId="77777777" w:rsidR="00B95C96" w:rsidRPr="00901BD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01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01BD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01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901BD0" w14:paraId="7DE463F7" w14:textId="77777777" w:rsidTr="006C3667">
        <w:tc>
          <w:tcPr>
            <w:tcW w:w="2800" w:type="dxa"/>
          </w:tcPr>
          <w:p w14:paraId="712D4759" w14:textId="77777777" w:rsidR="00B95C96" w:rsidRPr="00901BD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01BD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1170F66" w14:textId="77777777" w:rsidR="00B95C96" w:rsidRPr="00901BD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B6B5D1" w14:textId="77777777" w:rsidR="00B95C96" w:rsidRPr="00901BD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69CCD9" w14:textId="77777777" w:rsidR="00B95C96" w:rsidRPr="00901BD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01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01BD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01B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DBF158" w14:textId="77777777" w:rsidR="00484F88" w:rsidRPr="00901BD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1D1A" w:rsidRPr="00901BD0" w14:paraId="6F522386" w14:textId="77777777" w:rsidTr="00222D94">
        <w:tc>
          <w:tcPr>
            <w:tcW w:w="9104" w:type="dxa"/>
            <w:shd w:val="clear" w:color="auto" w:fill="D9D9D9"/>
          </w:tcPr>
          <w:p w14:paraId="0F4D90B4" w14:textId="77777777" w:rsidR="00501D1A" w:rsidRPr="00901BD0" w:rsidRDefault="00501D1A" w:rsidP="00222D9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01BD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DB5137F" w14:textId="06519C82" w:rsidR="00501D1A" w:rsidRPr="00901BD0" w:rsidRDefault="00501D1A" w:rsidP="00222D9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1BD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2026 r. poz. 793) (dalej jako: ”ustawa Pzp”), dotyczące aktualności informacji zawartych w: </w:t>
            </w:r>
          </w:p>
          <w:p w14:paraId="16B9BB44" w14:textId="77777777" w:rsidR="00501D1A" w:rsidRPr="00901BD0" w:rsidRDefault="00501D1A" w:rsidP="00222D9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1BD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6E51E828" w14:textId="77777777" w:rsidR="00501D1A" w:rsidRPr="00901BD0" w:rsidRDefault="00501D1A" w:rsidP="00222D9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01BD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744392C" w14:textId="77777777" w:rsidR="00501D1A" w:rsidRPr="00901BD0" w:rsidRDefault="00501D1A" w:rsidP="00222D9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01BD0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01BD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129CE03" w14:textId="77777777" w:rsidR="00B95C96" w:rsidRPr="00901BD0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BD10389" w14:textId="77777777" w:rsidR="00B95C96" w:rsidRPr="00901BD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01BD0" w14:paraId="26A3D4EB" w14:textId="77777777" w:rsidTr="006C3667">
        <w:tc>
          <w:tcPr>
            <w:tcW w:w="2269" w:type="dxa"/>
          </w:tcPr>
          <w:p w14:paraId="5C818351" w14:textId="77777777" w:rsidR="00B95C96" w:rsidRPr="00901BD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979E61" w14:textId="1B32F75E" w:rsidR="00B95C96" w:rsidRPr="00901BD0" w:rsidRDefault="00501D1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</w:t>
            </w:r>
            <w:r w:rsidR="00F045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y sukcesywne</w:t>
            </w:r>
            <w:r w:rsidRPr="00901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produktów leczniczych stosowanych w ramach Szpitalnych Programów Lekowych oraz Chemioterapii na okres 24 miesięcy</w:t>
            </w:r>
            <w:r w:rsidR="00B95C96" w:rsidRPr="00901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1D1A" w:rsidRPr="00901BD0" w14:paraId="62A9316A" w14:textId="77777777" w:rsidTr="00222D94">
        <w:tc>
          <w:tcPr>
            <w:tcW w:w="2269" w:type="dxa"/>
          </w:tcPr>
          <w:p w14:paraId="7E50803F" w14:textId="77777777" w:rsidR="00501D1A" w:rsidRPr="00901BD0" w:rsidRDefault="00501D1A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54F0DD" w14:textId="2942D850" w:rsidR="00501D1A" w:rsidRPr="00901BD0" w:rsidRDefault="00501D1A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104/2026</w:t>
            </w:r>
          </w:p>
        </w:tc>
      </w:tr>
    </w:tbl>
    <w:p w14:paraId="3903C088" w14:textId="77777777" w:rsidR="00B95C96" w:rsidRPr="00901BD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FFDEF1B" w14:textId="3E6AE273" w:rsidR="004115BC" w:rsidRPr="00901BD0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>prowadzonego</w:t>
      </w:r>
      <w:r w:rsidR="005434B3" w:rsidRPr="00901BD0">
        <w:rPr>
          <w:rFonts w:ascii="Arial Narrow" w:hAnsi="Arial Narrow" w:cs="Arial"/>
          <w:sz w:val="24"/>
          <w:szCs w:val="24"/>
        </w:rPr>
        <w:t xml:space="preserve"> przez </w:t>
      </w:r>
      <w:r w:rsidR="00501D1A" w:rsidRPr="00901BD0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901BD0">
        <w:rPr>
          <w:rFonts w:ascii="Arial Narrow" w:hAnsi="Arial Narrow" w:cs="Arial"/>
          <w:b/>
          <w:sz w:val="24"/>
          <w:szCs w:val="24"/>
        </w:rPr>
        <w:t>,</w:t>
      </w:r>
      <w:r w:rsidR="002B2AD9" w:rsidRPr="00901BD0">
        <w:rPr>
          <w:rFonts w:ascii="Arial Narrow" w:hAnsi="Arial Narrow" w:cs="Arial"/>
          <w:sz w:val="24"/>
          <w:szCs w:val="24"/>
        </w:rPr>
        <w:t xml:space="preserve"> </w:t>
      </w:r>
      <w:r w:rsidR="00E65685" w:rsidRPr="00901BD0">
        <w:rPr>
          <w:rFonts w:ascii="Arial Narrow" w:hAnsi="Arial Narrow" w:cs="Arial"/>
          <w:sz w:val="24"/>
          <w:szCs w:val="24"/>
        </w:rPr>
        <w:t>oświa</w:t>
      </w:r>
      <w:r w:rsidR="00825A09" w:rsidRPr="00901BD0">
        <w:rPr>
          <w:rFonts w:ascii="Arial Narrow" w:hAnsi="Arial Narrow" w:cs="Arial"/>
          <w:sz w:val="24"/>
          <w:szCs w:val="24"/>
        </w:rPr>
        <w:t>dczam</w:t>
      </w:r>
      <w:r w:rsidR="00E65685" w:rsidRPr="00901BD0">
        <w:rPr>
          <w:rFonts w:ascii="Arial Narrow" w:hAnsi="Arial Narrow" w:cs="Arial"/>
          <w:sz w:val="24"/>
          <w:szCs w:val="24"/>
        </w:rPr>
        <w:t>,</w:t>
      </w:r>
      <w:r w:rsidR="00471B8D" w:rsidRPr="00901BD0">
        <w:rPr>
          <w:rFonts w:ascii="Arial Narrow" w:hAnsi="Arial Narrow" w:cs="Arial"/>
          <w:sz w:val="24"/>
          <w:szCs w:val="24"/>
        </w:rPr>
        <w:t xml:space="preserve"> że</w:t>
      </w:r>
      <w:r w:rsidR="00715B48" w:rsidRPr="00901BD0">
        <w:rPr>
          <w:rFonts w:ascii="Arial Narrow" w:hAnsi="Arial Narrow" w:cs="Arial"/>
          <w:sz w:val="24"/>
          <w:szCs w:val="24"/>
        </w:rPr>
        <w:t xml:space="preserve"> </w:t>
      </w:r>
      <w:r w:rsidR="00886689" w:rsidRPr="00901BD0">
        <w:rPr>
          <w:rFonts w:ascii="Arial Narrow" w:hAnsi="Arial Narrow" w:cs="Arial"/>
          <w:sz w:val="24"/>
          <w:szCs w:val="24"/>
        </w:rPr>
        <w:t>informacje zawarte w</w:t>
      </w:r>
      <w:r w:rsidR="00715B48" w:rsidRPr="00901BD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01BD0">
        <w:rPr>
          <w:rFonts w:ascii="Arial Narrow" w:hAnsi="Arial Narrow" w:cs="Arial"/>
          <w:sz w:val="24"/>
          <w:szCs w:val="24"/>
        </w:rPr>
        <w:t>m</w:t>
      </w:r>
      <w:r w:rsidR="00886689" w:rsidRPr="00901BD0">
        <w:rPr>
          <w:rFonts w:ascii="Arial Narrow" w:hAnsi="Arial Narrow" w:cs="Arial"/>
          <w:sz w:val="24"/>
          <w:szCs w:val="24"/>
        </w:rPr>
        <w:t xml:space="preserve"> </w:t>
      </w:r>
      <w:r w:rsidR="00552625" w:rsidRPr="00901BD0">
        <w:rPr>
          <w:rFonts w:ascii="Arial Narrow" w:hAnsi="Arial Narrow" w:cs="Arial"/>
          <w:sz w:val="24"/>
          <w:szCs w:val="24"/>
        </w:rPr>
        <w:t>przez nas</w:t>
      </w:r>
      <w:r w:rsidR="004115BC" w:rsidRPr="00901BD0">
        <w:rPr>
          <w:rFonts w:ascii="Arial Narrow" w:hAnsi="Arial Narrow" w:cs="Arial"/>
          <w:sz w:val="24"/>
          <w:szCs w:val="24"/>
        </w:rPr>
        <w:t>:</w:t>
      </w:r>
      <w:r w:rsidR="00552625" w:rsidRPr="00901BD0">
        <w:rPr>
          <w:rFonts w:ascii="Arial Narrow" w:hAnsi="Arial Narrow" w:cs="Arial"/>
          <w:sz w:val="24"/>
          <w:szCs w:val="24"/>
        </w:rPr>
        <w:t xml:space="preserve"> </w:t>
      </w:r>
    </w:p>
    <w:p w14:paraId="2BCAC683" w14:textId="77777777" w:rsidR="002A4E3C" w:rsidRPr="00901BD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01BD0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01BD0">
        <w:rPr>
          <w:rFonts w:ascii="Arial Narrow" w:hAnsi="Arial Narrow" w:cs="Arial"/>
          <w:sz w:val="24"/>
          <w:szCs w:val="24"/>
        </w:rPr>
        <w:t>,</w:t>
      </w:r>
      <w:r w:rsidR="00886689" w:rsidRPr="00901BD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01BD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01BD0">
        <w:rPr>
          <w:rFonts w:ascii="Arial Narrow" w:hAnsi="Arial Narrow" w:cs="Arial"/>
          <w:sz w:val="24"/>
          <w:szCs w:val="24"/>
        </w:rPr>
        <w:t>:</w:t>
      </w:r>
      <w:r w:rsidR="00886689" w:rsidRPr="00901BD0">
        <w:rPr>
          <w:rFonts w:ascii="Arial Narrow" w:hAnsi="Arial Narrow" w:cs="Arial"/>
          <w:sz w:val="24"/>
          <w:szCs w:val="24"/>
        </w:rPr>
        <w:t xml:space="preserve">  </w:t>
      </w:r>
    </w:p>
    <w:p w14:paraId="1D2E520E" w14:textId="77777777" w:rsidR="00602087" w:rsidRPr="00901BD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901BD0">
        <w:rPr>
          <w:rFonts w:ascii="Arial Narrow" w:hAnsi="Arial Narrow" w:cs="Arial"/>
          <w:sz w:val="24"/>
          <w:szCs w:val="24"/>
        </w:rPr>
        <w:t>ustawy Pzp</w:t>
      </w:r>
      <w:r w:rsidR="001B16D9" w:rsidRPr="00901BD0">
        <w:rPr>
          <w:rFonts w:ascii="Arial Narrow" w:hAnsi="Arial Narrow" w:cs="Arial"/>
          <w:sz w:val="24"/>
          <w:szCs w:val="24"/>
        </w:rPr>
        <w:t>,</w:t>
      </w:r>
    </w:p>
    <w:p w14:paraId="150E9AFC" w14:textId="77777777" w:rsidR="00697361" w:rsidRPr="00901B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01BD0">
        <w:rPr>
          <w:rFonts w:ascii="Arial Narrow" w:hAnsi="Arial Narrow" w:cs="Arial"/>
          <w:sz w:val="24"/>
          <w:szCs w:val="24"/>
        </w:rPr>
        <w:t>pkt 4 ustawy Pzp</w:t>
      </w:r>
      <w:r w:rsidR="001B16D9" w:rsidRPr="00901BD0">
        <w:rPr>
          <w:rFonts w:ascii="Arial Narrow" w:hAnsi="Arial Narrow" w:cs="Arial"/>
          <w:sz w:val="24"/>
          <w:szCs w:val="24"/>
        </w:rPr>
        <w:t>,</w:t>
      </w:r>
    </w:p>
    <w:p w14:paraId="6C5C7C5A" w14:textId="77777777" w:rsidR="00697361" w:rsidRPr="00901BD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01BD0">
        <w:rPr>
          <w:rFonts w:ascii="Arial Narrow" w:hAnsi="Arial Narrow" w:cs="Arial"/>
          <w:sz w:val="24"/>
          <w:szCs w:val="24"/>
        </w:rPr>
        <w:t>,</w:t>
      </w:r>
      <w:r w:rsidRPr="00901BD0">
        <w:rPr>
          <w:rFonts w:ascii="Arial Narrow" w:hAnsi="Arial Narrow" w:cs="Arial"/>
          <w:sz w:val="24"/>
          <w:szCs w:val="24"/>
        </w:rPr>
        <w:t xml:space="preserve"> </w:t>
      </w:r>
    </w:p>
    <w:p w14:paraId="331B7B7D" w14:textId="77777777" w:rsidR="001B16D9" w:rsidRPr="00901B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01BD0">
        <w:rPr>
          <w:rFonts w:ascii="Arial Narrow" w:hAnsi="Arial Narrow" w:cs="Arial"/>
          <w:sz w:val="24"/>
          <w:szCs w:val="24"/>
        </w:rPr>
        <w:t>6</w:t>
      </w:r>
      <w:r w:rsidRPr="00901BD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01BD0">
        <w:rPr>
          <w:rFonts w:ascii="Arial Narrow" w:hAnsi="Arial Narrow" w:cs="Arial"/>
          <w:sz w:val="24"/>
          <w:szCs w:val="24"/>
        </w:rPr>
        <w:t>,</w:t>
      </w:r>
    </w:p>
    <w:p w14:paraId="400EC4D9" w14:textId="77777777" w:rsidR="00501D1A" w:rsidRPr="00901BD0" w:rsidRDefault="00501D1A" w:rsidP="00501D1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1A29705" w14:textId="77777777" w:rsidR="00501D1A" w:rsidRPr="00901BD0" w:rsidRDefault="00501D1A" w:rsidP="00501D1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01BD0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7A090D26" w14:textId="43AABFEF" w:rsidR="00023477" w:rsidRPr="00901BD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84A5AF9" w14:textId="77777777" w:rsidR="004115BC" w:rsidRPr="00901BD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01BD0">
        <w:rPr>
          <w:rFonts w:ascii="Arial Narrow" w:hAnsi="Arial Narrow" w:cs="Arial"/>
          <w:b/>
          <w:sz w:val="24"/>
          <w:szCs w:val="24"/>
        </w:rPr>
        <w:t>O</w:t>
      </w:r>
      <w:r w:rsidR="004115BC" w:rsidRPr="00901BD0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01BD0">
        <w:rPr>
          <w:rFonts w:ascii="Arial Narrow" w:hAnsi="Arial Narrow" w:cs="Arial"/>
          <w:bCs/>
          <w:sz w:val="24"/>
          <w:szCs w:val="24"/>
        </w:rPr>
        <w:t>,</w:t>
      </w:r>
      <w:r w:rsidR="004115BC" w:rsidRPr="00901BD0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01BD0">
        <w:rPr>
          <w:rFonts w:ascii="Arial Narrow" w:hAnsi="Arial Narrow" w:cs="Arial"/>
          <w:bCs/>
          <w:sz w:val="24"/>
          <w:szCs w:val="24"/>
        </w:rPr>
        <w:t>ym</w:t>
      </w:r>
      <w:r w:rsidR="004115BC" w:rsidRPr="00901BD0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01BD0">
        <w:rPr>
          <w:rFonts w:ascii="Arial Narrow" w:hAnsi="Arial Narrow" w:cs="Arial"/>
          <w:sz w:val="24"/>
          <w:szCs w:val="24"/>
        </w:rPr>
        <w:t>, o których mowa w:</w:t>
      </w:r>
    </w:p>
    <w:p w14:paraId="6790D926" w14:textId="77777777" w:rsidR="00743884" w:rsidRPr="00901BD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01BD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01BD0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901BD0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901BD0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901BD0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901BD0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901BD0">
        <w:rPr>
          <w:rFonts w:ascii="Arial Narrow" w:hAnsi="Arial Narrow" w:cs="Arial"/>
          <w:bCs/>
          <w:sz w:val="24"/>
          <w:szCs w:val="24"/>
        </w:rPr>
        <w:t>14</w:t>
      </w:r>
      <w:r w:rsidRPr="00901BD0">
        <w:rPr>
          <w:rFonts w:ascii="Arial Narrow" w:hAnsi="Arial Narrow" w:cs="Arial"/>
          <w:bCs/>
          <w:sz w:val="24"/>
          <w:szCs w:val="24"/>
        </w:rPr>
        <w:t>)</w:t>
      </w:r>
      <w:r w:rsidR="00C90B4D" w:rsidRPr="00901BD0">
        <w:rPr>
          <w:rFonts w:ascii="Arial Narrow" w:hAnsi="Arial Narrow" w:cs="Arial"/>
          <w:bCs/>
          <w:sz w:val="24"/>
          <w:szCs w:val="24"/>
        </w:rPr>
        <w:t>.</w:t>
      </w:r>
    </w:p>
    <w:p w14:paraId="3AE766B7" w14:textId="4D1D92F5" w:rsidR="00501D1A" w:rsidRPr="00901BD0" w:rsidRDefault="00C90B4D" w:rsidP="00501D1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01BD0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5A5C4123" w14:textId="4332D62D" w:rsidR="00C90B4D" w:rsidRPr="00901BD0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203BC092" w14:textId="77777777" w:rsidR="000B3481" w:rsidRPr="00901BD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F576740" w14:textId="77777777" w:rsidR="000B3481" w:rsidRPr="00901BD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01BD0">
        <w:rPr>
          <w:rFonts w:ascii="Arial Narrow" w:hAnsi="Arial Narrow" w:cs="Arial"/>
          <w:bCs/>
          <w:sz w:val="24"/>
          <w:szCs w:val="24"/>
        </w:rPr>
        <w:t>są aktualne.</w:t>
      </w:r>
    </w:p>
    <w:p w14:paraId="4720BD4B" w14:textId="77777777" w:rsidR="00C62F57" w:rsidRPr="00901BD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E0AC52E" w14:textId="77777777" w:rsidR="00FA3E7B" w:rsidRPr="00901BD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E3B54E0" w14:textId="77777777" w:rsidR="00FE4E2B" w:rsidRPr="00901BD0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01BD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01BD0">
        <w:rPr>
          <w:rFonts w:ascii="Arial Narrow" w:hAnsi="Arial Narrow" w:cs="Arial"/>
          <w:sz w:val="24"/>
          <w:szCs w:val="24"/>
        </w:rPr>
        <w:t>niniejszym</w:t>
      </w:r>
      <w:r w:rsidRPr="00901BD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01BD0">
        <w:rPr>
          <w:rFonts w:ascii="Arial Narrow" w:hAnsi="Arial Narrow" w:cs="Arial"/>
          <w:sz w:val="24"/>
          <w:szCs w:val="24"/>
        </w:rPr>
        <w:t>u</w:t>
      </w:r>
      <w:r w:rsidRPr="00901BD0">
        <w:rPr>
          <w:rFonts w:ascii="Arial Narrow" w:hAnsi="Arial Narrow" w:cs="Arial"/>
          <w:sz w:val="24"/>
          <w:szCs w:val="24"/>
        </w:rPr>
        <w:t xml:space="preserve"> są</w:t>
      </w:r>
      <w:r w:rsidR="002C3302" w:rsidRPr="00901BD0">
        <w:rPr>
          <w:rFonts w:ascii="Arial Narrow" w:hAnsi="Arial Narrow" w:cs="Arial"/>
          <w:sz w:val="24"/>
          <w:szCs w:val="24"/>
        </w:rPr>
        <w:t xml:space="preserve"> </w:t>
      </w:r>
      <w:r w:rsidRPr="00901BD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01BD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01BD0" w14:paraId="027F7CB8" w14:textId="77777777" w:rsidTr="006C3667">
        <w:tc>
          <w:tcPr>
            <w:tcW w:w="2660" w:type="dxa"/>
          </w:tcPr>
          <w:p w14:paraId="1533BCB7" w14:textId="77777777" w:rsidR="00B95C96" w:rsidRPr="00901B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DB79D1" w14:textId="77777777" w:rsidR="00B95C96" w:rsidRPr="00901B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ADD2FC1" w14:textId="77777777" w:rsidR="00B95C96" w:rsidRPr="00901BD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27DB715" w14:textId="77777777" w:rsidR="00B95C96" w:rsidRPr="00901B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BE594C5" w14:textId="77777777" w:rsidR="00B95C96" w:rsidRPr="00901BD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18911E0" w14:textId="779A055A" w:rsidR="00B95C96" w:rsidRPr="00901BD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01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1D1A" w:rsidRPr="00901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01B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FE0571D" w14:textId="77777777" w:rsidR="00484F88" w:rsidRPr="00901BD0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01B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70EC8" w14:textId="77777777" w:rsidR="00CC3297" w:rsidRDefault="00CC3297" w:rsidP="0038231F">
      <w:pPr>
        <w:spacing w:after="0" w:line="240" w:lineRule="auto"/>
      </w:pPr>
      <w:r>
        <w:separator/>
      </w:r>
    </w:p>
  </w:endnote>
  <w:endnote w:type="continuationSeparator" w:id="0">
    <w:p w14:paraId="067AE4A8" w14:textId="77777777" w:rsidR="00CC3297" w:rsidRDefault="00CC32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EE293" w14:textId="77777777" w:rsidR="00501D1A" w:rsidRDefault="00501D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E04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C35E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DA734" w14:textId="77777777" w:rsidR="00501D1A" w:rsidRDefault="00501D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B69E7" w14:textId="77777777" w:rsidR="00CC3297" w:rsidRDefault="00CC3297" w:rsidP="0038231F">
      <w:pPr>
        <w:spacing w:after="0" w:line="240" w:lineRule="auto"/>
      </w:pPr>
      <w:r>
        <w:separator/>
      </w:r>
    </w:p>
  </w:footnote>
  <w:footnote w:type="continuationSeparator" w:id="0">
    <w:p w14:paraId="2BE9C516" w14:textId="77777777" w:rsidR="00CC3297" w:rsidRDefault="00CC32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1B066" w14:textId="77777777" w:rsidR="00501D1A" w:rsidRDefault="00501D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2B40" w14:textId="77777777" w:rsidR="00501D1A" w:rsidRDefault="00501D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E7A6" w14:textId="77777777" w:rsidR="00501D1A" w:rsidRDefault="00501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658568">
    <w:abstractNumId w:val="12"/>
  </w:num>
  <w:num w:numId="2" w16cid:durableId="945625097">
    <w:abstractNumId w:val="0"/>
  </w:num>
  <w:num w:numId="3" w16cid:durableId="1132283151">
    <w:abstractNumId w:val="11"/>
  </w:num>
  <w:num w:numId="4" w16cid:durableId="410858470">
    <w:abstractNumId w:val="16"/>
  </w:num>
  <w:num w:numId="5" w16cid:durableId="1002586969">
    <w:abstractNumId w:val="13"/>
  </w:num>
  <w:num w:numId="6" w16cid:durableId="25258183">
    <w:abstractNumId w:val="10"/>
  </w:num>
  <w:num w:numId="7" w16cid:durableId="1461069388">
    <w:abstractNumId w:val="1"/>
  </w:num>
  <w:num w:numId="8" w16cid:durableId="1530023534">
    <w:abstractNumId w:val="6"/>
  </w:num>
  <w:num w:numId="9" w16cid:durableId="382800899">
    <w:abstractNumId w:val="4"/>
  </w:num>
  <w:num w:numId="10" w16cid:durableId="1725374094">
    <w:abstractNumId w:val="7"/>
  </w:num>
  <w:num w:numId="11" w16cid:durableId="1814711130">
    <w:abstractNumId w:val="5"/>
  </w:num>
  <w:num w:numId="12" w16cid:durableId="1914700903">
    <w:abstractNumId w:val="9"/>
  </w:num>
  <w:num w:numId="13" w16cid:durableId="157352186">
    <w:abstractNumId w:val="3"/>
  </w:num>
  <w:num w:numId="14" w16cid:durableId="841748679">
    <w:abstractNumId w:val="2"/>
  </w:num>
  <w:num w:numId="15" w16cid:durableId="1530873646">
    <w:abstractNumId w:val="15"/>
  </w:num>
  <w:num w:numId="16" w16cid:durableId="1859585220">
    <w:abstractNumId w:val="8"/>
  </w:num>
  <w:num w:numId="17" w16cid:durableId="20191130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B9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18BD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1D1A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3B90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BD0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C3297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417F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5F6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C84AB"/>
  <w15:docId w15:val="{B43F0D72-9BF8-4493-82B9-F4436B3A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2026-08-21T11:44:00Z</dcterms:created>
  <dcterms:modified xsi:type="dcterms:W3CDTF">2026-08-21T11:48:00Z</dcterms:modified>
</cp:coreProperties>
</file>