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1BA8" w14:textId="7755804C" w:rsidR="00D62E6E" w:rsidRPr="007420B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20B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90A51" w:rsidRPr="007420B3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7420B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420B3" w14:paraId="2D82AD72" w14:textId="77777777" w:rsidTr="00D62E6E">
        <w:tc>
          <w:tcPr>
            <w:tcW w:w="2800" w:type="dxa"/>
          </w:tcPr>
          <w:p w14:paraId="7FF3B486" w14:textId="77777777" w:rsidR="00D62E6E" w:rsidRPr="007420B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20B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420B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361773C" w14:textId="77777777" w:rsidR="00D62E6E" w:rsidRPr="007420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280AB2" w14:textId="77777777" w:rsidR="00D62E6E" w:rsidRPr="007420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2F1698" w14:textId="77777777" w:rsidR="00D62E6E" w:rsidRPr="007420B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420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420B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20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420B3" w14:paraId="23FC67EE" w14:textId="77777777" w:rsidTr="00D62E6E">
        <w:tc>
          <w:tcPr>
            <w:tcW w:w="2800" w:type="dxa"/>
          </w:tcPr>
          <w:p w14:paraId="0944BB4B" w14:textId="77777777" w:rsidR="00D62E6E" w:rsidRPr="007420B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20B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D1EDA9" w14:textId="77777777" w:rsidR="00D62E6E" w:rsidRPr="007420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9735D4" w14:textId="77777777" w:rsidR="00D62E6E" w:rsidRPr="007420B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F8B9CB" w14:textId="77777777" w:rsidR="00D62E6E" w:rsidRPr="007420B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420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420B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420B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2BDE5E" w14:textId="77777777" w:rsidR="00BC121E" w:rsidRPr="007420B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0A51" w:rsidRPr="007420B3" w14:paraId="5E31B1CA" w14:textId="77777777" w:rsidTr="00222D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16AE51" w14:textId="77777777" w:rsidR="00A90A51" w:rsidRPr="007420B3" w:rsidRDefault="00A90A51" w:rsidP="00222D9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2A2F85" w14:textId="10DFC22B" w:rsidR="00A90A51" w:rsidRPr="007420B3" w:rsidRDefault="00A90A51" w:rsidP="00222D9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186DCFD8" w14:textId="77777777" w:rsidR="00A90A51" w:rsidRPr="007420B3" w:rsidRDefault="00A90A51" w:rsidP="00222D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CB52BB" w14:textId="77777777" w:rsidR="00A90A51" w:rsidRPr="007420B3" w:rsidRDefault="00A90A51" w:rsidP="00222D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63B53DD" w14:textId="337E74C4" w:rsidR="00BC121E" w:rsidRPr="007420B3" w:rsidRDefault="00A90A5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420B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420B3" w14:paraId="29AC61D5" w14:textId="77777777" w:rsidTr="00D62E6E">
        <w:tc>
          <w:tcPr>
            <w:tcW w:w="2269" w:type="dxa"/>
          </w:tcPr>
          <w:p w14:paraId="2D0CE91A" w14:textId="77777777" w:rsidR="00D62E6E" w:rsidRPr="007420B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575D8A" w14:textId="6A53A0F9" w:rsidR="00D62E6E" w:rsidRPr="007420B3" w:rsidRDefault="00A90A5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</w:t>
            </w:r>
            <w:r w:rsidR="00371B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y sukcesywne</w:t>
            </w:r>
            <w:r w:rsidRPr="007420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produktów leczniczych stosowanych w ramach Szpitalnych Programów Lekowych oraz Chemioterapii na okres 24 miesięcy</w:t>
            </w:r>
            <w:r w:rsidR="00D62E6E" w:rsidRPr="007420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0A51" w:rsidRPr="007420B3" w14:paraId="6763B14F" w14:textId="77777777" w:rsidTr="00222D94">
        <w:tc>
          <w:tcPr>
            <w:tcW w:w="2269" w:type="dxa"/>
          </w:tcPr>
          <w:p w14:paraId="2267381A" w14:textId="77777777" w:rsidR="00A90A51" w:rsidRPr="007420B3" w:rsidRDefault="00A90A51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DFF916" w14:textId="115910A2" w:rsidR="00A90A51" w:rsidRPr="007420B3" w:rsidRDefault="00A90A51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104/2026</w:t>
            </w:r>
          </w:p>
        </w:tc>
      </w:tr>
    </w:tbl>
    <w:p w14:paraId="4193E315" w14:textId="4D9EFB51" w:rsidR="00BC121E" w:rsidRPr="007420B3" w:rsidRDefault="00A90A51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420B3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7420B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420B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17B7558" w14:textId="77777777" w:rsidR="00BC121E" w:rsidRPr="007420B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420B3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7420B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420B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420B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420B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8518D34" w14:textId="77777777" w:rsidR="00BF69A4" w:rsidRPr="007420B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20B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7420B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7420B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420B3" w14:paraId="073AD68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F4BB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98E7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B022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420B3" w14:paraId="2508520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3D7A5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CB68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0F00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420B3" w14:paraId="65003EE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F085B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6349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CFF7" w14:textId="77777777" w:rsidR="00BC121E" w:rsidRPr="007420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578F2DD" w14:textId="77777777" w:rsidR="00BC121E" w:rsidRPr="007420B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420B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1C09D9CF" w14:textId="77777777" w:rsidR="00BC121E" w:rsidRPr="007420B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420B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0F5A5A7" w14:textId="77777777" w:rsidR="00067B62" w:rsidRPr="007420B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7420B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7420B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7420B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7420B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2AE0CE23" w14:textId="77777777" w:rsidR="00CF03EF" w:rsidRPr="007420B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20B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7420B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D50DFB9" w14:textId="77777777" w:rsidR="00067B62" w:rsidRPr="007420B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420B3" w14:paraId="1959C4E6" w14:textId="77777777" w:rsidTr="00620E37">
        <w:tc>
          <w:tcPr>
            <w:tcW w:w="2660" w:type="dxa"/>
          </w:tcPr>
          <w:p w14:paraId="72A368DD" w14:textId="77777777" w:rsidR="00BC121E" w:rsidRPr="007420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FACA05" w14:textId="77777777" w:rsidR="00BC121E" w:rsidRPr="007420B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24CC4E" w14:textId="77777777" w:rsidR="00BC121E" w:rsidRPr="007420B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7BE7F70" w14:textId="77777777" w:rsidR="00BC121E" w:rsidRPr="007420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2BD7E0" w14:textId="77777777" w:rsidR="00BC121E" w:rsidRPr="007420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058205" w14:textId="41BFF488" w:rsidR="00BC121E" w:rsidRPr="007420B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90A51"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420B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E35F2F" w14:textId="77777777" w:rsidR="00106AC7" w:rsidRPr="007420B3" w:rsidRDefault="00106AC7" w:rsidP="001E4022">
      <w:pPr>
        <w:rPr>
          <w:rFonts w:ascii="Arial Narrow" w:hAnsi="Arial Narrow"/>
        </w:rPr>
      </w:pPr>
    </w:p>
    <w:sectPr w:rsidR="00106AC7" w:rsidRPr="007420B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5048A" w14:textId="77777777" w:rsidR="00F44AF7" w:rsidRDefault="00F44AF7">
      <w:r>
        <w:separator/>
      </w:r>
    </w:p>
  </w:endnote>
  <w:endnote w:type="continuationSeparator" w:id="0">
    <w:p w14:paraId="625FA0E8" w14:textId="77777777" w:rsidR="00F44AF7" w:rsidRDefault="00F44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08F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FCA2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5A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C0E45B" w14:textId="77777777" w:rsidR="009A4CD3" w:rsidRDefault="00F44AF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45A13F8">
        <v:line id="_x0000_s1025" style="position:absolute;left:0;text-align:left;z-index:251657728" from="-3.85pt,8.7pt" to="455.15pt,8.7pt"/>
      </w:pict>
    </w:r>
  </w:p>
  <w:p w14:paraId="26056E7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ED5B2" w14:textId="77777777" w:rsidR="00A90A51" w:rsidRDefault="00A90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9A2B8" w14:textId="77777777" w:rsidR="00F44AF7" w:rsidRDefault="00F44AF7">
      <w:r>
        <w:separator/>
      </w:r>
    </w:p>
  </w:footnote>
  <w:footnote w:type="continuationSeparator" w:id="0">
    <w:p w14:paraId="25C28398" w14:textId="77777777" w:rsidR="00F44AF7" w:rsidRDefault="00F44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48631" w14:textId="77777777" w:rsidR="00A90A51" w:rsidRDefault="00A90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9CED8" w14:textId="77777777" w:rsidR="00A90A51" w:rsidRDefault="00A90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09F68" w14:textId="77777777" w:rsidR="00A90A51" w:rsidRDefault="00A90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4154403">
    <w:abstractNumId w:val="13"/>
  </w:num>
  <w:num w:numId="2" w16cid:durableId="649943763">
    <w:abstractNumId w:val="0"/>
  </w:num>
  <w:num w:numId="3" w16cid:durableId="435945762">
    <w:abstractNumId w:val="11"/>
  </w:num>
  <w:num w:numId="4" w16cid:durableId="861667879">
    <w:abstractNumId w:val="8"/>
  </w:num>
  <w:num w:numId="5" w16cid:durableId="1344473527">
    <w:abstractNumId w:val="7"/>
  </w:num>
  <w:num w:numId="6" w16cid:durableId="1808931649">
    <w:abstractNumId w:val="1"/>
  </w:num>
  <w:num w:numId="7" w16cid:durableId="858206148">
    <w:abstractNumId w:val="6"/>
  </w:num>
  <w:num w:numId="8" w16cid:durableId="577252132">
    <w:abstractNumId w:val="3"/>
  </w:num>
  <w:num w:numId="9" w16cid:durableId="1258826713">
    <w:abstractNumId w:val="2"/>
  </w:num>
  <w:num w:numId="10" w16cid:durableId="1545167614">
    <w:abstractNumId w:val="5"/>
  </w:num>
  <w:num w:numId="11" w16cid:durableId="2028864603">
    <w:abstractNumId w:val="10"/>
  </w:num>
  <w:num w:numId="12" w16cid:durableId="995841132">
    <w:abstractNumId w:val="4"/>
  </w:num>
  <w:num w:numId="13" w16cid:durableId="75399035">
    <w:abstractNumId w:val="9"/>
  </w:num>
  <w:num w:numId="14" w16cid:durableId="14367518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4F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924F5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71B59"/>
    <w:rsid w:val="003E5D20"/>
    <w:rsid w:val="003F6927"/>
    <w:rsid w:val="00415097"/>
    <w:rsid w:val="00422381"/>
    <w:rsid w:val="0043102D"/>
    <w:rsid w:val="0043788E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0B3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90A5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17F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4AF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FACB8"/>
  <w15:chartTrackingRefBased/>
  <w15:docId w15:val="{4F00FF8D-07FB-44CC-8A67-F7F7E0DE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2026-08-21T11:43:00Z</dcterms:created>
  <dcterms:modified xsi:type="dcterms:W3CDTF">2026-08-21T11:48:00Z</dcterms:modified>
</cp:coreProperties>
</file>