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6BAD5" w14:textId="4570BB38" w:rsidR="00025386" w:rsidRPr="00F5481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5481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14BEE" w:rsidRPr="00F54819">
        <w:rPr>
          <w:rFonts w:ascii="Arial Narrow" w:hAnsi="Arial Narrow" w:cs="Arial"/>
          <w:bCs/>
          <w:i w:val="0"/>
          <w:szCs w:val="24"/>
        </w:rPr>
        <w:t>3</w:t>
      </w:r>
      <w:r w:rsidR="007666D6" w:rsidRPr="00F5481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54819" w14:paraId="1B32EF14" w14:textId="77777777" w:rsidTr="00467CA2">
        <w:tc>
          <w:tcPr>
            <w:tcW w:w="2800" w:type="dxa"/>
          </w:tcPr>
          <w:p w14:paraId="44FA57BE" w14:textId="77777777" w:rsidR="00D520D3" w:rsidRPr="00F5481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5481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5481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304F01C" w14:textId="77777777" w:rsidR="00D520D3" w:rsidRPr="00F548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F7C4513" w14:textId="77777777" w:rsidR="00D520D3" w:rsidRPr="00F548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48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72E11D" w14:textId="77777777" w:rsidR="00D520D3" w:rsidRPr="00F5481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548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5481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548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54819" w14:paraId="64F50540" w14:textId="77777777" w:rsidTr="00467CA2">
        <w:tc>
          <w:tcPr>
            <w:tcW w:w="2800" w:type="dxa"/>
          </w:tcPr>
          <w:p w14:paraId="0C0A8811" w14:textId="77777777" w:rsidR="00D520D3" w:rsidRPr="00F5481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5481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B12B7B1" w14:textId="77777777" w:rsidR="00D520D3" w:rsidRPr="00F548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1DA7A9" w14:textId="77777777" w:rsidR="00D520D3" w:rsidRPr="00F548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48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B5FE99" w14:textId="77777777" w:rsidR="00D520D3" w:rsidRPr="00F5481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548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5481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548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6D76801" w14:textId="77777777" w:rsidR="00B62AD0" w:rsidRPr="00F5481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54819" w14:paraId="55CF04A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BDBC97" w14:textId="77777777" w:rsidR="00053927" w:rsidRPr="00F5481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5481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9F8B89B" w14:textId="77777777" w:rsidR="00053927" w:rsidRPr="00F5481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5481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5481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5481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F23557" w14:textId="5D85B643" w:rsidR="0071340C" w:rsidRPr="00F5481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48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54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54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5481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5481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14BEE" w:rsidRPr="00F54819">
        <w:rPr>
          <w:rFonts w:ascii="Arial Narrow" w:hAnsi="Arial Narrow" w:cs="Arial"/>
          <w:sz w:val="24"/>
          <w:szCs w:val="24"/>
        </w:rPr>
        <w:t>(t.j. Dz. U. z 2026 r. poz. 793)</w:t>
      </w:r>
      <w:r w:rsidR="00E27ABB" w:rsidRPr="00F54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548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54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54819" w14:paraId="151234CB" w14:textId="77777777" w:rsidTr="00467CA2">
        <w:tc>
          <w:tcPr>
            <w:tcW w:w="2269" w:type="dxa"/>
          </w:tcPr>
          <w:p w14:paraId="43F506B3" w14:textId="77777777" w:rsidR="00D520D3" w:rsidRPr="00F5481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548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A0ECE6F" w14:textId="7F9082FA" w:rsidR="00D520D3" w:rsidRPr="00F54819" w:rsidRDefault="00714BE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548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</w:t>
            </w:r>
            <w:r w:rsidR="00E2287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y sukcesywne</w:t>
            </w:r>
            <w:r w:rsidRPr="00F548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produktów leczniczych stosowanych w ramach Szpitalnych Programów Lekowych oraz Chemioterapii na okres 24 miesięcy</w:t>
            </w:r>
            <w:r w:rsidR="00D520D3" w:rsidRPr="00F548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14BEE" w:rsidRPr="00F54819" w14:paraId="1C4E4586" w14:textId="77777777" w:rsidTr="00222D94">
        <w:tc>
          <w:tcPr>
            <w:tcW w:w="2269" w:type="dxa"/>
          </w:tcPr>
          <w:p w14:paraId="6E3B536F" w14:textId="77777777" w:rsidR="00714BEE" w:rsidRPr="00F54819" w:rsidRDefault="00714BEE" w:rsidP="00222D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548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4FCAB8D" w14:textId="0A6C5D6A" w:rsidR="00714BEE" w:rsidRPr="00F54819" w:rsidRDefault="00714BEE" w:rsidP="00222D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548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104/2026</w:t>
            </w:r>
          </w:p>
        </w:tc>
      </w:tr>
    </w:tbl>
    <w:p w14:paraId="57516036" w14:textId="01CDDE8E" w:rsidR="00DC652A" w:rsidRPr="00F54819" w:rsidRDefault="00714BE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5481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7E4D474" w14:textId="77777777" w:rsidR="00DC652A" w:rsidRPr="00F5481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54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0B74201" w14:textId="77777777" w:rsidR="0071340C" w:rsidRPr="00F548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5481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5481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5481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16BEE5E" w14:textId="77777777" w:rsidR="0071340C" w:rsidRPr="00F5481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4A442FF" w14:textId="77777777" w:rsidR="0071340C" w:rsidRPr="00F5481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CAB08FA" w14:textId="77777777" w:rsidR="0071340C" w:rsidRPr="00F548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54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8843E93" w14:textId="77777777" w:rsidR="0071340C" w:rsidRPr="00F548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5481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5481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5481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4619301" w14:textId="77777777" w:rsidR="0071340C" w:rsidRPr="00F548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E513BBF" w14:textId="77777777" w:rsidR="0071340C" w:rsidRPr="00F548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D6DD291" w14:textId="77777777" w:rsidR="00DC652A" w:rsidRPr="00F548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548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548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5481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934101D" w14:textId="77777777" w:rsidR="00DC652A" w:rsidRPr="00F548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5481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5481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54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D5B2A16" w14:textId="77777777" w:rsidR="0093388F" w:rsidRPr="00F548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54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D6A6A15" w14:textId="77777777" w:rsidR="0093388F" w:rsidRPr="00F548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674642C" w14:textId="77777777" w:rsidR="0093388F" w:rsidRPr="00F548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54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A33BCD4" w14:textId="77777777" w:rsidR="00CB29AC" w:rsidRPr="00F5481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2DE010D8" w14:textId="77777777" w:rsidR="00CB29AC" w:rsidRPr="00F548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54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7F303D1" w14:textId="77777777" w:rsidR="00830970" w:rsidRPr="00F548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F54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54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5481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0E61822" w14:textId="77777777" w:rsidR="00E27ABB" w:rsidRPr="00F5481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54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54819" w14:paraId="18267DE5" w14:textId="77777777" w:rsidTr="00467CA2">
        <w:tc>
          <w:tcPr>
            <w:tcW w:w="2660" w:type="dxa"/>
          </w:tcPr>
          <w:p w14:paraId="66389476" w14:textId="77777777" w:rsidR="00D520D3" w:rsidRPr="00F548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3A450FB" w14:textId="77777777" w:rsidR="00D520D3" w:rsidRPr="00F548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548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1C3660D" w14:textId="77777777" w:rsidR="00D520D3" w:rsidRPr="00F5481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54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02EFBC1" w14:textId="77777777" w:rsidR="00D520D3" w:rsidRPr="00F548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57CFED8" w14:textId="77777777" w:rsidR="00D520D3" w:rsidRPr="00F548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548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7497551" w14:textId="171BDEA9" w:rsidR="00D520D3" w:rsidRPr="00F5481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54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14BEE" w:rsidRPr="00F54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54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54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54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7B86906" w14:textId="77777777" w:rsidR="00E27ABB" w:rsidRPr="00F5481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5481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6A8B5" w14:textId="77777777" w:rsidR="0037001B" w:rsidRDefault="0037001B" w:rsidP="00025386">
      <w:pPr>
        <w:spacing w:after="0" w:line="240" w:lineRule="auto"/>
      </w:pPr>
      <w:r>
        <w:separator/>
      </w:r>
    </w:p>
  </w:endnote>
  <w:endnote w:type="continuationSeparator" w:id="0">
    <w:p w14:paraId="5480A505" w14:textId="77777777" w:rsidR="0037001B" w:rsidRDefault="003700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D1AB9" w14:textId="77777777" w:rsidR="00714BEE" w:rsidRDefault="00714B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04B80" w14:textId="77777777" w:rsidR="00025386" w:rsidRDefault="0037001B" w:rsidP="00025386">
    <w:pPr>
      <w:pStyle w:val="Stopka"/>
      <w:tabs>
        <w:tab w:val="clear" w:pos="4536"/>
      </w:tabs>
      <w:jc w:val="center"/>
    </w:pPr>
    <w:r>
      <w:rPr>
        <w:noProof/>
      </w:rPr>
      <w:pict w14:anchorId="19033C6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6BD3C8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4C8B8E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9881D" w14:textId="77777777" w:rsidR="00714BEE" w:rsidRDefault="00714B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199EF" w14:textId="77777777" w:rsidR="0037001B" w:rsidRDefault="0037001B" w:rsidP="00025386">
      <w:pPr>
        <w:spacing w:after="0" w:line="240" w:lineRule="auto"/>
      </w:pPr>
      <w:r>
        <w:separator/>
      </w:r>
    </w:p>
  </w:footnote>
  <w:footnote w:type="continuationSeparator" w:id="0">
    <w:p w14:paraId="0CB0833B" w14:textId="77777777" w:rsidR="0037001B" w:rsidRDefault="003700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C41E5" w14:textId="77777777" w:rsidR="00714BEE" w:rsidRDefault="00714B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DAF91" w14:textId="77777777" w:rsidR="00714BEE" w:rsidRDefault="00714B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629D" w14:textId="77777777" w:rsidR="00714BEE" w:rsidRDefault="00714B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582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C5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7001B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14BEE"/>
    <w:rsid w:val="00745A44"/>
    <w:rsid w:val="007666D6"/>
    <w:rsid w:val="007D6755"/>
    <w:rsid w:val="007F49C7"/>
    <w:rsid w:val="00824D73"/>
    <w:rsid w:val="00830970"/>
    <w:rsid w:val="008833CF"/>
    <w:rsid w:val="008B797E"/>
    <w:rsid w:val="008C2C5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F45A8"/>
    <w:rsid w:val="00D520D3"/>
    <w:rsid w:val="00D55FC4"/>
    <w:rsid w:val="00D7417F"/>
    <w:rsid w:val="00D9320D"/>
    <w:rsid w:val="00DC4842"/>
    <w:rsid w:val="00DC587A"/>
    <w:rsid w:val="00DC652A"/>
    <w:rsid w:val="00DE3B21"/>
    <w:rsid w:val="00DE73DD"/>
    <w:rsid w:val="00E22872"/>
    <w:rsid w:val="00E27ABB"/>
    <w:rsid w:val="00E661A5"/>
    <w:rsid w:val="00E67109"/>
    <w:rsid w:val="00E86D3B"/>
    <w:rsid w:val="00EC10EE"/>
    <w:rsid w:val="00ED2631"/>
    <w:rsid w:val="00EF3368"/>
    <w:rsid w:val="00F334B4"/>
    <w:rsid w:val="00F54819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E483D"/>
  <w15:chartTrackingRefBased/>
  <w15:docId w15:val="{10B59BC9-8912-4D0C-AE96-AF2168C7E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2026-08-21T11:14:00Z</dcterms:created>
  <dcterms:modified xsi:type="dcterms:W3CDTF">2026-08-21T11:47:00Z</dcterms:modified>
</cp:coreProperties>
</file>