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2FC57" w14:textId="05DFA28D" w:rsidR="00CF7835" w:rsidRPr="009432A1" w:rsidRDefault="00D23CF2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Suwałki,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="0096537B" w:rsidRPr="0096537B">
        <w:rPr>
          <w:rFonts w:ascii="Arial" w:hAnsi="Arial" w:cs="Arial"/>
          <w:sz w:val="24"/>
          <w:szCs w:val="24"/>
        </w:rPr>
        <w:t>2026-08-24</w:t>
      </w:r>
    </w:p>
    <w:p w14:paraId="1FE7475C" w14:textId="7E41AF27" w:rsidR="00CF7835" w:rsidRPr="009432A1" w:rsidRDefault="0096537B" w:rsidP="00D23CF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6537B">
        <w:rPr>
          <w:rFonts w:ascii="Arial" w:hAnsi="Arial" w:cs="Arial"/>
          <w:b/>
          <w:bCs/>
          <w:sz w:val="24"/>
          <w:szCs w:val="24"/>
        </w:rPr>
        <w:t xml:space="preserve">Samodzielny Publiczny Zespół Opieki Paliatywnej im. Jana Pawła II </w:t>
      </w:r>
      <w:r w:rsidR="00D23CF2">
        <w:rPr>
          <w:rFonts w:ascii="Arial" w:hAnsi="Arial" w:cs="Arial"/>
          <w:b/>
          <w:bCs/>
          <w:sz w:val="24"/>
          <w:szCs w:val="24"/>
        </w:rPr>
        <w:br/>
      </w:r>
      <w:r w:rsidRPr="0096537B">
        <w:rPr>
          <w:rFonts w:ascii="Arial" w:hAnsi="Arial" w:cs="Arial"/>
          <w:b/>
          <w:bCs/>
          <w:sz w:val="24"/>
          <w:szCs w:val="24"/>
        </w:rPr>
        <w:t>w Suwałkach</w:t>
      </w:r>
    </w:p>
    <w:p w14:paraId="133DDC5A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73B125B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59D5F7B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3C0699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08E1DE7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71DCD47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2A2D6061" w14:textId="77777777" w:rsidTr="000C1C6D">
        <w:tc>
          <w:tcPr>
            <w:tcW w:w="2269" w:type="dxa"/>
          </w:tcPr>
          <w:p w14:paraId="7D591CFE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EBA3FC5" w14:textId="0CF483CA" w:rsidR="00CF7835" w:rsidRPr="004E4B64" w:rsidRDefault="0096537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537B">
              <w:rPr>
                <w:rFonts w:ascii="Arial" w:hAnsi="Arial" w:cs="Arial"/>
                <w:bCs/>
                <w:sz w:val="24"/>
                <w:szCs w:val="24"/>
              </w:rPr>
              <w:t>Przebudowa, rozbudowa i nadbudowa budynku Samodzielnego Publicznego Zespołu Opieki Paliatywnej im. Jana Pawła II w Suwałkach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6537B" w:rsidRPr="004E4B64" w14:paraId="020ACB63" w14:textId="77777777" w:rsidTr="00B10C25">
        <w:tc>
          <w:tcPr>
            <w:tcW w:w="2269" w:type="dxa"/>
          </w:tcPr>
          <w:p w14:paraId="7D85382B" w14:textId="77777777" w:rsidR="0096537B" w:rsidRPr="004E4B64" w:rsidRDefault="0096537B" w:rsidP="00B10C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AC8BD15" w14:textId="144B0C05" w:rsidR="0096537B" w:rsidRPr="004E4B64" w:rsidRDefault="0096537B" w:rsidP="00B10C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6537B">
              <w:rPr>
                <w:rFonts w:ascii="Arial" w:hAnsi="Arial" w:cs="Arial"/>
                <w:bCs/>
                <w:sz w:val="24"/>
                <w:szCs w:val="24"/>
              </w:rPr>
              <w:t>03/TP/2026</w:t>
            </w:r>
          </w:p>
        </w:tc>
      </w:tr>
    </w:tbl>
    <w:p w14:paraId="614FE133" w14:textId="5D525BD4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="00D23CF2">
        <w:rPr>
          <w:rFonts w:ascii="Arial" w:hAnsi="Arial" w:cs="Arial"/>
          <w:bCs/>
          <w:sz w:val="24"/>
          <w:szCs w:val="24"/>
        </w:rPr>
        <w:br/>
      </w:r>
      <w:r w:rsidRPr="00355C9D">
        <w:rPr>
          <w:rFonts w:ascii="Arial" w:hAnsi="Arial" w:cs="Arial"/>
          <w:bCs/>
          <w:sz w:val="24"/>
          <w:szCs w:val="24"/>
        </w:rPr>
        <w:t>2019</w:t>
      </w:r>
      <w:r w:rsidR="00D23CF2">
        <w:rPr>
          <w:rFonts w:ascii="Arial" w:hAnsi="Arial" w:cs="Arial"/>
          <w:bCs/>
          <w:sz w:val="24"/>
          <w:szCs w:val="24"/>
        </w:rPr>
        <w:t xml:space="preserve"> </w:t>
      </w:r>
      <w:r w:rsidRPr="00355C9D">
        <w:rPr>
          <w:rFonts w:ascii="Arial" w:hAnsi="Arial" w:cs="Arial"/>
          <w:bCs/>
          <w:sz w:val="24"/>
          <w:szCs w:val="24"/>
        </w:rPr>
        <w:t>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6537B" w:rsidRPr="0096537B">
        <w:rPr>
          <w:rFonts w:ascii="Arial" w:hAnsi="Arial" w:cs="Arial"/>
          <w:sz w:val="24"/>
          <w:szCs w:val="24"/>
        </w:rPr>
        <w:t>(</w:t>
      </w:r>
      <w:proofErr w:type="spellStart"/>
      <w:r w:rsidR="0096537B" w:rsidRPr="0096537B">
        <w:rPr>
          <w:rFonts w:ascii="Arial" w:hAnsi="Arial" w:cs="Arial"/>
          <w:sz w:val="24"/>
          <w:szCs w:val="24"/>
        </w:rPr>
        <w:t>t.j</w:t>
      </w:r>
      <w:proofErr w:type="spellEnd"/>
      <w:r w:rsidR="0096537B" w:rsidRPr="0096537B">
        <w:rPr>
          <w:rFonts w:ascii="Arial" w:hAnsi="Arial" w:cs="Arial"/>
          <w:sz w:val="24"/>
          <w:szCs w:val="24"/>
        </w:rPr>
        <w:t>. Dz. U. z 202</w:t>
      </w:r>
      <w:r w:rsidR="00D23CF2">
        <w:rPr>
          <w:rFonts w:ascii="Arial" w:hAnsi="Arial" w:cs="Arial"/>
          <w:sz w:val="24"/>
          <w:szCs w:val="24"/>
        </w:rPr>
        <w:t>6</w:t>
      </w:r>
      <w:r w:rsidR="0096537B" w:rsidRPr="0096537B">
        <w:rPr>
          <w:rFonts w:ascii="Arial" w:hAnsi="Arial" w:cs="Arial"/>
          <w:sz w:val="24"/>
          <w:szCs w:val="24"/>
        </w:rPr>
        <w:t xml:space="preserve"> r. poz. </w:t>
      </w:r>
      <w:r w:rsidR="00D23CF2">
        <w:rPr>
          <w:rFonts w:ascii="Arial" w:hAnsi="Arial" w:cs="Arial"/>
          <w:sz w:val="24"/>
          <w:szCs w:val="24"/>
        </w:rPr>
        <w:t>793</w:t>
      </w:r>
      <w:r w:rsidR="0096537B" w:rsidRPr="0096537B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96537B" w:rsidRPr="0096537B">
        <w:rPr>
          <w:rFonts w:ascii="Arial" w:hAnsi="Arial" w:cs="Arial"/>
          <w:sz w:val="24"/>
          <w:szCs w:val="24"/>
        </w:rPr>
        <w:t>późn</w:t>
      </w:r>
      <w:proofErr w:type="spellEnd"/>
      <w:r w:rsidR="0096537B" w:rsidRPr="0096537B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07F59DD" w14:textId="1EFB30F3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6537B" w:rsidRPr="0096537B">
        <w:rPr>
          <w:rFonts w:ascii="Arial" w:hAnsi="Arial" w:cs="Arial"/>
          <w:sz w:val="24"/>
          <w:szCs w:val="24"/>
        </w:rPr>
        <w:t>24/08/2026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6537B" w:rsidRPr="0096537B">
        <w:rPr>
          <w:rFonts w:ascii="Arial" w:hAnsi="Arial" w:cs="Arial"/>
          <w:sz w:val="24"/>
          <w:szCs w:val="24"/>
        </w:rPr>
        <w:t>15:15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7D8CFFB1" w14:textId="77777777" w:rsidTr="000C1C6D">
        <w:tc>
          <w:tcPr>
            <w:tcW w:w="1276" w:type="dxa"/>
            <w:shd w:val="clear" w:color="auto" w:fill="F2F2F2"/>
            <w:vAlign w:val="center"/>
          </w:tcPr>
          <w:p w14:paraId="40A7422F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BA2E92D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3D856F6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6537B" w:rsidRPr="00355C9D" w14:paraId="431CB58F" w14:textId="77777777" w:rsidTr="00B10C25">
        <w:tc>
          <w:tcPr>
            <w:tcW w:w="1276" w:type="dxa"/>
            <w:vAlign w:val="center"/>
          </w:tcPr>
          <w:p w14:paraId="2D25302E" w14:textId="7D64E741" w:rsidR="0096537B" w:rsidRPr="00CF7835" w:rsidRDefault="0096537B" w:rsidP="00B10C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06B63021" w14:textId="1F88DCEF" w:rsidR="0096537B" w:rsidRPr="00CF7835" w:rsidRDefault="0096537B" w:rsidP="00B10C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WOD-BUD sp. z o.o.</w:t>
            </w:r>
          </w:p>
          <w:p w14:paraId="1661062E" w14:textId="74F508C0" w:rsidR="0096537B" w:rsidRPr="00CF7835" w:rsidRDefault="00D23CF2" w:rsidP="00B10C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6537B" w:rsidRPr="0096537B">
              <w:rPr>
                <w:rFonts w:ascii="Arial" w:hAnsi="Arial" w:cs="Arial"/>
                <w:sz w:val="24"/>
                <w:szCs w:val="24"/>
              </w:rPr>
              <w:t>Piłsudskiego</w:t>
            </w:r>
            <w:r w:rsidR="0096537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6537B" w:rsidRPr="0096537B">
              <w:rPr>
                <w:rFonts w:ascii="Arial" w:hAnsi="Arial" w:cs="Arial"/>
                <w:sz w:val="24"/>
                <w:szCs w:val="24"/>
              </w:rPr>
              <w:t>12/1</w:t>
            </w:r>
            <w:r w:rsidR="0096537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36E249" w14:textId="3327CFC6" w:rsidR="0096537B" w:rsidRPr="00CF7835" w:rsidRDefault="0096537B" w:rsidP="00B10C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23-200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537B">
              <w:rPr>
                <w:rFonts w:ascii="Arial" w:hAnsi="Arial" w:cs="Arial"/>
                <w:sz w:val="24"/>
                <w:szCs w:val="24"/>
              </w:rPr>
              <w:t>Kraśnik</w:t>
            </w:r>
            <w:r w:rsidR="00D23CF2">
              <w:rPr>
                <w:rFonts w:ascii="Arial" w:hAnsi="Arial" w:cs="Arial"/>
                <w:sz w:val="24"/>
                <w:szCs w:val="24"/>
              </w:rPr>
              <w:t>,</w:t>
            </w:r>
          </w:p>
        </w:tc>
        <w:tc>
          <w:tcPr>
            <w:tcW w:w="2835" w:type="dxa"/>
            <w:vAlign w:val="center"/>
          </w:tcPr>
          <w:p w14:paraId="0B93E09E" w14:textId="56320BEF" w:rsidR="0096537B" w:rsidRPr="00CF7835" w:rsidRDefault="0096537B" w:rsidP="00B10C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10 199 977.00 zł</w:t>
            </w:r>
          </w:p>
        </w:tc>
      </w:tr>
      <w:tr w:rsidR="0096537B" w:rsidRPr="00355C9D" w14:paraId="2FCD478E" w14:textId="77777777" w:rsidTr="00B10C25">
        <w:tc>
          <w:tcPr>
            <w:tcW w:w="1276" w:type="dxa"/>
            <w:vAlign w:val="center"/>
          </w:tcPr>
          <w:p w14:paraId="5900B98C" w14:textId="1354C20D" w:rsidR="0096537B" w:rsidRPr="00CF7835" w:rsidRDefault="0096537B" w:rsidP="00B10C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0BDB1504" w14:textId="1E017179" w:rsidR="0096537B" w:rsidRPr="00CF7835" w:rsidRDefault="0096537B" w:rsidP="00B10C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6537B">
              <w:rPr>
                <w:rFonts w:ascii="Arial" w:hAnsi="Arial" w:cs="Arial"/>
                <w:sz w:val="24"/>
                <w:szCs w:val="24"/>
              </w:rPr>
              <w:t>Grin</w:t>
            </w:r>
            <w:proofErr w:type="spellEnd"/>
            <w:r w:rsidRPr="0096537B">
              <w:rPr>
                <w:rFonts w:ascii="Arial" w:hAnsi="Arial" w:cs="Arial"/>
                <w:sz w:val="24"/>
                <w:szCs w:val="24"/>
              </w:rPr>
              <w:t xml:space="preserve"> Budownictwo spółka z ograniczoną odpowiedzialnością</w:t>
            </w:r>
          </w:p>
          <w:p w14:paraId="6EC1F62B" w14:textId="562DD759" w:rsidR="0096537B" w:rsidRPr="00CF7835" w:rsidRDefault="00D23CF2" w:rsidP="00B10C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6537B" w:rsidRPr="0096537B">
              <w:rPr>
                <w:rFonts w:ascii="Arial" w:hAnsi="Arial" w:cs="Arial"/>
                <w:sz w:val="24"/>
                <w:szCs w:val="24"/>
              </w:rPr>
              <w:t>Przędzalniana</w:t>
            </w:r>
            <w:r w:rsidR="0096537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6537B" w:rsidRPr="0096537B">
              <w:rPr>
                <w:rFonts w:ascii="Arial" w:hAnsi="Arial" w:cs="Arial"/>
                <w:sz w:val="24"/>
                <w:szCs w:val="24"/>
              </w:rPr>
              <w:t>6L</w:t>
            </w:r>
            <w:r w:rsidR="0096537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0DC6E9" w14:textId="7955B79D" w:rsidR="0096537B" w:rsidRPr="00CF7835" w:rsidRDefault="0096537B" w:rsidP="00B10C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15-688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537B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835" w:type="dxa"/>
            <w:vAlign w:val="center"/>
          </w:tcPr>
          <w:p w14:paraId="059492B8" w14:textId="769F08FE" w:rsidR="0096537B" w:rsidRPr="00CF7835" w:rsidRDefault="0096537B" w:rsidP="00B10C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10 877 751.00 zł</w:t>
            </w:r>
          </w:p>
        </w:tc>
      </w:tr>
      <w:tr w:rsidR="0096537B" w:rsidRPr="00355C9D" w14:paraId="16AEE47C" w14:textId="77777777" w:rsidTr="00B10C25">
        <w:tc>
          <w:tcPr>
            <w:tcW w:w="1276" w:type="dxa"/>
            <w:vAlign w:val="center"/>
          </w:tcPr>
          <w:p w14:paraId="4E28F8DA" w14:textId="26489608" w:rsidR="0096537B" w:rsidRPr="00CF7835" w:rsidRDefault="0096537B" w:rsidP="00B10C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14DF9159" w14:textId="11B116A0" w:rsidR="0096537B" w:rsidRPr="00CF7835" w:rsidRDefault="0096537B" w:rsidP="00B10C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REDIL Jacek Rutkowski</w:t>
            </w:r>
          </w:p>
          <w:p w14:paraId="5FD7C81D" w14:textId="42A8CC8F" w:rsidR="0096537B" w:rsidRPr="00CF7835" w:rsidRDefault="0096537B" w:rsidP="00B10C25">
            <w:pPr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ul Sobolewska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537B">
              <w:rPr>
                <w:rFonts w:ascii="Arial" w:hAnsi="Arial" w:cs="Arial"/>
                <w:sz w:val="24"/>
                <w:szCs w:val="24"/>
              </w:rPr>
              <w:t>18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24F6FE" w14:textId="030BD534" w:rsidR="0096537B" w:rsidRPr="00CF7835" w:rsidRDefault="0096537B" w:rsidP="00B10C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15-560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537B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835" w:type="dxa"/>
            <w:vAlign w:val="center"/>
          </w:tcPr>
          <w:p w14:paraId="49247525" w14:textId="086CE396" w:rsidR="0096537B" w:rsidRPr="00CF7835" w:rsidRDefault="0096537B" w:rsidP="00B10C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9 909 800.00 zł</w:t>
            </w:r>
          </w:p>
        </w:tc>
      </w:tr>
      <w:tr w:rsidR="0096537B" w:rsidRPr="00355C9D" w14:paraId="1C3CD4FF" w14:textId="77777777" w:rsidTr="00B10C25">
        <w:tc>
          <w:tcPr>
            <w:tcW w:w="1276" w:type="dxa"/>
            <w:vAlign w:val="center"/>
          </w:tcPr>
          <w:p w14:paraId="546394A2" w14:textId="4EABFC83" w:rsidR="0096537B" w:rsidRPr="00CF7835" w:rsidRDefault="0096537B" w:rsidP="00B10C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14:paraId="0B49EBF6" w14:textId="0C350222" w:rsidR="0096537B" w:rsidRPr="00CF7835" w:rsidRDefault="0096537B" w:rsidP="00B10C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BUD-REM Stanisław Niedźwiecki spółka komandytowa</w:t>
            </w:r>
          </w:p>
          <w:p w14:paraId="2DEDFF6E" w14:textId="3A6DD161" w:rsidR="0096537B" w:rsidRPr="00CF7835" w:rsidRDefault="00D23CF2" w:rsidP="00B10C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Ul. </w:t>
            </w:r>
            <w:r w:rsidR="0096537B" w:rsidRPr="0096537B">
              <w:rPr>
                <w:rFonts w:ascii="Arial" w:hAnsi="Arial" w:cs="Arial"/>
                <w:sz w:val="24"/>
                <w:szCs w:val="24"/>
              </w:rPr>
              <w:t>Włościańska</w:t>
            </w:r>
            <w:r w:rsidR="0096537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6537B" w:rsidRPr="0096537B">
              <w:rPr>
                <w:rFonts w:ascii="Arial" w:hAnsi="Arial" w:cs="Arial"/>
                <w:sz w:val="24"/>
                <w:szCs w:val="24"/>
              </w:rPr>
              <w:t>22</w:t>
            </w:r>
            <w:r w:rsidR="0096537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6CE83E" w14:textId="18A1401C" w:rsidR="0096537B" w:rsidRPr="00CF7835" w:rsidRDefault="0096537B" w:rsidP="00B10C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16-300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537B">
              <w:rPr>
                <w:rFonts w:ascii="Arial" w:hAnsi="Arial" w:cs="Arial"/>
                <w:sz w:val="24"/>
                <w:szCs w:val="24"/>
              </w:rPr>
              <w:t>Augustów</w:t>
            </w:r>
          </w:p>
        </w:tc>
        <w:tc>
          <w:tcPr>
            <w:tcW w:w="2835" w:type="dxa"/>
            <w:vAlign w:val="center"/>
          </w:tcPr>
          <w:p w14:paraId="53165EBA" w14:textId="1915F575" w:rsidR="0096537B" w:rsidRPr="00CF7835" w:rsidRDefault="0096537B" w:rsidP="00B10C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lastRenderedPageBreak/>
              <w:t>10 677 177.66 zł</w:t>
            </w:r>
          </w:p>
        </w:tc>
      </w:tr>
      <w:tr w:rsidR="0096537B" w:rsidRPr="00355C9D" w14:paraId="4A8D692C" w14:textId="77777777" w:rsidTr="00B10C25">
        <w:tc>
          <w:tcPr>
            <w:tcW w:w="1276" w:type="dxa"/>
            <w:vAlign w:val="center"/>
          </w:tcPr>
          <w:p w14:paraId="7A7643DF" w14:textId="1D634DBD" w:rsidR="0096537B" w:rsidRPr="00CF7835" w:rsidRDefault="0096537B" w:rsidP="00B10C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14:paraId="2616AEF6" w14:textId="6534F8D1" w:rsidR="0096537B" w:rsidRPr="00CF7835" w:rsidRDefault="0096537B" w:rsidP="00B10C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REM - BUD Sp. z o. o.</w:t>
            </w:r>
          </w:p>
          <w:p w14:paraId="4F42CB0A" w14:textId="1F356A15" w:rsidR="0096537B" w:rsidRPr="00CF7835" w:rsidRDefault="00D23CF2" w:rsidP="00B10C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6537B" w:rsidRPr="0096537B">
              <w:rPr>
                <w:rFonts w:ascii="Arial" w:hAnsi="Arial" w:cs="Arial"/>
                <w:sz w:val="24"/>
                <w:szCs w:val="24"/>
              </w:rPr>
              <w:t>Sejneńska</w:t>
            </w:r>
            <w:r w:rsidR="0096537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6537B" w:rsidRPr="0096537B">
              <w:rPr>
                <w:rFonts w:ascii="Arial" w:hAnsi="Arial" w:cs="Arial"/>
                <w:sz w:val="24"/>
                <w:szCs w:val="24"/>
              </w:rPr>
              <w:t>57</w:t>
            </w:r>
            <w:r w:rsidR="0096537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7416E6" w14:textId="1B4E24CD" w:rsidR="0096537B" w:rsidRPr="00CF7835" w:rsidRDefault="0096537B" w:rsidP="00B10C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16-400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537B">
              <w:rPr>
                <w:rFonts w:ascii="Arial" w:hAnsi="Arial" w:cs="Arial"/>
                <w:sz w:val="24"/>
                <w:szCs w:val="24"/>
              </w:rPr>
              <w:t>Suwałki</w:t>
            </w:r>
          </w:p>
        </w:tc>
        <w:tc>
          <w:tcPr>
            <w:tcW w:w="2835" w:type="dxa"/>
            <w:vAlign w:val="center"/>
          </w:tcPr>
          <w:p w14:paraId="109F4E59" w14:textId="6B064515" w:rsidR="0096537B" w:rsidRPr="00CF7835" w:rsidRDefault="0096537B" w:rsidP="00B10C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10 486 000.00 zł</w:t>
            </w:r>
          </w:p>
        </w:tc>
      </w:tr>
      <w:tr w:rsidR="0096537B" w:rsidRPr="00355C9D" w14:paraId="28B49955" w14:textId="77777777" w:rsidTr="00B10C25">
        <w:tc>
          <w:tcPr>
            <w:tcW w:w="1276" w:type="dxa"/>
            <w:vAlign w:val="center"/>
          </w:tcPr>
          <w:p w14:paraId="6A9523CC" w14:textId="2D209591" w:rsidR="0096537B" w:rsidRPr="00CF7835" w:rsidRDefault="0096537B" w:rsidP="00B10C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</w:tcPr>
          <w:p w14:paraId="768B3BF9" w14:textId="0DF88E48" w:rsidR="0096537B" w:rsidRPr="00CF7835" w:rsidRDefault="0096537B" w:rsidP="00B10C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6537B">
              <w:rPr>
                <w:rFonts w:ascii="Arial" w:hAnsi="Arial" w:cs="Arial"/>
                <w:sz w:val="24"/>
                <w:szCs w:val="24"/>
              </w:rPr>
              <w:t>Amber</w:t>
            </w:r>
            <w:proofErr w:type="spellEnd"/>
            <w:r w:rsidRPr="0096537B">
              <w:rPr>
                <w:rFonts w:ascii="Arial" w:hAnsi="Arial" w:cs="Arial"/>
                <w:sz w:val="24"/>
                <w:szCs w:val="24"/>
              </w:rPr>
              <w:t xml:space="preserve"> Construction Sp. z</w:t>
            </w:r>
            <w:r w:rsidR="00D23CF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6537B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5688AAC1" w14:textId="0EC948E1" w:rsidR="0096537B" w:rsidRPr="00CF7835" w:rsidRDefault="00D23CF2" w:rsidP="00B10C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6537B" w:rsidRPr="0096537B">
              <w:rPr>
                <w:rFonts w:ascii="Arial" w:hAnsi="Arial" w:cs="Arial"/>
                <w:sz w:val="24"/>
                <w:szCs w:val="24"/>
              </w:rPr>
              <w:t>Nowogrodzka</w:t>
            </w:r>
            <w:r w:rsidR="0096537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6537B" w:rsidRPr="0096537B">
              <w:rPr>
                <w:rFonts w:ascii="Arial" w:hAnsi="Arial" w:cs="Arial"/>
                <w:sz w:val="24"/>
                <w:szCs w:val="24"/>
              </w:rPr>
              <w:t>64/43</w:t>
            </w:r>
            <w:r w:rsidR="0096537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40B8C26" w14:textId="02789F2A" w:rsidR="0096537B" w:rsidRPr="00CF7835" w:rsidRDefault="0096537B" w:rsidP="00B10C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02-014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537B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5A0C6612" w14:textId="63EEE30B" w:rsidR="0096537B" w:rsidRPr="00CF7835" w:rsidRDefault="0096537B" w:rsidP="00B10C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10 343 109.56 zł</w:t>
            </w:r>
          </w:p>
        </w:tc>
      </w:tr>
      <w:tr w:rsidR="0096537B" w:rsidRPr="00355C9D" w14:paraId="151548E2" w14:textId="77777777" w:rsidTr="00B10C25">
        <w:tc>
          <w:tcPr>
            <w:tcW w:w="1276" w:type="dxa"/>
            <w:vAlign w:val="center"/>
          </w:tcPr>
          <w:p w14:paraId="5E891242" w14:textId="60C1B0D1" w:rsidR="0096537B" w:rsidRPr="00CF7835" w:rsidRDefault="0096537B" w:rsidP="00B10C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</w:tcPr>
          <w:p w14:paraId="4B8E5215" w14:textId="4F8400E9" w:rsidR="0096537B" w:rsidRPr="00CF7835" w:rsidRDefault="0096537B" w:rsidP="00B10C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 xml:space="preserve">GRUPA IZOTERM Sp. z </w:t>
            </w:r>
            <w:proofErr w:type="spellStart"/>
            <w:r w:rsidRPr="0096537B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  <w:r w:rsidRPr="0096537B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2DEFBCE2" w14:textId="196F0122" w:rsidR="0096537B" w:rsidRPr="00CF7835" w:rsidRDefault="00D23CF2" w:rsidP="00B10C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6537B" w:rsidRPr="0096537B">
              <w:rPr>
                <w:rFonts w:ascii="Arial" w:hAnsi="Arial" w:cs="Arial"/>
                <w:sz w:val="24"/>
                <w:szCs w:val="24"/>
              </w:rPr>
              <w:t>Sejneńska</w:t>
            </w:r>
            <w:r w:rsidR="0096537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6537B" w:rsidRPr="0096537B">
              <w:rPr>
                <w:rFonts w:ascii="Arial" w:hAnsi="Arial" w:cs="Arial"/>
                <w:sz w:val="24"/>
                <w:szCs w:val="24"/>
              </w:rPr>
              <w:t>57</w:t>
            </w:r>
            <w:r w:rsidR="0096537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2DE7FE" w14:textId="7F249713" w:rsidR="0096537B" w:rsidRPr="00CF7835" w:rsidRDefault="0096537B" w:rsidP="00B10C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16-400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537B">
              <w:rPr>
                <w:rFonts w:ascii="Arial" w:hAnsi="Arial" w:cs="Arial"/>
                <w:sz w:val="24"/>
                <w:szCs w:val="24"/>
              </w:rPr>
              <w:t>Suwałki</w:t>
            </w:r>
          </w:p>
        </w:tc>
        <w:tc>
          <w:tcPr>
            <w:tcW w:w="2835" w:type="dxa"/>
            <w:vAlign w:val="center"/>
          </w:tcPr>
          <w:p w14:paraId="3929D676" w14:textId="4A6C3F7C" w:rsidR="0096537B" w:rsidRPr="00CF7835" w:rsidRDefault="0096537B" w:rsidP="00B10C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9 950 000.00 zł</w:t>
            </w:r>
          </w:p>
        </w:tc>
      </w:tr>
      <w:tr w:rsidR="0096537B" w:rsidRPr="00355C9D" w14:paraId="5739B76A" w14:textId="77777777" w:rsidTr="00B10C25">
        <w:tc>
          <w:tcPr>
            <w:tcW w:w="1276" w:type="dxa"/>
            <w:vAlign w:val="center"/>
          </w:tcPr>
          <w:p w14:paraId="35CC6332" w14:textId="5BE94B77" w:rsidR="0096537B" w:rsidRPr="00CF7835" w:rsidRDefault="0096537B" w:rsidP="00B10C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61" w:type="dxa"/>
          </w:tcPr>
          <w:p w14:paraId="7D064542" w14:textId="613DDD3D" w:rsidR="0096537B" w:rsidRPr="00CF7835" w:rsidRDefault="0096537B" w:rsidP="00B10C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ZAKŁAD OGÓLNOBUDOWLANY PAWEŁ RZATKOWSKI</w:t>
            </w:r>
          </w:p>
          <w:p w14:paraId="749BFBD8" w14:textId="4E2E424D" w:rsidR="0096537B" w:rsidRPr="00CF7835" w:rsidRDefault="00D23CF2" w:rsidP="00B10C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6537B" w:rsidRPr="0096537B">
              <w:rPr>
                <w:rFonts w:ascii="Arial" w:hAnsi="Arial" w:cs="Arial"/>
                <w:sz w:val="24"/>
                <w:szCs w:val="24"/>
              </w:rPr>
              <w:t>WOJSKA POLSKIEGO</w:t>
            </w:r>
            <w:r w:rsidR="0096537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6537B" w:rsidRPr="0096537B">
              <w:rPr>
                <w:rFonts w:ascii="Arial" w:hAnsi="Arial" w:cs="Arial"/>
                <w:sz w:val="24"/>
                <w:szCs w:val="24"/>
              </w:rPr>
              <w:t>28</w:t>
            </w:r>
            <w:r w:rsidR="0096537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198BE0" w14:textId="06862DF6" w:rsidR="0096537B" w:rsidRPr="00CF7835" w:rsidRDefault="0096537B" w:rsidP="00B10C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16-400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537B">
              <w:rPr>
                <w:rFonts w:ascii="Arial" w:hAnsi="Arial" w:cs="Arial"/>
                <w:sz w:val="24"/>
                <w:szCs w:val="24"/>
              </w:rPr>
              <w:t>SUWAŁKI</w:t>
            </w:r>
          </w:p>
        </w:tc>
        <w:tc>
          <w:tcPr>
            <w:tcW w:w="2835" w:type="dxa"/>
            <w:vAlign w:val="center"/>
          </w:tcPr>
          <w:p w14:paraId="3217D456" w14:textId="18CA9906" w:rsidR="0096537B" w:rsidRPr="00CF7835" w:rsidRDefault="0096537B" w:rsidP="00B10C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10 309 000.00 zł</w:t>
            </w:r>
          </w:p>
        </w:tc>
      </w:tr>
      <w:tr w:rsidR="0096537B" w:rsidRPr="00355C9D" w14:paraId="0E37C06F" w14:textId="77777777" w:rsidTr="00B10C25">
        <w:tc>
          <w:tcPr>
            <w:tcW w:w="1276" w:type="dxa"/>
            <w:vAlign w:val="center"/>
          </w:tcPr>
          <w:p w14:paraId="2F5D36C0" w14:textId="649D8C9F" w:rsidR="0096537B" w:rsidRPr="00CF7835" w:rsidRDefault="0096537B" w:rsidP="00B10C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961" w:type="dxa"/>
          </w:tcPr>
          <w:p w14:paraId="260A26BD" w14:textId="72435CB2" w:rsidR="0096537B" w:rsidRPr="00CF7835" w:rsidRDefault="0096537B" w:rsidP="00B10C25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 xml:space="preserve">MK-BUD </w:t>
            </w:r>
            <w:r w:rsidR="00D23CF2">
              <w:rPr>
                <w:rFonts w:ascii="Arial" w:hAnsi="Arial" w:cs="Arial"/>
                <w:sz w:val="24"/>
                <w:szCs w:val="24"/>
              </w:rPr>
              <w:t>sp. z o.o.</w:t>
            </w:r>
          </w:p>
          <w:p w14:paraId="6E7CE2F8" w14:textId="09E5554B" w:rsidR="0096537B" w:rsidRPr="00CF7835" w:rsidRDefault="00D23CF2" w:rsidP="00B10C2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Lipowa 35A</w:t>
            </w:r>
          </w:p>
          <w:p w14:paraId="481C3AC8" w14:textId="15B8EB9C" w:rsidR="0096537B" w:rsidRPr="00CF7835" w:rsidRDefault="0096537B" w:rsidP="00B10C2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15-</w:t>
            </w:r>
            <w:r w:rsidR="00D23CF2">
              <w:rPr>
                <w:rFonts w:ascii="Arial" w:hAnsi="Arial" w:cs="Arial"/>
                <w:sz w:val="24"/>
                <w:szCs w:val="24"/>
              </w:rPr>
              <w:t>424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537B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835" w:type="dxa"/>
            <w:vAlign w:val="center"/>
          </w:tcPr>
          <w:p w14:paraId="7E07D9B4" w14:textId="612E9209" w:rsidR="0096537B" w:rsidRPr="00CF7835" w:rsidRDefault="0096537B" w:rsidP="00B10C25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37B">
              <w:rPr>
                <w:rFonts w:ascii="Arial" w:hAnsi="Arial" w:cs="Arial"/>
                <w:sz w:val="24"/>
                <w:szCs w:val="24"/>
              </w:rPr>
              <w:t>10 212 000.00 zł</w:t>
            </w:r>
          </w:p>
        </w:tc>
      </w:tr>
    </w:tbl>
    <w:p w14:paraId="5B0ABCCD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5F9DEE9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00878D0" w14:textId="72337E02"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9066E0" w14:textId="77777777" w:rsidR="00A80670" w:rsidRDefault="00A80670">
      <w:r>
        <w:separator/>
      </w:r>
    </w:p>
  </w:endnote>
  <w:endnote w:type="continuationSeparator" w:id="0">
    <w:p w14:paraId="45D4DE5F" w14:textId="77777777" w:rsidR="00A80670" w:rsidRDefault="00A80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D99B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CEED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B9005" w14:textId="77777777" w:rsidR="00960CEB" w:rsidRPr="00986737" w:rsidRDefault="00A80670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2C3F61E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3B0C4F1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E69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BB6FB2" w14:textId="77777777" w:rsidR="009F189D" w:rsidRDefault="009F189D">
    <w:pPr>
      <w:pStyle w:val="Stopka"/>
      <w:tabs>
        <w:tab w:val="clear" w:pos="4536"/>
      </w:tabs>
      <w:jc w:val="center"/>
    </w:pPr>
  </w:p>
  <w:p w14:paraId="6FB8D90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0F9BB" w14:textId="77777777" w:rsidR="00A80670" w:rsidRDefault="00A80670">
      <w:r>
        <w:separator/>
      </w:r>
    </w:p>
  </w:footnote>
  <w:footnote w:type="continuationSeparator" w:id="0">
    <w:p w14:paraId="0FC0B3D7" w14:textId="77777777" w:rsidR="00A80670" w:rsidRDefault="00A80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D09C3" w14:textId="77777777" w:rsidR="0096537B" w:rsidRDefault="009653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A47E6" w14:textId="77777777" w:rsidR="0096537B" w:rsidRDefault="009653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97580" w14:textId="77777777" w:rsidR="0096537B" w:rsidRDefault="009653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51DB"/>
    <w:rsid w:val="00007727"/>
    <w:rsid w:val="00017720"/>
    <w:rsid w:val="00035488"/>
    <w:rsid w:val="000C1C6D"/>
    <w:rsid w:val="000D7F25"/>
    <w:rsid w:val="000E00E5"/>
    <w:rsid w:val="001146A4"/>
    <w:rsid w:val="001351DB"/>
    <w:rsid w:val="00173B20"/>
    <w:rsid w:val="001C69FF"/>
    <w:rsid w:val="0023318D"/>
    <w:rsid w:val="002A1622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6537B"/>
    <w:rsid w:val="009D19BD"/>
    <w:rsid w:val="009F189D"/>
    <w:rsid w:val="00A80670"/>
    <w:rsid w:val="00A80738"/>
    <w:rsid w:val="00C236D3"/>
    <w:rsid w:val="00C659E2"/>
    <w:rsid w:val="00CB0802"/>
    <w:rsid w:val="00CF7835"/>
    <w:rsid w:val="00D23CF2"/>
    <w:rsid w:val="00D665F5"/>
    <w:rsid w:val="00D7128F"/>
    <w:rsid w:val="00EA3476"/>
    <w:rsid w:val="00F44906"/>
    <w:rsid w:val="00F95C33"/>
    <w:rsid w:val="00FC2DE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5AC686"/>
  <w15:chartTrackingRefBased/>
  <w15:docId w15:val="{07A1A067-61D9-44BB-812E-268444284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kopyra\AppData\Local\Temp\7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Kopyra</dc:creator>
  <cp:keywords/>
  <dc:description/>
  <cp:lastModifiedBy>Michał Kopyra</cp:lastModifiedBy>
  <cp:revision>3</cp:revision>
  <dcterms:created xsi:type="dcterms:W3CDTF">2026-08-24T13:26:00Z</dcterms:created>
  <dcterms:modified xsi:type="dcterms:W3CDTF">2026-08-24T13:33:00Z</dcterms:modified>
</cp:coreProperties>
</file>