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E75504" w:rsidRPr="00E75504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E75504" w:rsidRPr="00E75504">
        <w:rPr>
          <w:rFonts w:eastAsia="Times New Roman"/>
          <w:b/>
          <w:sz w:val="24"/>
          <w:szCs w:val="20"/>
          <w:lang w:eastAsia="pl-PL"/>
        </w:rPr>
        <w:t>CRZP/167/2026/AZP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E75504" w:rsidRPr="00E75504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E75504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E75504">
        <w:rPr>
          <w:rFonts w:eastAsia="Times New Roman"/>
          <w:b/>
          <w:sz w:val="24"/>
          <w:szCs w:val="24"/>
          <w:lang w:eastAsia="pl-PL"/>
        </w:rPr>
        <w:t>Remont tarasu przy basenie budynku Wydziału Nawigacyjnego przy Al. Jana Pawła II 3 w Gdyni - powtórne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374" w:rsidRDefault="00ED2374" w:rsidP="00025386">
      <w:pPr>
        <w:spacing w:after="0" w:line="240" w:lineRule="auto"/>
      </w:pPr>
      <w:r>
        <w:separator/>
      </w:r>
    </w:p>
  </w:endnote>
  <w:endnote w:type="continuationSeparator" w:id="0">
    <w:p w:rsidR="00ED2374" w:rsidRDefault="00ED237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55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55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374" w:rsidRDefault="00ED2374" w:rsidP="00025386">
      <w:pPr>
        <w:spacing w:after="0" w:line="240" w:lineRule="auto"/>
      </w:pPr>
      <w:r>
        <w:separator/>
      </w:r>
    </w:p>
  </w:footnote>
  <w:footnote w:type="continuationSeparator" w:id="0">
    <w:p w:rsidR="00ED2374" w:rsidRDefault="00ED237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E75504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tarasu przy basenie budynku Wydziału Nawigacyjnego przy Al. Jana Pawła II 3 w Gdyni - powtórne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2374"/>
    <w:rsid w:val="00025386"/>
    <w:rsid w:val="001C2314"/>
    <w:rsid w:val="00367987"/>
    <w:rsid w:val="004202B7"/>
    <w:rsid w:val="005624D8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E75504"/>
    <w:rsid w:val="00ED237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D42E874-62CA-4A88-A43C-E34DED980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2026-08-24T07:28:00Z</dcterms:created>
  <dcterms:modified xsi:type="dcterms:W3CDTF">2026-08-24T07:28:00Z</dcterms:modified>
</cp:coreProperties>
</file>