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C08C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2463" w:rsidRPr="00FB2463">
        <w:rPr>
          <w:b/>
        </w:rPr>
        <w:t>CRZP/167/2026/AZP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2463" w:rsidRPr="004A5DB6" w:rsidTr="00247D59">
        <w:tc>
          <w:tcPr>
            <w:tcW w:w="9212" w:type="dxa"/>
            <w:shd w:val="clear" w:color="auto" w:fill="auto"/>
          </w:tcPr>
          <w:p w:rsidR="00FB2463" w:rsidRPr="004A5DB6" w:rsidRDefault="00FB2463" w:rsidP="00247D5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2463" w:rsidRPr="004A5DB6" w:rsidRDefault="00FB2463" w:rsidP="00247D5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2463">
              <w:t>(</w:t>
            </w:r>
            <w:proofErr w:type="spellStart"/>
            <w:r w:rsidRPr="00FB2463">
              <w:t>t.j</w:t>
            </w:r>
            <w:proofErr w:type="spellEnd"/>
            <w:r w:rsidRPr="00FB2463">
              <w:t>. Dz. U. z 202</w:t>
            </w:r>
            <w:r w:rsidR="00EC08CB">
              <w:t>6</w:t>
            </w:r>
            <w:r w:rsidRPr="00FB2463">
              <w:t xml:space="preserve"> r. poz. </w:t>
            </w:r>
            <w:r w:rsidR="00EC08CB">
              <w:t xml:space="preserve">793 z </w:t>
            </w:r>
            <w:proofErr w:type="spellStart"/>
            <w:r w:rsidR="00EC08CB">
              <w:t>póź</w:t>
            </w:r>
            <w:r w:rsidRPr="00FB2463">
              <w:t>n</w:t>
            </w:r>
            <w:proofErr w:type="spellEnd"/>
            <w:r w:rsidRPr="00FB2463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2463" w:rsidRPr="004A5DB6" w:rsidRDefault="00FB2463" w:rsidP="00247D5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2463" w:rsidRPr="004A5DB6" w:rsidRDefault="00FB2463" w:rsidP="00247D5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2463" w:rsidRPr="004A5DB6" w:rsidRDefault="00FB2463" w:rsidP="00247D5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2463" w:rsidRPr="00FB246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2463" w:rsidP="005434B3">
      <w:pPr>
        <w:spacing w:after="240" w:line="276" w:lineRule="auto"/>
        <w:jc w:val="center"/>
      </w:pPr>
      <w:r w:rsidRPr="00FB2463">
        <w:rPr>
          <w:b/>
        </w:rPr>
        <w:t>Remont tarasu przy basenie budynku Wydziału Nawigacyjnego przy Al. Jana Pawła II 3 w Gdyni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C08CB">
        <w:t>Oświadczam,</w:t>
      </w:r>
      <w:r w:rsidR="00313417" w:rsidRPr="00EC08CB">
        <w:t xml:space="preserve"> że spełniam</w:t>
      </w:r>
      <w:r w:rsidR="004541F9" w:rsidRPr="00EC08CB">
        <w:t>, określone przez Zamawiającego,</w:t>
      </w:r>
      <w:r w:rsidR="00313417" w:rsidRPr="00EC08CB">
        <w:t xml:space="preserve"> warunki udziału </w:t>
      </w:r>
      <w:r w:rsidR="004541F9" w:rsidRPr="00EC08C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FB2463" w:rsidRPr="003A59F0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2463">
              <w:rPr>
                <w:rFonts w:cs="Calibri"/>
                <w:b/>
                <w:bCs/>
              </w:rPr>
              <w:t>Sytuacja ekonomiczna lub finansowa</w:t>
            </w:r>
          </w:p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Zamawiający nie stawia warunku w tym zakresie</w:t>
            </w:r>
          </w:p>
        </w:tc>
      </w:tr>
      <w:tr w:rsidR="00FB2463" w:rsidRPr="003A59F0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2463">
              <w:rPr>
                <w:rFonts w:cs="Calibri"/>
                <w:b/>
                <w:bCs/>
              </w:rPr>
              <w:t>Zdolność techniczna lub zawodowa</w:t>
            </w:r>
          </w:p>
          <w:p w:rsidR="00FB2463" w:rsidRPr="00FB2463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1.</w:t>
            </w:r>
            <w:r w:rsidRPr="00FB2463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FB2463">
              <w:rPr>
                <w:rFonts w:cs="Calibri"/>
              </w:rPr>
              <w:t>Dz</w:t>
            </w:r>
            <w:proofErr w:type="spellEnd"/>
            <w:r w:rsidRPr="00FB2463">
              <w:rPr>
                <w:rFonts w:cs="Calibri"/>
              </w:rPr>
              <w:t xml:space="preserve"> .U. z 2026 r. poz. 524 z </w:t>
            </w:r>
            <w:proofErr w:type="spellStart"/>
            <w:r w:rsidRPr="00FB2463">
              <w:rPr>
                <w:rFonts w:cs="Calibri"/>
              </w:rPr>
              <w:t>późn</w:t>
            </w:r>
            <w:proofErr w:type="spellEnd"/>
            <w:r w:rsidRPr="00FB2463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FB2463">
              <w:rPr>
                <w:rFonts w:cs="Calibri"/>
              </w:rPr>
              <w:t>poźn</w:t>
            </w:r>
            <w:proofErr w:type="spellEnd"/>
            <w:r w:rsidRPr="00FB2463">
              <w:rPr>
                <w:rFonts w:cs="Calibri"/>
              </w:rPr>
              <w:t>. zm.).</w:t>
            </w:r>
          </w:p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2.</w:t>
            </w:r>
            <w:r w:rsidRPr="00FB2463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2 robót budowlanych polegające na remoncie posadzek za kwotę nie mniejszą niż 120 000, 00 zł brutto każda w tym jedna </w:t>
            </w:r>
            <w:r w:rsidR="00EC08CB" w:rsidRPr="00FB2463">
              <w:rPr>
                <w:rFonts w:cs="Calibri"/>
              </w:rPr>
              <w:t>wykonana</w:t>
            </w:r>
            <w:r w:rsidRPr="00FB2463">
              <w:rPr>
                <w:rFonts w:cs="Calibri"/>
              </w:rPr>
              <w:t xml:space="preserve"> w obiekcie zabytkowym </w:t>
            </w:r>
            <w:r w:rsidR="00EC08CB" w:rsidRPr="00FB2463">
              <w:rPr>
                <w:rFonts w:cs="Calibri"/>
              </w:rPr>
              <w:t>wpisanym</w:t>
            </w:r>
            <w:r w:rsidRPr="00FB2463">
              <w:rPr>
                <w:rFonts w:cs="Calibri"/>
              </w:rPr>
              <w:t xml:space="preserve"> do rejestru zabytków.</w:t>
            </w:r>
          </w:p>
        </w:tc>
      </w:tr>
      <w:tr w:rsidR="00FB2463" w:rsidRPr="003A59F0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2463">
              <w:rPr>
                <w:rFonts w:cs="Calibri"/>
                <w:b/>
                <w:bCs/>
              </w:rPr>
              <w:t>Zdolność do występowania w obrocie gospodarczym</w:t>
            </w:r>
          </w:p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Zamawiający nie stawia warunku w tym zakresie</w:t>
            </w:r>
          </w:p>
        </w:tc>
      </w:tr>
      <w:tr w:rsidR="00FB2463" w:rsidRPr="003A59F0" w:rsidTr="00247D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B246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2463" w:rsidRPr="00A95E89" w:rsidRDefault="00FB2463" w:rsidP="00247D59">
            <w:pPr>
              <w:spacing w:before="60" w:after="120"/>
              <w:jc w:val="both"/>
              <w:rPr>
                <w:rFonts w:cs="Calibri"/>
              </w:rPr>
            </w:pPr>
            <w:r w:rsidRPr="00FB2463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C08CB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EC08CB">
        <w:rPr>
          <w:sz w:val="20"/>
          <w:szCs w:val="20"/>
        </w:rPr>
        <w:t xml:space="preserve">…………….……. </w:t>
      </w:r>
      <w:r w:rsidRPr="00EC08CB">
        <w:rPr>
          <w:i/>
          <w:sz w:val="16"/>
          <w:szCs w:val="16"/>
        </w:rPr>
        <w:t>(miejscowość),</w:t>
      </w:r>
      <w:r w:rsidRPr="00EC08CB">
        <w:rPr>
          <w:i/>
          <w:sz w:val="18"/>
          <w:szCs w:val="18"/>
        </w:rPr>
        <w:t xml:space="preserve"> </w:t>
      </w:r>
      <w:r w:rsidRPr="00EC08CB">
        <w:rPr>
          <w:sz w:val="20"/>
          <w:szCs w:val="20"/>
        </w:rPr>
        <w:t xml:space="preserve">dnia ………….……. r. </w:t>
      </w:r>
    </w:p>
    <w:p w:rsidR="00025C8D" w:rsidRPr="00EC08C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</w:r>
      <w:r w:rsidRPr="00EC08C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C08C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79" w:rsidRDefault="00A41879" w:rsidP="0038231F">
      <w:pPr>
        <w:spacing w:after="0" w:line="240" w:lineRule="auto"/>
      </w:pPr>
      <w:r>
        <w:separator/>
      </w:r>
    </w:p>
  </w:endnote>
  <w:endnote w:type="continuationSeparator" w:id="0">
    <w:p w:rsidR="00A41879" w:rsidRDefault="00A418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463" w:rsidRDefault="00FB24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08C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08C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463" w:rsidRDefault="00FB24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79" w:rsidRDefault="00A41879" w:rsidP="0038231F">
      <w:pPr>
        <w:spacing w:after="0" w:line="240" w:lineRule="auto"/>
      </w:pPr>
      <w:r>
        <w:separator/>
      </w:r>
    </w:p>
  </w:footnote>
  <w:footnote w:type="continuationSeparator" w:id="0">
    <w:p w:rsidR="00A41879" w:rsidRDefault="00A418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463" w:rsidRDefault="00FB2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463" w:rsidRDefault="00FB2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463" w:rsidRDefault="00FB24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8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879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8CB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246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D9DF8"/>
  <w15:chartTrackingRefBased/>
  <w15:docId w15:val="{A8E645A8-ADEA-426E-A516-54EA6351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1B4EE-0D1B-4FA1-A199-47D3235AE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2026-08-24T07:26:00Z</dcterms:created>
  <dcterms:modified xsi:type="dcterms:W3CDTF">2026-08-24T07:26:00Z</dcterms:modified>
</cp:coreProperties>
</file>