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8F842" w14:textId="547BDA3E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0DFF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06DDBAF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F8D9B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7C4FDD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B4C3D7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35A884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BD0DC5E" w14:textId="77777777" w:rsidTr="004F10A0">
        <w:tc>
          <w:tcPr>
            <w:tcW w:w="2269" w:type="dxa"/>
          </w:tcPr>
          <w:p w14:paraId="432B9B0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E7706C" w14:textId="77777777" w:rsidR="00A137C9" w:rsidRPr="00A2540E" w:rsidRDefault="002C3F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3F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artroskopowych i małoinwazyjnych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3F45" w:rsidRPr="00A2540E" w14:paraId="4E751441" w14:textId="77777777" w:rsidTr="00EC58CE">
        <w:tc>
          <w:tcPr>
            <w:tcW w:w="2269" w:type="dxa"/>
          </w:tcPr>
          <w:p w14:paraId="36A2C2D0" w14:textId="77777777" w:rsidR="002C3F45" w:rsidRPr="00A2540E" w:rsidRDefault="002C3F45" w:rsidP="00EC58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D18760A" w14:textId="77777777" w:rsidR="002C3F45" w:rsidRPr="00A2540E" w:rsidRDefault="002C3F45" w:rsidP="00EC58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3F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DZP-271-44/26</w:t>
            </w:r>
          </w:p>
        </w:tc>
      </w:tr>
    </w:tbl>
    <w:p w14:paraId="7C96EB6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4D2074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3F45" w:rsidRPr="002C3F4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86D99B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B056ED7" w14:textId="77777777" w:rsidTr="00A137C9">
        <w:tc>
          <w:tcPr>
            <w:tcW w:w="617" w:type="dxa"/>
            <w:vAlign w:val="center"/>
          </w:tcPr>
          <w:p w14:paraId="2FAFBFE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0462BFE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B684AA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7C85D86" w14:textId="77777777" w:rsidTr="00A137C9">
        <w:tc>
          <w:tcPr>
            <w:tcW w:w="617" w:type="dxa"/>
            <w:vAlign w:val="center"/>
          </w:tcPr>
          <w:p w14:paraId="2A7A1D7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29C89B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0012A8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FFC3F0F" w14:textId="77777777" w:rsidTr="00A137C9">
        <w:tc>
          <w:tcPr>
            <w:tcW w:w="617" w:type="dxa"/>
            <w:vAlign w:val="center"/>
          </w:tcPr>
          <w:p w14:paraId="7CB89C2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14C0A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6D2FDB4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B0BFD7C" w14:textId="4DEFA3AA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C3F45" w:rsidRPr="002C3F45">
        <w:rPr>
          <w:rFonts w:ascii="Arial" w:hAnsi="Arial" w:cs="Arial"/>
          <w:sz w:val="24"/>
          <w:szCs w:val="24"/>
        </w:rPr>
        <w:t>(t.j. Dz. U. z 2026 r. poz. 793</w:t>
      </w:r>
      <w:r w:rsidR="00725E69">
        <w:rPr>
          <w:rFonts w:ascii="Arial" w:hAnsi="Arial" w:cs="Arial"/>
          <w:sz w:val="24"/>
          <w:szCs w:val="24"/>
        </w:rPr>
        <w:t xml:space="preserve"> ze zm.</w:t>
      </w:r>
      <w:r w:rsidR="002C3F45" w:rsidRPr="002C3F4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C7956CC" w14:textId="77777777" w:rsidTr="00A137C9">
        <w:tc>
          <w:tcPr>
            <w:tcW w:w="617" w:type="dxa"/>
            <w:vAlign w:val="center"/>
          </w:tcPr>
          <w:p w14:paraId="4608727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D1CE3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84BBC07" w14:textId="79D15473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0524BC0B" w14:textId="77777777" w:rsidTr="00A137C9">
        <w:tc>
          <w:tcPr>
            <w:tcW w:w="617" w:type="dxa"/>
            <w:vAlign w:val="center"/>
          </w:tcPr>
          <w:p w14:paraId="1603AC6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25FA7CA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58E0A1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B3745BF" w14:textId="77777777" w:rsidTr="00A137C9">
        <w:tc>
          <w:tcPr>
            <w:tcW w:w="617" w:type="dxa"/>
            <w:vAlign w:val="center"/>
          </w:tcPr>
          <w:p w14:paraId="6D4E96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AE75EE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192FD6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7B9756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A69AE1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469C9F3" w14:textId="77777777" w:rsidTr="004F10A0">
        <w:tc>
          <w:tcPr>
            <w:tcW w:w="2660" w:type="dxa"/>
          </w:tcPr>
          <w:p w14:paraId="1349495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D8FF21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47218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DD919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C27BA2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1E4C81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C3F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9756E5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F816" w14:textId="77777777" w:rsidR="006C38FC" w:rsidRDefault="006C38FC" w:rsidP="00025386">
      <w:pPr>
        <w:spacing w:after="0" w:line="240" w:lineRule="auto"/>
      </w:pPr>
      <w:r>
        <w:separator/>
      </w:r>
    </w:p>
  </w:endnote>
  <w:endnote w:type="continuationSeparator" w:id="0">
    <w:p w14:paraId="307901FD" w14:textId="77777777" w:rsidR="006C38FC" w:rsidRDefault="006C38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2D34F" w14:textId="77777777" w:rsidR="002C3F45" w:rsidRDefault="002C3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98149" w14:textId="77777777" w:rsidR="00025386" w:rsidRDefault="00725E69" w:rsidP="00025386">
    <w:pPr>
      <w:pStyle w:val="Stopka"/>
      <w:tabs>
        <w:tab w:val="clear" w:pos="4536"/>
      </w:tabs>
      <w:jc w:val="center"/>
    </w:pPr>
    <w:r>
      <w:rPr>
        <w:noProof/>
      </w:rPr>
      <w:pict w14:anchorId="4619FA5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E1BB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2EF02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346EF" w14:textId="77777777" w:rsidR="002C3F45" w:rsidRDefault="002C3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E98F0" w14:textId="77777777" w:rsidR="006C38FC" w:rsidRDefault="006C38FC" w:rsidP="00025386">
      <w:pPr>
        <w:spacing w:after="0" w:line="240" w:lineRule="auto"/>
      </w:pPr>
      <w:r>
        <w:separator/>
      </w:r>
    </w:p>
  </w:footnote>
  <w:footnote w:type="continuationSeparator" w:id="0">
    <w:p w14:paraId="704731E2" w14:textId="77777777" w:rsidR="006C38FC" w:rsidRDefault="006C38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2CF7" w14:textId="77777777" w:rsidR="002C3F45" w:rsidRDefault="002C3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2B67" w14:textId="77777777" w:rsidR="002C3F45" w:rsidRDefault="002C3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AE7C2" w14:textId="77777777" w:rsidR="002C3F45" w:rsidRDefault="002C3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774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8FC"/>
    <w:rsid w:val="00025386"/>
    <w:rsid w:val="000423B9"/>
    <w:rsid w:val="00053927"/>
    <w:rsid w:val="00084786"/>
    <w:rsid w:val="0016158F"/>
    <w:rsid w:val="001C2314"/>
    <w:rsid w:val="00213980"/>
    <w:rsid w:val="0024648D"/>
    <w:rsid w:val="002C3F4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38FC"/>
    <w:rsid w:val="00725E69"/>
    <w:rsid w:val="00745A44"/>
    <w:rsid w:val="00751F41"/>
    <w:rsid w:val="007666D6"/>
    <w:rsid w:val="007A2C38"/>
    <w:rsid w:val="00810DFF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629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5FC09"/>
  <w15:chartTrackingRefBased/>
  <w15:docId w15:val="{4D1A98A0-A860-41FC-825E-52290CFD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2026-08-17T11:47:00Z</dcterms:created>
  <dcterms:modified xsi:type="dcterms:W3CDTF">2026-08-21T06:04:00Z</dcterms:modified>
</cp:coreProperties>
</file>