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9313D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96069" w:rsidRPr="00A96069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69FA8CD" w14:textId="77777777" w:rsidTr="00D62E6E">
        <w:tc>
          <w:tcPr>
            <w:tcW w:w="2800" w:type="dxa"/>
          </w:tcPr>
          <w:p w14:paraId="41C2D59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87DE6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96D427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9B5F3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ADA2CFB" w14:textId="77777777" w:rsidTr="00D62E6E">
        <w:tc>
          <w:tcPr>
            <w:tcW w:w="2800" w:type="dxa"/>
          </w:tcPr>
          <w:p w14:paraId="261B9DC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C7FFAC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C4CCA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EC287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FC96C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6069" w:rsidRPr="00C14101" w14:paraId="0C2C63CE" w14:textId="77777777" w:rsidTr="009049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30A129" w14:textId="77777777" w:rsidR="00A96069" w:rsidRPr="00C14101" w:rsidRDefault="00A96069" w:rsidP="0090494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A3986E" w14:textId="4DDAF528" w:rsidR="00A96069" w:rsidRPr="00C14101" w:rsidRDefault="00A96069" w:rsidP="0090494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96069">
              <w:rPr>
                <w:rFonts w:ascii="Arial" w:eastAsia="Times New Roman" w:hAnsi="Arial" w:cs="Arial"/>
                <w:lang w:eastAsia="pl-PL"/>
              </w:rPr>
              <w:t>(t.j. Dz. U. z 2026 r. poz. 793</w:t>
            </w:r>
            <w:r w:rsidR="00DD6CE6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A96069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61B9B6F" w14:textId="77777777" w:rsidR="00A96069" w:rsidRPr="00C14101" w:rsidRDefault="00A96069" w:rsidP="009049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26EBAF" w14:textId="77777777" w:rsidR="00A96069" w:rsidRPr="00C14101" w:rsidRDefault="00A96069" w:rsidP="009049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DFD9767" w14:textId="77777777" w:rsidR="00BC121E" w:rsidRPr="00C14101" w:rsidRDefault="00A9606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8625048" w14:textId="77777777" w:rsidTr="00D62E6E">
        <w:tc>
          <w:tcPr>
            <w:tcW w:w="2269" w:type="dxa"/>
          </w:tcPr>
          <w:p w14:paraId="24A5FB6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AB3022" w14:textId="77777777" w:rsidR="00D62E6E" w:rsidRPr="00D62E6E" w:rsidRDefault="00A960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60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artroskopowych i małoinwazyjnych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6069" w:rsidRPr="00D62E6E" w14:paraId="12F38E19" w14:textId="77777777" w:rsidTr="00904945">
        <w:tc>
          <w:tcPr>
            <w:tcW w:w="2269" w:type="dxa"/>
          </w:tcPr>
          <w:p w14:paraId="4EAEC262" w14:textId="77777777" w:rsidR="00A96069" w:rsidRPr="00D62E6E" w:rsidRDefault="00A96069" w:rsidP="009049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163F67B" w14:textId="77777777" w:rsidR="00A96069" w:rsidRPr="00D62E6E" w:rsidRDefault="00A96069" w:rsidP="009049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60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DZP-271-44/26</w:t>
            </w:r>
          </w:p>
        </w:tc>
      </w:tr>
    </w:tbl>
    <w:p w14:paraId="249F1E84" w14:textId="77777777" w:rsidR="00BC121E" w:rsidRDefault="00A96069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9606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76261B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44C0A1D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3B59FB7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E9C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53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78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2AA694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0EC9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D11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71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E2D764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60EF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778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0C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11EBF0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39375D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2B1B9996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5CDFCDFB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10EE02C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0D596AC" w14:textId="77777777" w:rsidTr="00620E37">
        <w:tc>
          <w:tcPr>
            <w:tcW w:w="2660" w:type="dxa"/>
          </w:tcPr>
          <w:p w14:paraId="15EC878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17D84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3CFEE6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AF9FFD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D8E92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375FF72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9606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D0231A8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A591C" w14:textId="77777777" w:rsidR="00B116A1" w:rsidRDefault="00B116A1">
      <w:r>
        <w:separator/>
      </w:r>
    </w:p>
  </w:endnote>
  <w:endnote w:type="continuationSeparator" w:id="0">
    <w:p w14:paraId="16802364" w14:textId="77777777" w:rsidR="00B116A1" w:rsidRDefault="00B1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FD98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993C1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CB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2C0B73" w14:textId="77777777" w:rsidR="009A4CD3" w:rsidRDefault="00DD6CE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5CC6B7B">
        <v:line id="_x0000_s1025" style="position:absolute;left:0;text-align:left;z-index:251657728" from="-3.85pt,8.7pt" to="455.15pt,8.7pt"/>
      </w:pict>
    </w:r>
  </w:p>
  <w:p w14:paraId="5AC011F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77206" w14:textId="77777777" w:rsidR="00A96069" w:rsidRDefault="00A960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83AB4" w14:textId="77777777" w:rsidR="00B116A1" w:rsidRDefault="00B116A1">
      <w:r>
        <w:separator/>
      </w:r>
    </w:p>
  </w:footnote>
  <w:footnote w:type="continuationSeparator" w:id="0">
    <w:p w14:paraId="4687D2DD" w14:textId="77777777" w:rsidR="00B116A1" w:rsidRDefault="00B11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E03F0" w14:textId="77777777" w:rsidR="00A96069" w:rsidRDefault="00A96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7052F" w14:textId="77777777" w:rsidR="00A96069" w:rsidRDefault="00A96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1610D" w14:textId="77777777" w:rsidR="00A96069" w:rsidRDefault="00A960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2555989">
    <w:abstractNumId w:val="13"/>
  </w:num>
  <w:num w:numId="2" w16cid:durableId="1495804842">
    <w:abstractNumId w:val="0"/>
  </w:num>
  <w:num w:numId="3" w16cid:durableId="1599168225">
    <w:abstractNumId w:val="11"/>
  </w:num>
  <w:num w:numId="4" w16cid:durableId="702174465">
    <w:abstractNumId w:val="8"/>
  </w:num>
  <w:num w:numId="5" w16cid:durableId="1290354893">
    <w:abstractNumId w:val="7"/>
  </w:num>
  <w:num w:numId="6" w16cid:durableId="800732088">
    <w:abstractNumId w:val="1"/>
  </w:num>
  <w:num w:numId="7" w16cid:durableId="1265503812">
    <w:abstractNumId w:val="6"/>
  </w:num>
  <w:num w:numId="8" w16cid:durableId="97482812">
    <w:abstractNumId w:val="3"/>
  </w:num>
  <w:num w:numId="9" w16cid:durableId="1615405371">
    <w:abstractNumId w:val="2"/>
  </w:num>
  <w:num w:numId="10" w16cid:durableId="2087263749">
    <w:abstractNumId w:val="5"/>
  </w:num>
  <w:num w:numId="11" w16cid:durableId="1585600937">
    <w:abstractNumId w:val="10"/>
  </w:num>
  <w:num w:numId="12" w16cid:durableId="1896307446">
    <w:abstractNumId w:val="4"/>
  </w:num>
  <w:num w:numId="13" w16cid:durableId="1192568679">
    <w:abstractNumId w:val="9"/>
  </w:num>
  <w:num w:numId="14" w16cid:durableId="15482540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6A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2D3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96069"/>
    <w:rsid w:val="00AB6C06"/>
    <w:rsid w:val="00AB7377"/>
    <w:rsid w:val="00AD329C"/>
    <w:rsid w:val="00B04D14"/>
    <w:rsid w:val="00B116A1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D6CE6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AD51E"/>
  <w15:chartTrackingRefBased/>
  <w15:docId w15:val="{5E070D1A-0EC8-445A-87C1-A009AC26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2026-08-19T07:15:00Z</dcterms:created>
  <dcterms:modified xsi:type="dcterms:W3CDTF">2026-08-21T06:07:00Z</dcterms:modified>
</cp:coreProperties>
</file>