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C5F3" w14:textId="2AD5322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B5EA6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B356AFF" w14:textId="77777777" w:rsidTr="00D62E6E">
        <w:tc>
          <w:tcPr>
            <w:tcW w:w="2800" w:type="dxa"/>
          </w:tcPr>
          <w:p w14:paraId="57AD09C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45D76C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A3904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E3E78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572D255" w14:textId="77777777" w:rsidTr="00D62E6E">
        <w:tc>
          <w:tcPr>
            <w:tcW w:w="2800" w:type="dxa"/>
          </w:tcPr>
          <w:p w14:paraId="4B56B3B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83A6AA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1A27F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7CEBE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FC09C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143D" w:rsidRPr="00C14101" w14:paraId="22B7033B" w14:textId="77777777" w:rsidTr="00315DF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0FFDB8" w14:textId="77777777" w:rsidR="00ED143D" w:rsidRPr="00C14101" w:rsidRDefault="00ED143D" w:rsidP="00315DF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085614C" w14:textId="77777777" w:rsidR="00ED143D" w:rsidRPr="00C14101" w:rsidRDefault="00ED143D" w:rsidP="00315DF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D143D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7F2785B" w14:textId="77777777" w:rsidR="00ED143D" w:rsidRPr="00C14101" w:rsidRDefault="00ED143D" w:rsidP="00315D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BFFE311" w14:textId="77777777" w:rsidR="00ED143D" w:rsidRPr="00C14101" w:rsidRDefault="00ED143D" w:rsidP="00315D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203B23E" w14:textId="77777777" w:rsidR="00BC121E" w:rsidRPr="00C14101" w:rsidRDefault="00ED143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4C4B95B" w14:textId="77777777" w:rsidTr="00D62E6E">
        <w:tc>
          <w:tcPr>
            <w:tcW w:w="2269" w:type="dxa"/>
          </w:tcPr>
          <w:p w14:paraId="42D9DD2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04DDFB" w14:textId="77777777" w:rsidR="00D62E6E" w:rsidRPr="00D62E6E" w:rsidRDefault="00ED143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14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do zabiegów chirurgii kręgosłupa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D143D" w:rsidRPr="00D62E6E" w14:paraId="4B73C9AC" w14:textId="77777777" w:rsidTr="00315DF8">
        <w:tc>
          <w:tcPr>
            <w:tcW w:w="2269" w:type="dxa"/>
          </w:tcPr>
          <w:p w14:paraId="4A07A35C" w14:textId="77777777" w:rsidR="00ED143D" w:rsidRPr="00D62E6E" w:rsidRDefault="00ED143D" w:rsidP="00315D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212EF51" w14:textId="77777777" w:rsidR="00ED143D" w:rsidRPr="00D62E6E" w:rsidRDefault="00ED143D" w:rsidP="00315D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14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DZP-271-43/26</w:t>
            </w:r>
          </w:p>
        </w:tc>
      </w:tr>
    </w:tbl>
    <w:p w14:paraId="340C9DC2" w14:textId="77777777" w:rsidR="00BC121E" w:rsidRDefault="00ED143D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D143D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30CDFE2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FF5DB1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E9837A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A9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B44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E71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8DB856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71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F36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ED1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292CB2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09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C8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FCC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89BE1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34D4C8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77E5D71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5D395EF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</w:t>
      </w:r>
      <w:proofErr w:type="gramStart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>Wypełnić</w:t>
      </w:r>
      <w:proofErr w:type="gramEnd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jeżeli dotyczy</w:t>
      </w:r>
    </w:p>
    <w:p w14:paraId="512BE28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30E5DE7" w14:textId="77777777" w:rsidTr="00620E37">
        <w:tc>
          <w:tcPr>
            <w:tcW w:w="2660" w:type="dxa"/>
          </w:tcPr>
          <w:p w14:paraId="1B9DC2F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4E2002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62E93C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3E7920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DA0FD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99EFAF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D143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93512AD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7BF6D" w14:textId="77777777" w:rsidR="007D5A07" w:rsidRDefault="007D5A07">
      <w:r>
        <w:separator/>
      </w:r>
    </w:p>
  </w:endnote>
  <w:endnote w:type="continuationSeparator" w:id="0">
    <w:p w14:paraId="67FD1B90" w14:textId="77777777" w:rsidR="007D5A07" w:rsidRDefault="007D5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9AF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6C46F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E9F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3D5BEA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B003361">
        <v:line id="_x0000_s1025" style="position:absolute;left:0;text-align:left;z-index:251657728" from="-3.85pt,8.7pt" to="455.15pt,8.7pt"/>
      </w:pict>
    </w:r>
  </w:p>
  <w:p w14:paraId="19FF17A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B0309" w14:textId="77777777" w:rsidR="00ED143D" w:rsidRDefault="00ED14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19139" w14:textId="77777777" w:rsidR="007D5A07" w:rsidRDefault="007D5A07">
      <w:r>
        <w:separator/>
      </w:r>
    </w:p>
  </w:footnote>
  <w:footnote w:type="continuationSeparator" w:id="0">
    <w:p w14:paraId="24471AA4" w14:textId="77777777" w:rsidR="007D5A07" w:rsidRDefault="007D5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FE594" w14:textId="77777777" w:rsidR="00ED143D" w:rsidRDefault="00ED1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28C54" w14:textId="77777777" w:rsidR="00ED143D" w:rsidRDefault="00ED1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076D2" w14:textId="77777777" w:rsidR="00ED143D" w:rsidRDefault="00ED14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0743105">
    <w:abstractNumId w:val="13"/>
  </w:num>
  <w:num w:numId="2" w16cid:durableId="845440122">
    <w:abstractNumId w:val="0"/>
  </w:num>
  <w:num w:numId="3" w16cid:durableId="1894846981">
    <w:abstractNumId w:val="11"/>
  </w:num>
  <w:num w:numId="4" w16cid:durableId="1872720573">
    <w:abstractNumId w:val="8"/>
  </w:num>
  <w:num w:numId="5" w16cid:durableId="447941515">
    <w:abstractNumId w:val="7"/>
  </w:num>
  <w:num w:numId="6" w16cid:durableId="391852328">
    <w:abstractNumId w:val="1"/>
  </w:num>
  <w:num w:numId="7" w16cid:durableId="13003698">
    <w:abstractNumId w:val="6"/>
  </w:num>
  <w:num w:numId="8" w16cid:durableId="1638871412">
    <w:abstractNumId w:val="3"/>
  </w:num>
  <w:num w:numId="9" w16cid:durableId="1711682483">
    <w:abstractNumId w:val="2"/>
  </w:num>
  <w:num w:numId="10" w16cid:durableId="383337054">
    <w:abstractNumId w:val="5"/>
  </w:num>
  <w:num w:numId="11" w16cid:durableId="1443456924">
    <w:abstractNumId w:val="10"/>
  </w:num>
  <w:num w:numId="12" w16cid:durableId="268128452">
    <w:abstractNumId w:val="4"/>
  </w:num>
  <w:num w:numId="13" w16cid:durableId="710496843">
    <w:abstractNumId w:val="9"/>
  </w:num>
  <w:num w:numId="14" w16cid:durableId="12637567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0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A07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5EA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D143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7738F2"/>
  <w15:chartTrackingRefBased/>
  <w15:docId w15:val="{C5A8FD88-E323-4F56-B48F-AFD15652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2026-08-05T10:03:00Z</dcterms:created>
  <dcterms:modified xsi:type="dcterms:W3CDTF">2026-08-05T10:03:00Z</dcterms:modified>
</cp:coreProperties>
</file>