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1A6E2" w14:textId="1458972E" w:rsidR="00B36EDA" w:rsidRPr="00DF2A73" w:rsidRDefault="00383B7E" w:rsidP="00DF2A73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DF2A73">
        <w:rPr>
          <w:rFonts w:ascii="Arial Narrow" w:hAnsi="Arial Narrow" w:cs="Arial"/>
          <w:b/>
          <w:bCs/>
          <w:sz w:val="22"/>
          <w:szCs w:val="22"/>
        </w:rPr>
        <w:t>10.WSzKzP SPZOZ</w:t>
      </w:r>
      <w:r w:rsidR="00DF2A73" w:rsidRPr="00DF2A73">
        <w:rPr>
          <w:rFonts w:ascii="Arial Narrow" w:hAnsi="Arial Narrow" w:cs="Arial"/>
          <w:sz w:val="22"/>
          <w:szCs w:val="22"/>
        </w:rPr>
        <w:t xml:space="preserve"> </w:t>
      </w:r>
      <w:r w:rsidR="00DF2A73">
        <w:rPr>
          <w:rFonts w:ascii="Arial Narrow" w:hAnsi="Arial Narrow" w:cs="Arial"/>
          <w:sz w:val="22"/>
          <w:szCs w:val="22"/>
        </w:rPr>
        <w:tab/>
      </w:r>
      <w:r w:rsidR="00DF2A73">
        <w:rPr>
          <w:rFonts w:ascii="Arial Narrow" w:hAnsi="Arial Narrow" w:cs="Arial"/>
          <w:sz w:val="22"/>
          <w:szCs w:val="22"/>
        </w:rPr>
        <w:tab/>
      </w:r>
      <w:r w:rsidR="00DF2A73">
        <w:rPr>
          <w:rFonts w:ascii="Arial Narrow" w:hAnsi="Arial Narrow" w:cs="Arial"/>
          <w:sz w:val="22"/>
          <w:szCs w:val="22"/>
        </w:rPr>
        <w:tab/>
      </w:r>
      <w:r w:rsidR="00DF2A73">
        <w:rPr>
          <w:rFonts w:ascii="Arial Narrow" w:hAnsi="Arial Narrow" w:cs="Arial"/>
          <w:sz w:val="22"/>
          <w:szCs w:val="22"/>
        </w:rPr>
        <w:tab/>
      </w:r>
      <w:r w:rsidR="00DF2A73">
        <w:rPr>
          <w:rFonts w:ascii="Arial Narrow" w:hAnsi="Arial Narrow" w:cs="Arial"/>
          <w:sz w:val="22"/>
          <w:szCs w:val="22"/>
        </w:rPr>
        <w:tab/>
      </w:r>
      <w:r w:rsidR="00DF2A73">
        <w:rPr>
          <w:rFonts w:ascii="Arial Narrow" w:hAnsi="Arial Narrow" w:cs="Arial"/>
          <w:sz w:val="22"/>
          <w:szCs w:val="22"/>
        </w:rPr>
        <w:tab/>
      </w:r>
      <w:r w:rsidR="00DF2A73">
        <w:rPr>
          <w:rFonts w:ascii="Arial Narrow" w:hAnsi="Arial Narrow" w:cs="Arial"/>
          <w:sz w:val="22"/>
          <w:szCs w:val="22"/>
        </w:rPr>
        <w:tab/>
      </w:r>
      <w:r w:rsidR="00DF2A73">
        <w:rPr>
          <w:rFonts w:ascii="Arial Narrow" w:hAnsi="Arial Narrow" w:cs="Arial"/>
          <w:sz w:val="22"/>
          <w:szCs w:val="22"/>
        </w:rPr>
        <w:tab/>
      </w:r>
      <w:r w:rsidR="00DF2A73" w:rsidRPr="00DF2A73">
        <w:rPr>
          <w:rFonts w:ascii="Arial Narrow" w:hAnsi="Arial Narrow" w:cs="Arial"/>
          <w:sz w:val="22"/>
          <w:szCs w:val="22"/>
        </w:rPr>
        <w:t>Bydgoszcz dnia: 2026-08-07</w:t>
      </w:r>
    </w:p>
    <w:p w14:paraId="000BE042" w14:textId="43A616F9" w:rsidR="00B36EDA" w:rsidRPr="00DF2A73" w:rsidRDefault="00383B7E" w:rsidP="00DF2A73">
      <w:pPr>
        <w:ind w:right="3969"/>
        <w:rPr>
          <w:rFonts w:ascii="Arial Narrow" w:hAnsi="Arial Narrow" w:cs="Arial"/>
          <w:sz w:val="22"/>
          <w:szCs w:val="22"/>
        </w:rPr>
      </w:pPr>
      <w:r w:rsidRPr="00DF2A73">
        <w:rPr>
          <w:rFonts w:ascii="Arial Narrow" w:hAnsi="Arial Narrow" w:cs="Arial"/>
          <w:sz w:val="22"/>
          <w:szCs w:val="22"/>
        </w:rPr>
        <w:t>Powstańców Warszawy</w:t>
      </w:r>
      <w:r w:rsidR="00B36EDA" w:rsidRPr="00DF2A73">
        <w:rPr>
          <w:rFonts w:ascii="Arial Narrow" w:hAnsi="Arial Narrow" w:cs="Arial"/>
          <w:sz w:val="22"/>
          <w:szCs w:val="22"/>
        </w:rPr>
        <w:t xml:space="preserve"> </w:t>
      </w:r>
      <w:r w:rsidRPr="00DF2A73">
        <w:rPr>
          <w:rFonts w:ascii="Arial Narrow" w:hAnsi="Arial Narrow" w:cs="Arial"/>
          <w:sz w:val="22"/>
          <w:szCs w:val="22"/>
        </w:rPr>
        <w:t>5</w:t>
      </w:r>
    </w:p>
    <w:p w14:paraId="62A6E146" w14:textId="07532108" w:rsidR="00B36EDA" w:rsidRPr="00DF2A73" w:rsidRDefault="00383B7E" w:rsidP="00DF2A73">
      <w:pPr>
        <w:ind w:right="3969"/>
        <w:rPr>
          <w:rFonts w:ascii="Arial Narrow" w:hAnsi="Arial Narrow" w:cs="Arial"/>
          <w:sz w:val="22"/>
          <w:szCs w:val="22"/>
        </w:rPr>
      </w:pPr>
      <w:r w:rsidRPr="00DF2A73">
        <w:rPr>
          <w:rFonts w:ascii="Arial Narrow" w:hAnsi="Arial Narrow" w:cs="Arial"/>
          <w:sz w:val="22"/>
          <w:szCs w:val="22"/>
        </w:rPr>
        <w:t>85-681</w:t>
      </w:r>
      <w:r w:rsidR="00B36EDA" w:rsidRPr="00DF2A73">
        <w:rPr>
          <w:rFonts w:ascii="Arial Narrow" w:hAnsi="Arial Narrow" w:cs="Arial"/>
          <w:sz w:val="22"/>
          <w:szCs w:val="22"/>
        </w:rPr>
        <w:t xml:space="preserve"> </w:t>
      </w:r>
      <w:r w:rsidRPr="00DF2A73">
        <w:rPr>
          <w:rFonts w:ascii="Arial Narrow" w:hAnsi="Arial Narrow" w:cs="Arial"/>
          <w:sz w:val="22"/>
          <w:szCs w:val="22"/>
        </w:rPr>
        <w:t>Bydgoszcz</w:t>
      </w:r>
    </w:p>
    <w:p w14:paraId="4B2D1D4F" w14:textId="77777777" w:rsidR="00B36EDA" w:rsidRPr="00DF2A73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DF2A73" w14:paraId="395B35CB" w14:textId="77777777" w:rsidTr="00B36EDA">
        <w:tc>
          <w:tcPr>
            <w:tcW w:w="9923" w:type="dxa"/>
            <w:shd w:val="clear" w:color="auto" w:fill="F2F2F2"/>
            <w:hideMark/>
          </w:tcPr>
          <w:p w14:paraId="1CCA436E" w14:textId="77777777" w:rsidR="00B36EDA" w:rsidRPr="00DF2A73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F2A7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689A3BD" w14:textId="77777777" w:rsidR="00B36EDA" w:rsidRPr="00DF2A73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DF2A73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7B2B860F" w14:textId="77777777" w:rsidR="00B36EDA" w:rsidRPr="00DF2A73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4FC2DB12" w14:textId="77777777" w:rsidR="00B36EDA" w:rsidRPr="00DF2A73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F2A7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F2A7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F2A7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DF2A73" w14:paraId="1FA40F78" w14:textId="77777777" w:rsidTr="00B36EDA">
        <w:tc>
          <w:tcPr>
            <w:tcW w:w="2269" w:type="dxa"/>
          </w:tcPr>
          <w:p w14:paraId="015B117E" w14:textId="77777777" w:rsidR="00B36EDA" w:rsidRPr="00DF2A73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1DBABAFC" w14:textId="409FD93C" w:rsidR="00B36EDA" w:rsidRPr="00DF2A73" w:rsidRDefault="00383B7E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Dostawy sukcesywne środków kontrastowych na okres 24 miesięcy z prawem opcji 12 miesięcy (łącznie 36 miesięcy)</w:t>
            </w:r>
          </w:p>
        </w:tc>
      </w:tr>
      <w:tr w:rsidR="00383B7E" w:rsidRPr="00DF2A73" w14:paraId="13B9B91A" w14:textId="77777777" w:rsidTr="00B71855">
        <w:tc>
          <w:tcPr>
            <w:tcW w:w="2269" w:type="dxa"/>
          </w:tcPr>
          <w:p w14:paraId="77527EE4" w14:textId="77777777" w:rsidR="00383B7E" w:rsidRPr="00DF2A73" w:rsidRDefault="00383B7E" w:rsidP="00B7185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32DAECC3" w14:textId="0AE928FC" w:rsidR="00383B7E" w:rsidRPr="00DF2A73" w:rsidRDefault="00383B7E" w:rsidP="00B7185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68/2026</w:t>
            </w:r>
          </w:p>
        </w:tc>
      </w:tr>
    </w:tbl>
    <w:p w14:paraId="1CEFD743" w14:textId="77777777" w:rsidR="00B36EDA" w:rsidRPr="00DF2A73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3821F37E" w14:textId="5DD32847" w:rsidR="00B36EDA" w:rsidRPr="00DF2A73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DF2A73">
        <w:rPr>
          <w:rFonts w:ascii="Arial Narrow" w:hAnsi="Arial Narrow" w:cs="Arial"/>
          <w:sz w:val="22"/>
          <w:szCs w:val="22"/>
        </w:rPr>
        <w:t xml:space="preserve">Zamawiający, </w:t>
      </w:r>
      <w:r w:rsidR="00383B7E" w:rsidRPr="00DF2A73">
        <w:rPr>
          <w:rFonts w:ascii="Arial Narrow" w:hAnsi="Arial Narrow" w:cs="Arial"/>
          <w:b/>
          <w:sz w:val="22"/>
          <w:szCs w:val="22"/>
        </w:rPr>
        <w:t>10.WSzKzP SPZOZ</w:t>
      </w:r>
      <w:r w:rsidRPr="00DF2A73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383B7E" w:rsidRPr="00DF2A73">
        <w:rPr>
          <w:rFonts w:ascii="Arial Narrow" w:hAnsi="Arial Narrow" w:cs="Arial"/>
          <w:sz w:val="22"/>
          <w:szCs w:val="22"/>
        </w:rPr>
        <w:t>(t.j. Dz. U. z 2026 r. poz. 793)</w:t>
      </w:r>
      <w:r w:rsidRPr="00DF2A73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83B7E" w:rsidRPr="00DF2A73" w14:paraId="6B2EB5AE" w14:textId="77777777" w:rsidTr="00DF2A73">
        <w:trPr>
          <w:cantSplit/>
        </w:trPr>
        <w:tc>
          <w:tcPr>
            <w:tcW w:w="9923" w:type="dxa"/>
            <w:hideMark/>
          </w:tcPr>
          <w:p w14:paraId="2D48C678" w14:textId="107E9520" w:rsidR="00383B7E" w:rsidRPr="00DF2A73" w:rsidRDefault="00383B7E" w:rsidP="00B7185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F2A73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DF2A7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F2A73">
              <w:rPr>
                <w:rFonts w:ascii="Arial Narrow" w:hAnsi="Arial Narrow" w:cs="Arial"/>
                <w:sz w:val="22"/>
                <w:szCs w:val="22"/>
              </w:rPr>
              <w:t>Iopromidum</w:t>
            </w:r>
          </w:p>
          <w:p w14:paraId="5BF2B798" w14:textId="1AAA02A1" w:rsidR="00383B7E" w:rsidRPr="00DF2A73" w:rsidRDefault="00383B7E" w:rsidP="00B7185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/>
                <w:sz w:val="22"/>
                <w:szCs w:val="22"/>
              </w:rPr>
              <w:t>Farmacol Logistyka Sp. z o.o.</w:t>
            </w:r>
          </w:p>
          <w:p w14:paraId="097A1F6F" w14:textId="6875FD09" w:rsidR="00383B7E" w:rsidRPr="00DF2A73" w:rsidRDefault="00383B7E" w:rsidP="00B7185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Szopienicka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77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D14974E" w14:textId="7716B207" w:rsidR="00383B7E" w:rsidRPr="00DF2A73" w:rsidRDefault="00383B7E" w:rsidP="00B7185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40-431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Katowice</w:t>
            </w:r>
          </w:p>
          <w:p w14:paraId="09FD44BC" w14:textId="11D516C4" w:rsidR="00383B7E" w:rsidRPr="00DF2A73" w:rsidRDefault="00383B7E" w:rsidP="00B7185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DF2A73">
              <w:rPr>
                <w:rFonts w:ascii="Arial Narrow" w:hAnsi="Arial Narrow" w:cs="Arial"/>
                <w:b/>
                <w:sz w:val="22"/>
                <w:szCs w:val="22"/>
              </w:rPr>
              <w:t>559 872.00 zł</w:t>
            </w:r>
            <w:r w:rsidRPr="00DF2A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F2A7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4429904" w14:textId="77777777" w:rsidR="00383B7E" w:rsidRPr="00DF2A73" w:rsidRDefault="00383B7E" w:rsidP="00B7185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DF2A7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19F51B8D" w14:textId="7376D714" w:rsidR="00383B7E" w:rsidRPr="00DF2A73" w:rsidRDefault="00383B7E" w:rsidP="00B7185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383B7E" w:rsidRPr="00DF2A73" w14:paraId="3D6A35B5" w14:textId="77777777" w:rsidTr="00DF2A73">
        <w:trPr>
          <w:cantSplit/>
        </w:trPr>
        <w:tc>
          <w:tcPr>
            <w:tcW w:w="9923" w:type="dxa"/>
            <w:hideMark/>
          </w:tcPr>
          <w:p w14:paraId="3126135A" w14:textId="5AC4D04A" w:rsidR="00383B7E" w:rsidRPr="00DF2A73" w:rsidRDefault="00383B7E" w:rsidP="00B7185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F2A73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DF2A7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F2A73">
              <w:rPr>
                <w:rFonts w:ascii="Arial Narrow" w:hAnsi="Arial Narrow" w:cs="Arial"/>
                <w:sz w:val="22"/>
                <w:szCs w:val="22"/>
              </w:rPr>
              <w:t>Iohexolum i Iodixanolum</w:t>
            </w:r>
          </w:p>
          <w:p w14:paraId="1CC12B8E" w14:textId="46C7FA62" w:rsidR="00383B7E" w:rsidRPr="00DF2A73" w:rsidRDefault="00383B7E" w:rsidP="00B7185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/>
                <w:sz w:val="22"/>
                <w:szCs w:val="22"/>
              </w:rPr>
              <w:t>Urtica Sp. z o.o.</w:t>
            </w:r>
          </w:p>
          <w:p w14:paraId="39B0A17B" w14:textId="3C4F3072" w:rsidR="00383B7E" w:rsidRPr="00DF2A73" w:rsidRDefault="00383B7E" w:rsidP="00B7185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Krzemieniecka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120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82FBCAE" w14:textId="5C750C23" w:rsidR="00383B7E" w:rsidRPr="00DF2A73" w:rsidRDefault="00383B7E" w:rsidP="00B7185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54-640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14:paraId="6A66469C" w14:textId="17492EC7" w:rsidR="00383B7E" w:rsidRPr="00DF2A73" w:rsidRDefault="00383B7E" w:rsidP="00B7185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DF2A73">
              <w:rPr>
                <w:rFonts w:ascii="Arial Narrow" w:hAnsi="Arial Narrow" w:cs="Arial"/>
                <w:b/>
                <w:sz w:val="22"/>
                <w:szCs w:val="22"/>
              </w:rPr>
              <w:t>753 770.88 zł</w:t>
            </w:r>
            <w:r w:rsidRPr="00DF2A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F2A7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0AFC1FC" w14:textId="77777777" w:rsidR="00383B7E" w:rsidRPr="00DF2A73" w:rsidRDefault="00383B7E" w:rsidP="00B7185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DF2A7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1B1CF4B" w14:textId="6A868915" w:rsidR="00383B7E" w:rsidRPr="00DF2A73" w:rsidRDefault="00383B7E" w:rsidP="00B7185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383B7E" w:rsidRPr="00DF2A73" w14:paraId="6A3D110D" w14:textId="77777777" w:rsidTr="00DF2A73">
        <w:trPr>
          <w:cantSplit/>
        </w:trPr>
        <w:tc>
          <w:tcPr>
            <w:tcW w:w="9923" w:type="dxa"/>
            <w:hideMark/>
          </w:tcPr>
          <w:p w14:paraId="4645D1F4" w14:textId="1A2537E5" w:rsidR="00383B7E" w:rsidRPr="00DF2A73" w:rsidRDefault="00383B7E" w:rsidP="00B7185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F2A73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DF2A7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F2A73">
              <w:rPr>
                <w:rFonts w:ascii="Arial Narrow" w:hAnsi="Arial Narrow" w:cs="Arial"/>
                <w:sz w:val="22"/>
                <w:szCs w:val="22"/>
              </w:rPr>
              <w:t>Gadoteridolum, Dimeglumini gadobenas, Iomeprolum</w:t>
            </w:r>
          </w:p>
          <w:p w14:paraId="7F9469FC" w14:textId="02A59244" w:rsidR="00383B7E" w:rsidRPr="00DF2A73" w:rsidRDefault="00383B7E" w:rsidP="00B7185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/>
                <w:sz w:val="22"/>
                <w:szCs w:val="22"/>
              </w:rPr>
              <w:t>NEUCA S.A.</w:t>
            </w:r>
          </w:p>
          <w:p w14:paraId="7BB2DB69" w14:textId="7628559E" w:rsidR="00383B7E" w:rsidRPr="00DF2A73" w:rsidRDefault="00383B7E" w:rsidP="00B7185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Forteczna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35-37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7983685" w14:textId="74E590CF" w:rsidR="00383B7E" w:rsidRPr="00DF2A73" w:rsidRDefault="00383B7E" w:rsidP="00B7185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87-100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TORUŃ</w:t>
            </w:r>
          </w:p>
          <w:p w14:paraId="45704B08" w14:textId="36B97E57" w:rsidR="00383B7E" w:rsidRPr="00DF2A73" w:rsidRDefault="00383B7E" w:rsidP="00B7185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DF2A73">
              <w:rPr>
                <w:rFonts w:ascii="Arial Narrow" w:hAnsi="Arial Narrow" w:cs="Arial"/>
                <w:b/>
                <w:sz w:val="22"/>
                <w:szCs w:val="22"/>
              </w:rPr>
              <w:t>552 897.36 zł</w:t>
            </w:r>
            <w:r w:rsidRPr="00DF2A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F2A7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FFB4D04" w14:textId="77777777" w:rsidR="00383B7E" w:rsidRPr="00DF2A73" w:rsidRDefault="00383B7E" w:rsidP="00B7185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DF2A7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66C68DDC" w14:textId="3626747E" w:rsidR="00383B7E" w:rsidRPr="00DF2A73" w:rsidRDefault="00383B7E" w:rsidP="00B7185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383B7E" w:rsidRPr="00DF2A73" w14:paraId="087A1959" w14:textId="77777777" w:rsidTr="00DF2A73">
        <w:trPr>
          <w:cantSplit/>
        </w:trPr>
        <w:tc>
          <w:tcPr>
            <w:tcW w:w="9923" w:type="dxa"/>
            <w:hideMark/>
          </w:tcPr>
          <w:p w14:paraId="7C4FDE7C" w14:textId="22AF44C3" w:rsidR="00383B7E" w:rsidRPr="00DF2A73" w:rsidRDefault="00383B7E" w:rsidP="00B7185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F2A73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  <w:r w:rsidRPr="00DF2A7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F2A73">
              <w:rPr>
                <w:rFonts w:ascii="Arial Narrow" w:hAnsi="Arial Narrow" w:cs="Arial"/>
                <w:sz w:val="22"/>
                <w:szCs w:val="22"/>
              </w:rPr>
              <w:t>Gadobutrolum</w:t>
            </w:r>
          </w:p>
          <w:p w14:paraId="1F173DA6" w14:textId="102909B8" w:rsidR="00383B7E" w:rsidRPr="00DF2A73" w:rsidRDefault="00383B7E" w:rsidP="00B7185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/>
                <w:sz w:val="22"/>
                <w:szCs w:val="22"/>
              </w:rPr>
              <w:t>Farmacol Logistyka Sp. z o.o.</w:t>
            </w:r>
          </w:p>
          <w:p w14:paraId="59A4D3DB" w14:textId="72808DBF" w:rsidR="00383B7E" w:rsidRPr="00DF2A73" w:rsidRDefault="00383B7E" w:rsidP="00B7185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Szopienicka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77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3606E7F" w14:textId="479841B1" w:rsidR="00383B7E" w:rsidRPr="00DF2A73" w:rsidRDefault="00383B7E" w:rsidP="00B7185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40-431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Katowice</w:t>
            </w:r>
          </w:p>
          <w:p w14:paraId="457BD43B" w14:textId="70A0834C" w:rsidR="00383B7E" w:rsidRPr="00DF2A73" w:rsidRDefault="00383B7E" w:rsidP="00B7185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DF2A73">
              <w:rPr>
                <w:rFonts w:ascii="Arial Narrow" w:hAnsi="Arial Narrow" w:cs="Arial"/>
                <w:b/>
                <w:sz w:val="22"/>
                <w:szCs w:val="22"/>
              </w:rPr>
              <w:t>920 160.00 zł</w:t>
            </w:r>
            <w:r w:rsidRPr="00DF2A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F2A7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A89A9F6" w14:textId="77777777" w:rsidR="00383B7E" w:rsidRPr="00DF2A73" w:rsidRDefault="00383B7E" w:rsidP="00B7185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DF2A7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E4A03A1" w14:textId="39C339FD" w:rsidR="00383B7E" w:rsidRPr="00DF2A73" w:rsidRDefault="00383B7E" w:rsidP="00B7185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383B7E" w:rsidRPr="00DF2A73" w14:paraId="0F709D27" w14:textId="77777777" w:rsidTr="00DF2A73">
        <w:trPr>
          <w:cantSplit/>
        </w:trPr>
        <w:tc>
          <w:tcPr>
            <w:tcW w:w="9923" w:type="dxa"/>
            <w:hideMark/>
          </w:tcPr>
          <w:p w14:paraId="11946A24" w14:textId="19535EBD" w:rsidR="00383B7E" w:rsidRPr="00DF2A73" w:rsidRDefault="00383B7E" w:rsidP="00B7185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DF2A73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DF2A7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F2A73">
              <w:rPr>
                <w:rFonts w:ascii="Arial Narrow" w:hAnsi="Arial Narrow" w:cs="Arial"/>
                <w:sz w:val="22"/>
                <w:szCs w:val="22"/>
              </w:rPr>
              <w:t>Gadopiclenolum</w:t>
            </w:r>
          </w:p>
          <w:p w14:paraId="05B8A8A5" w14:textId="22A0B667" w:rsidR="00383B7E" w:rsidRPr="00DF2A73" w:rsidRDefault="00383B7E" w:rsidP="00B7185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/>
                <w:sz w:val="22"/>
                <w:szCs w:val="22"/>
              </w:rPr>
              <w:t>Asclepios S.A.</w:t>
            </w:r>
          </w:p>
          <w:p w14:paraId="182A72F3" w14:textId="45A061EC" w:rsidR="00383B7E" w:rsidRPr="00DF2A73" w:rsidRDefault="00383B7E" w:rsidP="00B7185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Hubska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44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F887FD0" w14:textId="2251B93D" w:rsidR="00383B7E" w:rsidRPr="00DF2A73" w:rsidRDefault="00383B7E" w:rsidP="00B7185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50-502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14:paraId="229C167F" w14:textId="013E9E0D" w:rsidR="00383B7E" w:rsidRPr="00DF2A73" w:rsidRDefault="00383B7E" w:rsidP="00B7185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DF2A73">
              <w:rPr>
                <w:rFonts w:ascii="Arial Narrow" w:hAnsi="Arial Narrow" w:cs="Arial"/>
                <w:b/>
                <w:sz w:val="22"/>
                <w:szCs w:val="22"/>
              </w:rPr>
              <w:t>221 400.00 zł</w:t>
            </w:r>
            <w:r w:rsidRPr="00DF2A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F2A7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917C7FF" w14:textId="77777777" w:rsidR="00383B7E" w:rsidRPr="00DF2A73" w:rsidRDefault="00383B7E" w:rsidP="00B7185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DF2A7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06074E1" w14:textId="330BB001" w:rsidR="00383B7E" w:rsidRPr="00DF2A73" w:rsidRDefault="00383B7E" w:rsidP="00B7185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383B7E" w:rsidRPr="00DF2A73" w14:paraId="2B4AE8CA" w14:textId="77777777" w:rsidTr="00DF2A73">
        <w:trPr>
          <w:cantSplit/>
        </w:trPr>
        <w:tc>
          <w:tcPr>
            <w:tcW w:w="9923" w:type="dxa"/>
            <w:hideMark/>
          </w:tcPr>
          <w:p w14:paraId="626BDB85" w14:textId="15441B54" w:rsidR="00383B7E" w:rsidRPr="00DF2A73" w:rsidRDefault="00383B7E" w:rsidP="00B71855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F2A73"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  <w:r w:rsidRPr="00DF2A73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DF2A73">
              <w:rPr>
                <w:rFonts w:ascii="Arial Narrow" w:hAnsi="Arial Narrow" w:cs="Arial"/>
                <w:sz w:val="22"/>
                <w:szCs w:val="22"/>
              </w:rPr>
              <w:t>Acidum gadotericum</w:t>
            </w:r>
          </w:p>
          <w:p w14:paraId="5ED17041" w14:textId="55558649" w:rsidR="00383B7E" w:rsidRPr="00DF2A73" w:rsidRDefault="00383B7E" w:rsidP="00B7185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/>
                <w:sz w:val="22"/>
                <w:szCs w:val="22"/>
              </w:rPr>
              <w:t>Asclepios S.A.</w:t>
            </w:r>
          </w:p>
          <w:p w14:paraId="23CC5FE2" w14:textId="1ADE9F45" w:rsidR="00383B7E" w:rsidRPr="00DF2A73" w:rsidRDefault="00383B7E" w:rsidP="00B7185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Hubska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44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28714A6" w14:textId="186E498C" w:rsidR="00383B7E" w:rsidRPr="00DF2A73" w:rsidRDefault="00383B7E" w:rsidP="00B7185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50-502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Wrocław</w:t>
            </w:r>
          </w:p>
          <w:p w14:paraId="4330234F" w14:textId="0B3E1289" w:rsidR="00383B7E" w:rsidRPr="00DF2A73" w:rsidRDefault="00383B7E" w:rsidP="00B7185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DF2A73">
              <w:rPr>
                <w:rFonts w:ascii="Arial Narrow" w:hAnsi="Arial Narrow" w:cs="Arial"/>
                <w:b/>
                <w:sz w:val="22"/>
                <w:szCs w:val="22"/>
              </w:rPr>
              <w:t>132 559.20 zł</w:t>
            </w:r>
            <w:r w:rsidRPr="00DF2A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F2A73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8C7630B" w14:textId="77777777" w:rsidR="00383B7E" w:rsidRPr="00DF2A73" w:rsidRDefault="00383B7E" w:rsidP="00B7185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DF2A73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042F7291" w14:textId="77B7AD29" w:rsidR="00383B7E" w:rsidRPr="00DF2A73" w:rsidRDefault="00383B7E" w:rsidP="00B7185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0A6586D9" w14:textId="77777777" w:rsidR="00B36EDA" w:rsidRPr="00DF2A73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DF2A73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DF2A73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DF2A73" w14:paraId="68151E25" w14:textId="77777777" w:rsidTr="00DF2A73">
        <w:tc>
          <w:tcPr>
            <w:tcW w:w="2268" w:type="dxa"/>
            <w:shd w:val="clear" w:color="auto" w:fill="F2F2F2"/>
            <w:hideMark/>
          </w:tcPr>
          <w:p w14:paraId="73F2E0D6" w14:textId="77777777" w:rsidR="00B36EDA" w:rsidRPr="00DF2A7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14:paraId="47A85FD0" w14:textId="77777777" w:rsidR="00B36EDA" w:rsidRPr="00DF2A7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shd w:val="clear" w:color="auto" w:fill="F2F2F2"/>
            <w:hideMark/>
          </w:tcPr>
          <w:p w14:paraId="217081F6" w14:textId="77777777" w:rsidR="00B36EDA" w:rsidRPr="00DF2A7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shd w:val="clear" w:color="auto" w:fill="F2F2F2"/>
            <w:hideMark/>
          </w:tcPr>
          <w:p w14:paraId="74367435" w14:textId="77777777" w:rsidR="00B36EDA" w:rsidRPr="00DF2A7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DF2A73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383B7E" w:rsidRPr="00DF2A73" w14:paraId="3ED812A5" w14:textId="77777777" w:rsidTr="00DF2A73">
        <w:tc>
          <w:tcPr>
            <w:tcW w:w="2268" w:type="dxa"/>
            <w:vAlign w:val="center"/>
            <w:hideMark/>
          </w:tcPr>
          <w:p w14:paraId="682FC6A8" w14:textId="6B72C7EA" w:rsidR="00383B7E" w:rsidRPr="00DF2A73" w:rsidRDefault="00383B7E" w:rsidP="00B718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Iopromidum</w:t>
            </w:r>
          </w:p>
        </w:tc>
        <w:tc>
          <w:tcPr>
            <w:tcW w:w="2977" w:type="dxa"/>
            <w:hideMark/>
          </w:tcPr>
          <w:p w14:paraId="0BE51CA9" w14:textId="2C93E969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14:paraId="6F893C02" w14:textId="54B76B46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Szopienicka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77</w:t>
            </w:r>
          </w:p>
          <w:p w14:paraId="7ED016E7" w14:textId="7DD74182" w:rsidR="00383B7E" w:rsidRPr="00DF2A73" w:rsidRDefault="00383B7E" w:rsidP="00B7185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40-431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Katowice</w:t>
            </w:r>
          </w:p>
        </w:tc>
        <w:tc>
          <w:tcPr>
            <w:tcW w:w="3119" w:type="dxa"/>
            <w:vAlign w:val="center"/>
            <w:hideMark/>
          </w:tcPr>
          <w:p w14:paraId="100B97A1" w14:textId="7D736500" w:rsidR="00383B7E" w:rsidRPr="00DF2A73" w:rsidRDefault="00383B7E" w:rsidP="00DF2A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vAlign w:val="center"/>
            <w:hideMark/>
          </w:tcPr>
          <w:p w14:paraId="27C4AAC5" w14:textId="69ED3E91" w:rsidR="00383B7E" w:rsidRPr="00DF2A73" w:rsidRDefault="00383B7E" w:rsidP="00B7185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83B7E" w:rsidRPr="00DF2A73" w14:paraId="3AA062F2" w14:textId="77777777" w:rsidTr="00DF2A73">
        <w:tc>
          <w:tcPr>
            <w:tcW w:w="2268" w:type="dxa"/>
            <w:vAlign w:val="center"/>
            <w:hideMark/>
          </w:tcPr>
          <w:p w14:paraId="4D863B68" w14:textId="473D18AC" w:rsidR="00383B7E" w:rsidRPr="00DF2A73" w:rsidRDefault="00383B7E" w:rsidP="00B718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Iopromidum</w:t>
            </w:r>
          </w:p>
        </w:tc>
        <w:tc>
          <w:tcPr>
            <w:tcW w:w="2977" w:type="dxa"/>
            <w:hideMark/>
          </w:tcPr>
          <w:p w14:paraId="31A1F2DA" w14:textId="27B920FF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 International Sp. z o.o.</w:t>
            </w:r>
          </w:p>
          <w:p w14:paraId="2CEE6884" w14:textId="25F63629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Pułaskiego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9</w:t>
            </w:r>
          </w:p>
          <w:p w14:paraId="512C6931" w14:textId="56D59DAB" w:rsidR="00383B7E" w:rsidRPr="00DF2A73" w:rsidRDefault="00383B7E" w:rsidP="00B7185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40-273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Katowice</w:t>
            </w:r>
          </w:p>
        </w:tc>
        <w:tc>
          <w:tcPr>
            <w:tcW w:w="3119" w:type="dxa"/>
            <w:vAlign w:val="center"/>
            <w:hideMark/>
          </w:tcPr>
          <w:p w14:paraId="2FCC6374" w14:textId="32DCF363" w:rsidR="00383B7E" w:rsidRPr="00DF2A73" w:rsidRDefault="00383B7E" w:rsidP="00DF2A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1 - Cena - 98.63</w:t>
            </w:r>
          </w:p>
        </w:tc>
        <w:tc>
          <w:tcPr>
            <w:tcW w:w="1559" w:type="dxa"/>
            <w:vAlign w:val="center"/>
            <w:hideMark/>
          </w:tcPr>
          <w:p w14:paraId="4F102D22" w14:textId="69AEEA2E" w:rsidR="00383B7E" w:rsidRPr="00DF2A73" w:rsidRDefault="00383B7E" w:rsidP="00B7185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 98,63</w:t>
            </w:r>
          </w:p>
        </w:tc>
      </w:tr>
      <w:tr w:rsidR="00383B7E" w:rsidRPr="00DF2A73" w14:paraId="4E2C61FB" w14:textId="77777777" w:rsidTr="00DF2A73">
        <w:tc>
          <w:tcPr>
            <w:tcW w:w="2268" w:type="dxa"/>
            <w:vAlign w:val="center"/>
            <w:hideMark/>
          </w:tcPr>
          <w:p w14:paraId="765AE603" w14:textId="6C5DBE55" w:rsidR="00383B7E" w:rsidRPr="00DF2A73" w:rsidRDefault="00383B7E" w:rsidP="00B718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Iohexolum i Iodixanolum</w:t>
            </w:r>
          </w:p>
        </w:tc>
        <w:tc>
          <w:tcPr>
            <w:tcW w:w="2977" w:type="dxa"/>
            <w:hideMark/>
          </w:tcPr>
          <w:p w14:paraId="1836F23C" w14:textId="51077D95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14:paraId="0EF7A611" w14:textId="5483D909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Krzemieniecka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120</w:t>
            </w:r>
          </w:p>
          <w:p w14:paraId="4DAA8B7A" w14:textId="6C2B28AE" w:rsidR="00383B7E" w:rsidRPr="00DF2A73" w:rsidRDefault="00383B7E" w:rsidP="00B7185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54-640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vAlign w:val="center"/>
            <w:hideMark/>
          </w:tcPr>
          <w:p w14:paraId="22B5B518" w14:textId="65465D60" w:rsidR="00383B7E" w:rsidRPr="00DF2A73" w:rsidRDefault="00383B7E" w:rsidP="00DF2A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vAlign w:val="center"/>
            <w:hideMark/>
          </w:tcPr>
          <w:p w14:paraId="2FF1112B" w14:textId="5DDC359A" w:rsidR="00383B7E" w:rsidRPr="00DF2A73" w:rsidRDefault="00383B7E" w:rsidP="00B7185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83B7E" w:rsidRPr="00DF2A73" w14:paraId="7B5D824E" w14:textId="77777777" w:rsidTr="00DF2A73">
        <w:tc>
          <w:tcPr>
            <w:tcW w:w="2268" w:type="dxa"/>
            <w:vAlign w:val="center"/>
            <w:hideMark/>
          </w:tcPr>
          <w:p w14:paraId="640135E7" w14:textId="34AFBAD1" w:rsidR="00383B7E" w:rsidRPr="00DF2A73" w:rsidRDefault="00383B7E" w:rsidP="00B718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Gadoteridolum, Dimeglumini gadobenas, Iomeprolum</w:t>
            </w:r>
          </w:p>
        </w:tc>
        <w:tc>
          <w:tcPr>
            <w:tcW w:w="2977" w:type="dxa"/>
            <w:hideMark/>
          </w:tcPr>
          <w:p w14:paraId="1D7DBA68" w14:textId="6585F09B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b/>
                <w:bCs/>
                <w:sz w:val="20"/>
                <w:szCs w:val="20"/>
              </w:rPr>
              <w:t>NEUCA S.A.</w:t>
            </w:r>
          </w:p>
          <w:p w14:paraId="7B64F94D" w14:textId="34E06DD0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Forteczna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35-37</w:t>
            </w:r>
          </w:p>
          <w:p w14:paraId="6BBCF0C9" w14:textId="37DBFDCA" w:rsidR="00383B7E" w:rsidRPr="00DF2A73" w:rsidRDefault="00383B7E" w:rsidP="00B7185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87-100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TORUŃ</w:t>
            </w:r>
          </w:p>
        </w:tc>
        <w:tc>
          <w:tcPr>
            <w:tcW w:w="3119" w:type="dxa"/>
            <w:vAlign w:val="center"/>
            <w:hideMark/>
          </w:tcPr>
          <w:p w14:paraId="4A6E4BED" w14:textId="654A2D81" w:rsidR="00383B7E" w:rsidRPr="00DF2A73" w:rsidRDefault="00383B7E" w:rsidP="00DF2A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vAlign w:val="center"/>
            <w:hideMark/>
          </w:tcPr>
          <w:p w14:paraId="04639526" w14:textId="1AFD4C3C" w:rsidR="00383B7E" w:rsidRPr="00DF2A73" w:rsidRDefault="00383B7E" w:rsidP="00B7185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83B7E" w:rsidRPr="00DF2A73" w14:paraId="0C4C6397" w14:textId="77777777" w:rsidTr="00DF2A73">
        <w:tc>
          <w:tcPr>
            <w:tcW w:w="2268" w:type="dxa"/>
            <w:vAlign w:val="center"/>
            <w:hideMark/>
          </w:tcPr>
          <w:p w14:paraId="02626CE5" w14:textId="3AF05DE7" w:rsidR="00383B7E" w:rsidRPr="00DF2A73" w:rsidRDefault="00383B7E" w:rsidP="00B718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Gadobutrolum</w:t>
            </w:r>
          </w:p>
        </w:tc>
        <w:tc>
          <w:tcPr>
            <w:tcW w:w="2977" w:type="dxa"/>
            <w:hideMark/>
          </w:tcPr>
          <w:p w14:paraId="14F85187" w14:textId="236BDB8F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b/>
                <w:bCs/>
                <w:sz w:val="20"/>
                <w:szCs w:val="20"/>
              </w:rPr>
              <w:t>Farmacol Logistyka Sp. z o.o.</w:t>
            </w:r>
          </w:p>
          <w:p w14:paraId="155C74B3" w14:textId="1F928921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Szopienicka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77</w:t>
            </w:r>
          </w:p>
          <w:p w14:paraId="16F5BA8A" w14:textId="1E93D274" w:rsidR="00383B7E" w:rsidRPr="00DF2A73" w:rsidRDefault="00383B7E" w:rsidP="00B7185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40-431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Katowice</w:t>
            </w:r>
          </w:p>
        </w:tc>
        <w:tc>
          <w:tcPr>
            <w:tcW w:w="3119" w:type="dxa"/>
            <w:vAlign w:val="center"/>
            <w:hideMark/>
          </w:tcPr>
          <w:p w14:paraId="6C020CDB" w14:textId="3EEDDAB3" w:rsidR="00383B7E" w:rsidRPr="00DF2A73" w:rsidRDefault="00383B7E" w:rsidP="00DF2A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vAlign w:val="center"/>
            <w:hideMark/>
          </w:tcPr>
          <w:p w14:paraId="25B42DC3" w14:textId="040B653F" w:rsidR="00383B7E" w:rsidRPr="00DF2A73" w:rsidRDefault="00383B7E" w:rsidP="00B7185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83B7E" w:rsidRPr="00DF2A73" w14:paraId="25D7B7E2" w14:textId="77777777" w:rsidTr="00DF2A73">
        <w:tc>
          <w:tcPr>
            <w:tcW w:w="2268" w:type="dxa"/>
            <w:vAlign w:val="center"/>
            <w:hideMark/>
          </w:tcPr>
          <w:p w14:paraId="4437E4B9" w14:textId="607C1B65" w:rsidR="00383B7E" w:rsidRPr="00DF2A73" w:rsidRDefault="00383B7E" w:rsidP="00B718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Gadobutrolum</w:t>
            </w:r>
          </w:p>
        </w:tc>
        <w:tc>
          <w:tcPr>
            <w:tcW w:w="2977" w:type="dxa"/>
            <w:hideMark/>
          </w:tcPr>
          <w:p w14:paraId="2F4E67F2" w14:textId="221C91B1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b/>
                <w:bCs/>
                <w:sz w:val="20"/>
                <w:szCs w:val="20"/>
              </w:rPr>
              <w:t>Salus International Sp. z o.o.</w:t>
            </w:r>
          </w:p>
          <w:p w14:paraId="6DF6877A" w14:textId="4926A911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Pułaskiego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9</w:t>
            </w:r>
          </w:p>
          <w:p w14:paraId="25B847FC" w14:textId="5D119FE0" w:rsidR="00383B7E" w:rsidRPr="00DF2A73" w:rsidRDefault="00383B7E" w:rsidP="00B7185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40-273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Katowice</w:t>
            </w:r>
          </w:p>
        </w:tc>
        <w:tc>
          <w:tcPr>
            <w:tcW w:w="3119" w:type="dxa"/>
            <w:vAlign w:val="center"/>
            <w:hideMark/>
          </w:tcPr>
          <w:p w14:paraId="29AE6158" w14:textId="165476E9" w:rsidR="00383B7E" w:rsidRPr="00DF2A73" w:rsidRDefault="00383B7E" w:rsidP="00DF2A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1 - Cena - 99.07</w:t>
            </w:r>
          </w:p>
        </w:tc>
        <w:tc>
          <w:tcPr>
            <w:tcW w:w="1559" w:type="dxa"/>
            <w:vAlign w:val="center"/>
            <w:hideMark/>
          </w:tcPr>
          <w:p w14:paraId="21D93BCC" w14:textId="7E84D1C9" w:rsidR="00383B7E" w:rsidRPr="00DF2A73" w:rsidRDefault="00383B7E" w:rsidP="00B7185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 99,07</w:t>
            </w:r>
          </w:p>
        </w:tc>
      </w:tr>
      <w:tr w:rsidR="00383B7E" w:rsidRPr="00DF2A73" w14:paraId="6E0DC40A" w14:textId="77777777" w:rsidTr="00DF2A73">
        <w:tc>
          <w:tcPr>
            <w:tcW w:w="2268" w:type="dxa"/>
            <w:vAlign w:val="center"/>
            <w:hideMark/>
          </w:tcPr>
          <w:p w14:paraId="487112AA" w14:textId="16725EE5" w:rsidR="00383B7E" w:rsidRPr="00DF2A73" w:rsidRDefault="00383B7E" w:rsidP="00B718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Gadobutrolum</w:t>
            </w:r>
          </w:p>
        </w:tc>
        <w:tc>
          <w:tcPr>
            <w:tcW w:w="2977" w:type="dxa"/>
            <w:hideMark/>
          </w:tcPr>
          <w:p w14:paraId="34E5ED55" w14:textId="2A3805F1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14:paraId="73CEAD18" w14:textId="332F2B1D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Krzemieniecka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120</w:t>
            </w:r>
          </w:p>
          <w:p w14:paraId="5AD35C0A" w14:textId="05AAAB96" w:rsidR="00383B7E" w:rsidRPr="00DF2A73" w:rsidRDefault="00383B7E" w:rsidP="00B7185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54-640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vAlign w:val="center"/>
            <w:hideMark/>
          </w:tcPr>
          <w:p w14:paraId="797EE23E" w14:textId="367C6810" w:rsidR="00383B7E" w:rsidRPr="00DF2A73" w:rsidRDefault="00383B7E" w:rsidP="00DF2A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1 - Cena - 96.16</w:t>
            </w:r>
          </w:p>
        </w:tc>
        <w:tc>
          <w:tcPr>
            <w:tcW w:w="1559" w:type="dxa"/>
            <w:vAlign w:val="center"/>
            <w:hideMark/>
          </w:tcPr>
          <w:p w14:paraId="13BA52F9" w14:textId="68C202E5" w:rsidR="00383B7E" w:rsidRPr="00DF2A73" w:rsidRDefault="00383B7E" w:rsidP="00B7185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 96,16</w:t>
            </w:r>
          </w:p>
        </w:tc>
      </w:tr>
      <w:tr w:rsidR="00383B7E" w:rsidRPr="00DF2A73" w14:paraId="53EC2FE0" w14:textId="77777777" w:rsidTr="00DF2A73">
        <w:tc>
          <w:tcPr>
            <w:tcW w:w="2268" w:type="dxa"/>
            <w:vAlign w:val="center"/>
            <w:hideMark/>
          </w:tcPr>
          <w:p w14:paraId="75F5ECAC" w14:textId="403EB6D2" w:rsidR="00383B7E" w:rsidRPr="00DF2A73" w:rsidRDefault="00383B7E" w:rsidP="00B718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Gadobutrolum</w:t>
            </w:r>
          </w:p>
        </w:tc>
        <w:tc>
          <w:tcPr>
            <w:tcW w:w="2977" w:type="dxa"/>
            <w:hideMark/>
          </w:tcPr>
          <w:p w14:paraId="76856862" w14:textId="181D3AB4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b/>
                <w:bCs/>
                <w:sz w:val="20"/>
                <w:szCs w:val="20"/>
              </w:rPr>
              <w:t>Bialmed Sp. z o.o.</w:t>
            </w:r>
          </w:p>
          <w:p w14:paraId="77027900" w14:textId="36FAA948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Kazimierzowska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46/48/35</w:t>
            </w:r>
          </w:p>
          <w:p w14:paraId="34E8E984" w14:textId="0D46B58F" w:rsidR="00383B7E" w:rsidRPr="00DF2A73" w:rsidRDefault="00383B7E" w:rsidP="00B7185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02-546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vAlign w:val="center"/>
            <w:hideMark/>
          </w:tcPr>
          <w:p w14:paraId="665331CF" w14:textId="35FDD9B2" w:rsidR="00383B7E" w:rsidRPr="00DF2A73" w:rsidRDefault="00383B7E" w:rsidP="00DF2A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1 - Cena - 92.01</w:t>
            </w:r>
          </w:p>
        </w:tc>
        <w:tc>
          <w:tcPr>
            <w:tcW w:w="1559" w:type="dxa"/>
            <w:vAlign w:val="center"/>
            <w:hideMark/>
          </w:tcPr>
          <w:p w14:paraId="20AACFA2" w14:textId="0B90ADC7" w:rsidR="00383B7E" w:rsidRPr="00DF2A73" w:rsidRDefault="00383B7E" w:rsidP="00B7185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 92,01</w:t>
            </w:r>
          </w:p>
        </w:tc>
      </w:tr>
      <w:tr w:rsidR="00383B7E" w:rsidRPr="00DF2A73" w14:paraId="1BCFE44C" w14:textId="77777777" w:rsidTr="00DF2A73">
        <w:tc>
          <w:tcPr>
            <w:tcW w:w="2268" w:type="dxa"/>
            <w:vAlign w:val="center"/>
            <w:hideMark/>
          </w:tcPr>
          <w:p w14:paraId="48677399" w14:textId="201F1354" w:rsidR="00383B7E" w:rsidRPr="00DF2A73" w:rsidRDefault="00383B7E" w:rsidP="00B718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Gadopiclenolum</w:t>
            </w:r>
          </w:p>
        </w:tc>
        <w:tc>
          <w:tcPr>
            <w:tcW w:w="2977" w:type="dxa"/>
            <w:hideMark/>
          </w:tcPr>
          <w:p w14:paraId="43CA9949" w14:textId="0D5A12C8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 S.A.</w:t>
            </w:r>
          </w:p>
          <w:p w14:paraId="4E676427" w14:textId="4E521646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Hubska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44</w:t>
            </w:r>
          </w:p>
          <w:p w14:paraId="6F7A15D0" w14:textId="1B1C4793" w:rsidR="00383B7E" w:rsidRPr="00DF2A73" w:rsidRDefault="00383B7E" w:rsidP="00B7185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50-502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vAlign w:val="center"/>
            <w:hideMark/>
          </w:tcPr>
          <w:p w14:paraId="39A3D11D" w14:textId="4273E9FC" w:rsidR="00383B7E" w:rsidRPr="00DF2A73" w:rsidRDefault="00383B7E" w:rsidP="00DF2A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vAlign w:val="center"/>
            <w:hideMark/>
          </w:tcPr>
          <w:p w14:paraId="5C9A0573" w14:textId="18D06AC0" w:rsidR="00383B7E" w:rsidRPr="00DF2A73" w:rsidRDefault="00383B7E" w:rsidP="00B7185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83B7E" w:rsidRPr="00DF2A73" w14:paraId="4D56AF35" w14:textId="77777777" w:rsidTr="00DF2A73">
        <w:tc>
          <w:tcPr>
            <w:tcW w:w="2268" w:type="dxa"/>
            <w:vAlign w:val="center"/>
            <w:hideMark/>
          </w:tcPr>
          <w:p w14:paraId="0E9BFA54" w14:textId="415EE64A" w:rsidR="00383B7E" w:rsidRPr="00DF2A73" w:rsidRDefault="00383B7E" w:rsidP="00B718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Gadopiclenolum</w:t>
            </w:r>
          </w:p>
        </w:tc>
        <w:tc>
          <w:tcPr>
            <w:tcW w:w="2977" w:type="dxa"/>
            <w:hideMark/>
          </w:tcPr>
          <w:p w14:paraId="10DF334C" w14:textId="7EFEE30A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b/>
                <w:bCs/>
                <w:sz w:val="20"/>
                <w:szCs w:val="20"/>
              </w:rPr>
              <w:t>NEUCA S.A.</w:t>
            </w:r>
          </w:p>
          <w:p w14:paraId="5DBFA8B9" w14:textId="62393069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Forteczna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35-37</w:t>
            </w:r>
          </w:p>
          <w:p w14:paraId="1CB8B14D" w14:textId="2118A619" w:rsidR="00383B7E" w:rsidRPr="00DF2A73" w:rsidRDefault="00383B7E" w:rsidP="00B7185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87-100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TORUŃ</w:t>
            </w:r>
          </w:p>
        </w:tc>
        <w:tc>
          <w:tcPr>
            <w:tcW w:w="3119" w:type="dxa"/>
            <w:vAlign w:val="center"/>
            <w:hideMark/>
          </w:tcPr>
          <w:p w14:paraId="7476A69E" w14:textId="6999C380" w:rsidR="00383B7E" w:rsidRPr="00DF2A73" w:rsidRDefault="00383B7E" w:rsidP="00DF2A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1 - Cena - 99.51</w:t>
            </w:r>
          </w:p>
        </w:tc>
        <w:tc>
          <w:tcPr>
            <w:tcW w:w="1559" w:type="dxa"/>
            <w:vAlign w:val="center"/>
            <w:hideMark/>
          </w:tcPr>
          <w:p w14:paraId="06E2FED4" w14:textId="23D45050" w:rsidR="00383B7E" w:rsidRPr="00DF2A73" w:rsidRDefault="00383B7E" w:rsidP="00B7185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 99,51</w:t>
            </w:r>
          </w:p>
        </w:tc>
      </w:tr>
      <w:tr w:rsidR="00383B7E" w:rsidRPr="00DF2A73" w14:paraId="3785944E" w14:textId="77777777" w:rsidTr="00DF2A73">
        <w:tc>
          <w:tcPr>
            <w:tcW w:w="2268" w:type="dxa"/>
            <w:vAlign w:val="center"/>
            <w:hideMark/>
          </w:tcPr>
          <w:p w14:paraId="2319CF60" w14:textId="7D9D18A7" w:rsidR="00383B7E" w:rsidRPr="00DF2A73" w:rsidRDefault="00383B7E" w:rsidP="00B718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Acidum gadotericum</w:t>
            </w:r>
          </w:p>
        </w:tc>
        <w:tc>
          <w:tcPr>
            <w:tcW w:w="2977" w:type="dxa"/>
            <w:hideMark/>
          </w:tcPr>
          <w:p w14:paraId="30356633" w14:textId="1CD606A9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b/>
                <w:bCs/>
                <w:sz w:val="20"/>
                <w:szCs w:val="20"/>
              </w:rPr>
              <w:t>Asclepios S.A.</w:t>
            </w:r>
          </w:p>
          <w:p w14:paraId="0B9E8195" w14:textId="299D770E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Hubska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44</w:t>
            </w:r>
          </w:p>
          <w:p w14:paraId="5ADDD671" w14:textId="214E8B8E" w:rsidR="00383B7E" w:rsidRPr="00DF2A73" w:rsidRDefault="00383B7E" w:rsidP="00B7185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lastRenderedPageBreak/>
              <w:t>50-502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vAlign w:val="center"/>
            <w:hideMark/>
          </w:tcPr>
          <w:p w14:paraId="0B78986D" w14:textId="5A32C6A3" w:rsidR="00383B7E" w:rsidRPr="00DF2A73" w:rsidRDefault="00383B7E" w:rsidP="00DF2A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59" w:type="dxa"/>
            <w:vAlign w:val="center"/>
            <w:hideMark/>
          </w:tcPr>
          <w:p w14:paraId="2C7C4C3D" w14:textId="0BC70261" w:rsidR="00383B7E" w:rsidRPr="00DF2A73" w:rsidRDefault="00383B7E" w:rsidP="00B7185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383B7E" w:rsidRPr="00DF2A73" w14:paraId="00C8318A" w14:textId="77777777" w:rsidTr="00DF2A73">
        <w:tc>
          <w:tcPr>
            <w:tcW w:w="2268" w:type="dxa"/>
            <w:vAlign w:val="center"/>
            <w:hideMark/>
          </w:tcPr>
          <w:p w14:paraId="6CB2E7E0" w14:textId="4FE495CA" w:rsidR="00383B7E" w:rsidRPr="00DF2A73" w:rsidRDefault="00383B7E" w:rsidP="00B718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Acidum gadotericum</w:t>
            </w:r>
          </w:p>
        </w:tc>
        <w:tc>
          <w:tcPr>
            <w:tcW w:w="2977" w:type="dxa"/>
            <w:hideMark/>
          </w:tcPr>
          <w:p w14:paraId="267675C3" w14:textId="0954CB0E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b/>
                <w:bCs/>
                <w:sz w:val="20"/>
                <w:szCs w:val="20"/>
              </w:rPr>
              <w:t>Urtica Sp. z o.o.</w:t>
            </w:r>
          </w:p>
          <w:p w14:paraId="29907735" w14:textId="059C4984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Krzemieniecka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120</w:t>
            </w:r>
          </w:p>
          <w:p w14:paraId="2639FD07" w14:textId="04599A53" w:rsidR="00383B7E" w:rsidRPr="00DF2A73" w:rsidRDefault="00383B7E" w:rsidP="00B7185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54-640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vAlign w:val="center"/>
            <w:hideMark/>
          </w:tcPr>
          <w:p w14:paraId="19ACC80B" w14:textId="253416C9" w:rsidR="00383B7E" w:rsidRPr="00DF2A73" w:rsidRDefault="00383B7E" w:rsidP="00DF2A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1 - Cena - 92.87</w:t>
            </w:r>
          </w:p>
        </w:tc>
        <w:tc>
          <w:tcPr>
            <w:tcW w:w="1559" w:type="dxa"/>
            <w:vAlign w:val="center"/>
            <w:hideMark/>
          </w:tcPr>
          <w:p w14:paraId="148300F3" w14:textId="68FD69CE" w:rsidR="00383B7E" w:rsidRPr="00DF2A73" w:rsidRDefault="00383B7E" w:rsidP="00B7185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 92,87</w:t>
            </w:r>
          </w:p>
        </w:tc>
      </w:tr>
      <w:tr w:rsidR="00383B7E" w:rsidRPr="00DF2A73" w14:paraId="3E3A0C4C" w14:textId="77777777" w:rsidTr="00DF2A73">
        <w:tc>
          <w:tcPr>
            <w:tcW w:w="2268" w:type="dxa"/>
            <w:vAlign w:val="center"/>
            <w:hideMark/>
          </w:tcPr>
          <w:p w14:paraId="5CD10396" w14:textId="75EF5AE6" w:rsidR="00383B7E" w:rsidRPr="00DF2A73" w:rsidRDefault="00383B7E" w:rsidP="00B7185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Acidum gadotericum</w:t>
            </w:r>
          </w:p>
        </w:tc>
        <w:tc>
          <w:tcPr>
            <w:tcW w:w="2977" w:type="dxa"/>
            <w:hideMark/>
          </w:tcPr>
          <w:p w14:paraId="59838614" w14:textId="79D0FC0C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b/>
                <w:bCs/>
                <w:sz w:val="20"/>
                <w:szCs w:val="20"/>
              </w:rPr>
              <w:t>NEUCA S.A.</w:t>
            </w:r>
          </w:p>
          <w:p w14:paraId="25BB9F62" w14:textId="21EE932E" w:rsidR="00383B7E" w:rsidRPr="00DF2A73" w:rsidRDefault="00383B7E" w:rsidP="00B7185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Forteczna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35-37</w:t>
            </w:r>
          </w:p>
          <w:p w14:paraId="29DE3E95" w14:textId="3FAD5330" w:rsidR="00383B7E" w:rsidRPr="00DF2A73" w:rsidRDefault="00383B7E" w:rsidP="00B7185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87-100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F2A73">
              <w:rPr>
                <w:rFonts w:ascii="Arial Narrow" w:hAnsi="Arial Narrow" w:cs="Arial"/>
                <w:sz w:val="20"/>
                <w:szCs w:val="20"/>
              </w:rPr>
              <w:t>TORUŃ</w:t>
            </w:r>
          </w:p>
        </w:tc>
        <w:tc>
          <w:tcPr>
            <w:tcW w:w="3119" w:type="dxa"/>
            <w:vAlign w:val="center"/>
            <w:hideMark/>
          </w:tcPr>
          <w:p w14:paraId="4E1394A6" w14:textId="4E2D9627" w:rsidR="00383B7E" w:rsidRPr="00DF2A73" w:rsidRDefault="00383B7E" w:rsidP="00DF2A73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</w:tc>
        <w:tc>
          <w:tcPr>
            <w:tcW w:w="1559" w:type="dxa"/>
            <w:vAlign w:val="center"/>
            <w:hideMark/>
          </w:tcPr>
          <w:p w14:paraId="603A78D2" w14:textId="2C47FD54" w:rsidR="00383B7E" w:rsidRPr="00DF2A73" w:rsidRDefault="00383B7E" w:rsidP="00B7185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DF2A73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</w:tbl>
    <w:p w14:paraId="1183325F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F2A73">
        <w:rPr>
          <w:rFonts w:ascii="Arial Narrow" w:hAnsi="Arial Narrow" w:cs="Arial"/>
          <w:i/>
          <w:sz w:val="22"/>
          <w:szCs w:val="22"/>
        </w:rPr>
        <w:t>Zamawiający</w:t>
      </w:r>
    </w:p>
    <w:p w14:paraId="40D3CD40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521848F2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6176640D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2BFD6133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75E2F5E9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02C085DC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48604760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60AFC0E0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4A386727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7933376F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58CE4350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2148E9C2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79A0A728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72770DFA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702AD2FE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6ABB0E69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0F9B1E09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2CDCBC7C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0F43BF1A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6BAD13DB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44B79A12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24354E7E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21A79635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13E2BFA2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7A028D6F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3B52A411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2C025A27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24CB5237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3D0EADC2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0CD6B7E0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7CC1D47C" w14:textId="77777777" w:rsidR="00DF2A73" w:rsidRDefault="00DF2A73" w:rsidP="00DF2A73">
      <w:pPr>
        <w:rPr>
          <w:rFonts w:ascii="Arial Narrow" w:hAnsi="Arial Narrow" w:cs="Arial"/>
          <w:i/>
          <w:sz w:val="22"/>
          <w:szCs w:val="22"/>
        </w:rPr>
      </w:pPr>
    </w:p>
    <w:p w14:paraId="5CB4DCC6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4684494D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0EE9D758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0DB46B47" w14:textId="77777777" w:rsidR="00DF2A73" w:rsidRPr="00DF2A73" w:rsidRDefault="00DF2A73" w:rsidP="00DF2A73">
      <w:pPr>
        <w:rPr>
          <w:rFonts w:ascii="Arial Narrow" w:hAnsi="Arial Narrow" w:cs="Arial"/>
          <w:sz w:val="22"/>
          <w:szCs w:val="22"/>
        </w:rPr>
      </w:pPr>
    </w:p>
    <w:p w14:paraId="36EBA6AB" w14:textId="77777777" w:rsidR="00DF2A73" w:rsidRDefault="00DF2A73" w:rsidP="00DF2A73">
      <w:pPr>
        <w:rPr>
          <w:rFonts w:ascii="Arial Narrow" w:hAnsi="Arial Narrow" w:cs="Arial"/>
          <w:i/>
          <w:sz w:val="22"/>
          <w:szCs w:val="22"/>
        </w:rPr>
      </w:pPr>
    </w:p>
    <w:p w14:paraId="1CF4E53D" w14:textId="77777777" w:rsidR="00DF2A73" w:rsidRDefault="00DF2A73" w:rsidP="00DF2A73">
      <w:pPr>
        <w:rPr>
          <w:rFonts w:ascii="Arial Narrow" w:hAnsi="Arial Narrow" w:cs="Arial"/>
          <w:i/>
          <w:sz w:val="22"/>
          <w:szCs w:val="22"/>
        </w:rPr>
      </w:pPr>
    </w:p>
    <w:p w14:paraId="08582A00" w14:textId="1663A053" w:rsidR="00DF2A73" w:rsidRDefault="00DF2A73" w:rsidP="00DF2A73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2 ark.</w:t>
      </w:r>
    </w:p>
    <w:p w14:paraId="30108651" w14:textId="7A03CA7D" w:rsidR="00DF2A73" w:rsidRDefault="00DF2A73" w:rsidP="00DF2A73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7736080F" w14:textId="464ABB1E" w:rsidR="00DF2A73" w:rsidRDefault="00DF2A73" w:rsidP="00DF2A73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092B23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</w:p>
    <w:p w14:paraId="5EFC985B" w14:textId="5409B6FD" w:rsidR="00DF2A73" w:rsidRPr="00DF2A73" w:rsidRDefault="00DF2A73" w:rsidP="00DF2A73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2026-08-07</w:t>
      </w:r>
      <w:bookmarkEnd w:id="0"/>
    </w:p>
    <w:sectPr w:rsidR="00DF2A73" w:rsidRPr="00DF2A7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9346E" w14:textId="77777777" w:rsidR="000C42FE" w:rsidRDefault="000C42FE">
      <w:r>
        <w:separator/>
      </w:r>
    </w:p>
  </w:endnote>
  <w:endnote w:type="continuationSeparator" w:id="0">
    <w:p w14:paraId="3E6BACFC" w14:textId="77777777" w:rsidR="000C42FE" w:rsidRDefault="000C4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8F2E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95CA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7636CF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C594AA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F835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8A529" w14:textId="77777777" w:rsidR="000C42FE" w:rsidRDefault="000C42FE">
      <w:r>
        <w:separator/>
      </w:r>
    </w:p>
  </w:footnote>
  <w:footnote w:type="continuationSeparator" w:id="0">
    <w:p w14:paraId="2300A04A" w14:textId="77777777" w:rsidR="000C42FE" w:rsidRDefault="000C42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0877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4BF0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3BD4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2F4A"/>
    <w:rsid w:val="00022322"/>
    <w:rsid w:val="00042497"/>
    <w:rsid w:val="000C1E6F"/>
    <w:rsid w:val="000C42FE"/>
    <w:rsid w:val="000E4E56"/>
    <w:rsid w:val="001A1468"/>
    <w:rsid w:val="001B7815"/>
    <w:rsid w:val="00211A34"/>
    <w:rsid w:val="00222F4A"/>
    <w:rsid w:val="002B1E4F"/>
    <w:rsid w:val="002B6761"/>
    <w:rsid w:val="003445A0"/>
    <w:rsid w:val="00383B7E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F2A73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584FD"/>
  <w15:chartTrackingRefBased/>
  <w15:docId w15:val="{E1A9BDC8-85EB-442C-B3D5-FE36B8A2C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DF2A7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F2A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706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2026-08-07T11:52:00Z</dcterms:created>
  <dcterms:modified xsi:type="dcterms:W3CDTF">2026-08-07T11:53:00Z</dcterms:modified>
</cp:coreProperties>
</file>