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BF27CE" w:rsidRDefault="008B138F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F27CE">
        <w:rPr>
          <w:rFonts w:ascii="Arial Narrow" w:hAnsi="Arial Narrow" w:cs="Arial"/>
          <w:sz w:val="22"/>
          <w:szCs w:val="22"/>
        </w:rPr>
        <w:t>Bydgoszcz</w:t>
      </w:r>
      <w:r w:rsidR="00081D13" w:rsidRPr="00BF27CE">
        <w:rPr>
          <w:rFonts w:ascii="Arial Narrow" w:hAnsi="Arial Narrow" w:cs="Arial"/>
          <w:sz w:val="22"/>
          <w:szCs w:val="22"/>
        </w:rPr>
        <w:t xml:space="preserve"> dnia: </w:t>
      </w:r>
      <w:r w:rsidRPr="00BF27CE">
        <w:rPr>
          <w:rFonts w:ascii="Arial Narrow" w:hAnsi="Arial Narrow" w:cs="Arial"/>
          <w:sz w:val="22"/>
          <w:szCs w:val="22"/>
        </w:rPr>
        <w:t>2026-08-05</w:t>
      </w:r>
    </w:p>
    <w:p w:rsidR="00081D13" w:rsidRPr="00BF27CE" w:rsidRDefault="008B138F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F27CE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081D13" w:rsidRPr="00BF27CE" w:rsidRDefault="008B138F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F27CE">
        <w:rPr>
          <w:rFonts w:ascii="Arial Narrow" w:hAnsi="Arial Narrow" w:cs="Arial"/>
          <w:sz w:val="22"/>
          <w:szCs w:val="22"/>
        </w:rPr>
        <w:t>Powstańców Warszawy</w:t>
      </w:r>
      <w:r w:rsidR="00081D13" w:rsidRPr="00BF27CE">
        <w:rPr>
          <w:rFonts w:ascii="Arial Narrow" w:hAnsi="Arial Narrow" w:cs="Arial"/>
          <w:sz w:val="22"/>
          <w:szCs w:val="22"/>
        </w:rPr>
        <w:t xml:space="preserve"> </w:t>
      </w:r>
      <w:r w:rsidRPr="00BF27CE">
        <w:rPr>
          <w:rFonts w:ascii="Arial Narrow" w:hAnsi="Arial Narrow" w:cs="Arial"/>
          <w:sz w:val="22"/>
          <w:szCs w:val="22"/>
        </w:rPr>
        <w:t>5</w:t>
      </w:r>
    </w:p>
    <w:p w:rsidR="00081D13" w:rsidRPr="00BF27CE" w:rsidRDefault="008B138F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BF27CE">
        <w:rPr>
          <w:rFonts w:ascii="Arial Narrow" w:hAnsi="Arial Narrow" w:cs="Arial"/>
          <w:sz w:val="22"/>
          <w:szCs w:val="22"/>
        </w:rPr>
        <w:t>85-681</w:t>
      </w:r>
      <w:r w:rsidR="00081D13" w:rsidRPr="00BF27CE">
        <w:rPr>
          <w:rFonts w:ascii="Arial Narrow" w:hAnsi="Arial Narrow" w:cs="Arial"/>
          <w:sz w:val="22"/>
          <w:szCs w:val="22"/>
        </w:rPr>
        <w:t xml:space="preserve"> </w:t>
      </w:r>
      <w:r w:rsidRPr="00BF27CE">
        <w:rPr>
          <w:rFonts w:ascii="Arial Narrow" w:hAnsi="Arial Narrow" w:cs="Arial"/>
          <w:sz w:val="22"/>
          <w:szCs w:val="22"/>
        </w:rPr>
        <w:t>Bydgoszcz</w:t>
      </w:r>
    </w:p>
    <w:p w:rsidR="00081D13" w:rsidRPr="00BF27CE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F27C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BF27CE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F27C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BF27C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BF27CE" w:rsidTr="00C13EA9">
        <w:tc>
          <w:tcPr>
            <w:tcW w:w="10065" w:type="dxa"/>
            <w:shd w:val="clear" w:color="auto" w:fill="F2F2F2"/>
            <w:hideMark/>
          </w:tcPr>
          <w:p w:rsidR="00081D13" w:rsidRPr="00BF27CE" w:rsidRDefault="00BF27CE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BF27CE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BF27CE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BF27CE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27C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27C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27C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BF27CE" w:rsidTr="00081D13">
        <w:tc>
          <w:tcPr>
            <w:tcW w:w="2269" w:type="dxa"/>
            <w:shd w:val="clear" w:color="auto" w:fill="auto"/>
          </w:tcPr>
          <w:p w:rsidR="00081D13" w:rsidRPr="00BF27C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BF27CE" w:rsidRDefault="008B138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Zakup napędu ortopedycznego akumulatorowego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8B138F" w:rsidRPr="00BF27CE" w:rsidTr="000824AE">
        <w:tc>
          <w:tcPr>
            <w:tcW w:w="2269" w:type="dxa"/>
            <w:shd w:val="clear" w:color="auto" w:fill="auto"/>
          </w:tcPr>
          <w:p w:rsidR="008B138F" w:rsidRPr="00BF27CE" w:rsidRDefault="008B138F" w:rsidP="000824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B138F" w:rsidRPr="00BF27CE" w:rsidRDefault="008B138F" w:rsidP="000824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77/2026</w:t>
            </w:r>
          </w:p>
        </w:tc>
      </w:tr>
    </w:tbl>
    <w:p w:rsidR="00081D13" w:rsidRPr="00BF27C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BF27C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F27CE">
        <w:rPr>
          <w:rFonts w:ascii="Arial Narrow" w:hAnsi="Arial Narrow" w:cs="Arial"/>
          <w:sz w:val="22"/>
          <w:szCs w:val="22"/>
        </w:rPr>
        <w:t xml:space="preserve">Zamawiający, </w:t>
      </w:r>
      <w:r w:rsidR="008B138F" w:rsidRPr="00BF27CE">
        <w:rPr>
          <w:rFonts w:ascii="Arial Narrow" w:hAnsi="Arial Narrow" w:cs="Arial"/>
          <w:b/>
          <w:sz w:val="22"/>
          <w:szCs w:val="22"/>
        </w:rPr>
        <w:t>10.WSzKzP SPZOZ</w:t>
      </w:r>
      <w:r w:rsidRPr="00BF27CE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BF27CE">
        <w:rPr>
          <w:rFonts w:ascii="Arial Narrow" w:hAnsi="Arial Narrow" w:cs="Arial"/>
          <w:sz w:val="22"/>
          <w:szCs w:val="22"/>
        </w:rPr>
        <w:t xml:space="preserve">ust. 1 pkt. 1 i </w:t>
      </w:r>
      <w:r w:rsidRPr="00BF27CE">
        <w:rPr>
          <w:rFonts w:ascii="Arial Narrow" w:hAnsi="Arial Narrow" w:cs="Arial"/>
          <w:sz w:val="22"/>
          <w:szCs w:val="22"/>
        </w:rPr>
        <w:t xml:space="preserve">ust. </w:t>
      </w:r>
      <w:r w:rsidR="00A17CDB" w:rsidRPr="00BF27CE">
        <w:rPr>
          <w:rFonts w:ascii="Arial Narrow" w:hAnsi="Arial Narrow" w:cs="Arial"/>
          <w:sz w:val="22"/>
          <w:szCs w:val="22"/>
        </w:rPr>
        <w:t>2</w:t>
      </w:r>
      <w:r w:rsidRPr="00BF27CE">
        <w:rPr>
          <w:rFonts w:ascii="Arial Narrow" w:hAnsi="Arial Narrow" w:cs="Arial"/>
          <w:sz w:val="22"/>
          <w:szCs w:val="22"/>
        </w:rPr>
        <w:t xml:space="preserve"> </w:t>
      </w:r>
      <w:r w:rsidR="00081D13" w:rsidRPr="00BF27CE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B138F" w:rsidRPr="00BF27CE">
        <w:rPr>
          <w:rFonts w:ascii="Arial Narrow" w:hAnsi="Arial Narrow" w:cs="Arial"/>
          <w:sz w:val="22"/>
          <w:szCs w:val="22"/>
        </w:rPr>
        <w:t>(</w:t>
      </w:r>
      <w:proofErr w:type="spellStart"/>
      <w:r w:rsidR="008B138F" w:rsidRPr="00BF27CE">
        <w:rPr>
          <w:rFonts w:ascii="Arial Narrow" w:hAnsi="Arial Narrow" w:cs="Arial"/>
          <w:sz w:val="22"/>
          <w:szCs w:val="22"/>
        </w:rPr>
        <w:t>t.j</w:t>
      </w:r>
      <w:proofErr w:type="spellEnd"/>
      <w:r w:rsidR="008B138F" w:rsidRPr="00BF27CE">
        <w:rPr>
          <w:rFonts w:ascii="Arial Narrow" w:hAnsi="Arial Narrow" w:cs="Arial"/>
          <w:sz w:val="22"/>
          <w:szCs w:val="22"/>
        </w:rPr>
        <w:t>. Dz. U. z 2026 r. poz. 793)</w:t>
      </w:r>
      <w:r w:rsidR="00081D13" w:rsidRPr="00BF27C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8B138F" w:rsidRPr="00BF27CE" w:rsidTr="000824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B138F" w:rsidRPr="00BF27CE" w:rsidRDefault="008B138F" w:rsidP="000824AE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8B138F" w:rsidRPr="00BF27CE" w:rsidRDefault="008B138F" w:rsidP="000824AE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8B138F" w:rsidRPr="00BF27CE" w:rsidRDefault="008B138F" w:rsidP="000824AE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8B138F" w:rsidRPr="00BF27CE" w:rsidRDefault="008B138F" w:rsidP="000824AE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BF27C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>182 520.00 zł</w:t>
            </w:r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138F" w:rsidRPr="00BF27CE" w:rsidRDefault="008B138F" w:rsidP="000824AE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8B138F" w:rsidRPr="00BF27CE" w:rsidRDefault="008B138F" w:rsidP="000824A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F27CE" w:rsidRDefault="00BF27CE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F27CE" w:rsidRDefault="00BF27CE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F27CE" w:rsidRDefault="00BF27CE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081D13" w:rsidRPr="00BF27CE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F27CE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BF27C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8"/>
        <w:gridCol w:w="2332"/>
        <w:gridCol w:w="1296"/>
        <w:gridCol w:w="1560"/>
        <w:gridCol w:w="1674"/>
        <w:gridCol w:w="2032"/>
      </w:tblGrid>
      <w:tr w:rsidR="00BF27CE" w:rsidRPr="00BF27CE" w:rsidTr="00BF27CE">
        <w:trPr>
          <w:trHeight w:val="510"/>
        </w:trPr>
        <w:tc>
          <w:tcPr>
            <w:tcW w:w="0" w:type="auto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BF27CE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96" w:type="dxa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674" w:type="dxa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Długość okresu gwarancji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BF27CE" w:rsidRPr="00BF27CE" w:rsidRDefault="00BF27CE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BF27CE" w:rsidRPr="00BF27CE" w:rsidTr="00BF27CE">
        <w:tc>
          <w:tcPr>
            <w:tcW w:w="0" w:type="auto"/>
            <w:vAlign w:val="center"/>
          </w:tcPr>
          <w:p w:rsidR="00BF27CE" w:rsidRPr="00BF27CE" w:rsidRDefault="00BF27CE" w:rsidP="000824A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BF27CE" w:rsidRPr="00BF27CE" w:rsidRDefault="00BF27CE" w:rsidP="000824A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BF27C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BF27CE" w:rsidRPr="00BF27CE" w:rsidRDefault="00BF27CE" w:rsidP="000824A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BF27CE" w:rsidRPr="00BF27CE" w:rsidRDefault="00BF27CE" w:rsidP="000824A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F27C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96" w:type="dxa"/>
            <w:vAlign w:val="center"/>
          </w:tcPr>
          <w:p w:rsidR="00BF27CE" w:rsidRPr="00BF27CE" w:rsidRDefault="00BF27CE" w:rsidP="000824A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BF27CE" w:rsidRPr="00BF27CE" w:rsidRDefault="00BF27CE" w:rsidP="000824A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674" w:type="dxa"/>
            <w:vAlign w:val="center"/>
          </w:tcPr>
          <w:p w:rsidR="00BF27CE" w:rsidRPr="00BF27CE" w:rsidRDefault="00BF27CE" w:rsidP="000824A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0" w:type="auto"/>
            <w:vAlign w:val="center"/>
          </w:tcPr>
          <w:p w:rsidR="00BF27CE" w:rsidRPr="00BF27CE" w:rsidRDefault="00BF27CE" w:rsidP="000824A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C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BF27C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BF27CE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27CE">
        <w:rPr>
          <w:rFonts w:ascii="Arial Narrow" w:hAnsi="Arial Narrow" w:cs="Arial"/>
          <w:i/>
          <w:sz w:val="22"/>
          <w:szCs w:val="22"/>
        </w:rPr>
        <w:t>Zamawiający</w:t>
      </w: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</w:p>
    <w:p w:rsidR="00BF27CE" w:rsidRPr="00B9724A" w:rsidRDefault="00BF27CE" w:rsidP="00BF27CE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Zamawiającego, platforma e-propublico.pl, biur</w:t>
      </w:r>
      <w:r>
        <w:rPr>
          <w:rFonts w:ascii="Arial Narrow" w:hAnsi="Arial Narrow"/>
          <w:iCs/>
          <w:sz w:val="18"/>
          <w:szCs w:val="20"/>
        </w:rPr>
        <w:t xml:space="preserve">o przepustek, </w:t>
      </w:r>
      <w:proofErr w:type="spellStart"/>
      <w:r>
        <w:rPr>
          <w:rFonts w:ascii="Arial Narrow" w:hAnsi="Arial Narrow"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Cs/>
          <w:sz w:val="18"/>
          <w:szCs w:val="20"/>
        </w:rPr>
        <w:t>.  T2612  B10</w:t>
      </w:r>
    </w:p>
    <w:p w:rsidR="00BF27CE" w:rsidRPr="00B9724A" w:rsidRDefault="00BF27CE" w:rsidP="00BF27C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BF27CE" w:rsidRDefault="00BF27CE" w:rsidP="00BF27C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05.08.2026 r.</w:t>
      </w:r>
    </w:p>
    <w:p w:rsidR="00BF27CE" w:rsidRPr="00BF27CE" w:rsidRDefault="00BF27C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BF27CE" w:rsidRPr="00BF27C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7DE" w:rsidRDefault="00AA67DE">
      <w:r>
        <w:separator/>
      </w:r>
    </w:p>
  </w:endnote>
  <w:endnote w:type="continuationSeparator" w:id="1">
    <w:p w:rsidR="00AA67DE" w:rsidRDefault="00AA6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8F" w:rsidRDefault="008B13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F27CE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F27C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8F" w:rsidRDefault="008B13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7DE" w:rsidRDefault="00AA67DE">
      <w:r>
        <w:separator/>
      </w:r>
    </w:p>
  </w:footnote>
  <w:footnote w:type="continuationSeparator" w:id="1">
    <w:p w:rsidR="00AA67DE" w:rsidRDefault="00AA67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8F" w:rsidRDefault="008B13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8F" w:rsidRDefault="00BF27CE">
    <w:pPr>
      <w:pStyle w:val="Nagwek"/>
    </w:pPr>
    <w:r w:rsidRPr="00CA2B9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8F" w:rsidRDefault="008B13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38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38F"/>
    <w:rsid w:val="008E5102"/>
    <w:rsid w:val="00915B9E"/>
    <w:rsid w:val="00952256"/>
    <w:rsid w:val="0097748A"/>
    <w:rsid w:val="009F0E5C"/>
    <w:rsid w:val="00A029B8"/>
    <w:rsid w:val="00A17CDB"/>
    <w:rsid w:val="00AA02AC"/>
    <w:rsid w:val="00AA67DE"/>
    <w:rsid w:val="00B32D12"/>
    <w:rsid w:val="00B464D3"/>
    <w:rsid w:val="00B8185B"/>
    <w:rsid w:val="00BD2174"/>
    <w:rsid w:val="00BF27CE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2026-08-05T05:08:00Z</dcterms:created>
  <dcterms:modified xsi:type="dcterms:W3CDTF">2026-08-05T05:10:00Z</dcterms:modified>
</cp:coreProperties>
</file>