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CE51108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C4FED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37D02709" w:rsidR="00EB5703" w:rsidRPr="00EB5703" w:rsidRDefault="00735C7C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specjalistycznego urządzenia medycznego używanego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w leczeniu nowotworów z wykorzystaniem technologii nieodwracalnej elektroporacji.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21503D8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C4FE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735C7C"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DB0F4C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DB0F4C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09466" w14:textId="77777777" w:rsidR="00DB0F4C" w:rsidRDefault="00DB0F4C">
      <w:r>
        <w:separator/>
      </w:r>
    </w:p>
  </w:endnote>
  <w:endnote w:type="continuationSeparator" w:id="0">
    <w:p w14:paraId="465F2E38" w14:textId="77777777" w:rsidR="00DB0F4C" w:rsidRDefault="00DB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AB499" w14:textId="77777777" w:rsidR="00DB0F4C" w:rsidRDefault="00DB0F4C">
      <w:r>
        <w:separator/>
      </w:r>
    </w:p>
  </w:footnote>
  <w:footnote w:type="continuationSeparator" w:id="0">
    <w:p w14:paraId="391B4D15" w14:textId="77777777" w:rsidR="00DB0F4C" w:rsidRDefault="00DB0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9213D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C4FED"/>
    <w:rsid w:val="006D68D8"/>
    <w:rsid w:val="006E0FAA"/>
    <w:rsid w:val="0070113A"/>
    <w:rsid w:val="00703AC1"/>
    <w:rsid w:val="00713F62"/>
    <w:rsid w:val="00735C7C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46C0A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0F4C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138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9</cp:revision>
  <cp:lastPrinted>2010-01-07T09:39:00Z</cp:lastPrinted>
  <dcterms:created xsi:type="dcterms:W3CDTF">2025-03-10T08:55:00Z</dcterms:created>
  <dcterms:modified xsi:type="dcterms:W3CDTF">2026-07-28T05:24:00Z</dcterms:modified>
</cp:coreProperties>
</file>