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BB2D8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B2D81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B2D81">
        <w:rPr>
          <w:rFonts w:ascii="Arial" w:hAnsi="Arial" w:cs="Arial"/>
          <w:sz w:val="24"/>
          <w:szCs w:val="24"/>
        </w:rPr>
        <w:t>2026-07-21</w:t>
      </w:r>
    </w:p>
    <w:p w:rsidR="00986737" w:rsidRPr="009432A1" w:rsidRDefault="00BB2D8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B2D81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BB2D8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B2D81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B2D81">
        <w:rPr>
          <w:rFonts w:ascii="Arial" w:hAnsi="Arial" w:cs="Arial"/>
          <w:sz w:val="24"/>
          <w:szCs w:val="24"/>
        </w:rPr>
        <w:t>521</w:t>
      </w:r>
    </w:p>
    <w:p w:rsidR="00986737" w:rsidRPr="009432A1" w:rsidRDefault="00BB2D81" w:rsidP="00986737">
      <w:pPr>
        <w:rPr>
          <w:rFonts w:ascii="Arial" w:hAnsi="Arial" w:cs="Arial"/>
          <w:sz w:val="24"/>
          <w:szCs w:val="24"/>
        </w:rPr>
      </w:pPr>
      <w:r w:rsidRPr="00BB2D81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B2D81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BB2D8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2D81">
              <w:rPr>
                <w:rFonts w:ascii="Arial" w:hAnsi="Arial" w:cs="Arial"/>
                <w:bCs/>
                <w:sz w:val="24"/>
                <w:szCs w:val="24"/>
              </w:rPr>
              <w:t xml:space="preserve">Termomodernizacja budynku użyteczności publicznej </w:t>
            </w:r>
            <w:r w:rsidR="00A84BBD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BB2D81">
              <w:rPr>
                <w:rFonts w:ascii="Arial" w:hAnsi="Arial" w:cs="Arial"/>
                <w:bCs/>
                <w:sz w:val="24"/>
                <w:szCs w:val="24"/>
              </w:rPr>
              <w:t>w miejscowości Szerzyny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B2D81" w:rsidRPr="004E4B64" w:rsidTr="003A5B04">
        <w:tc>
          <w:tcPr>
            <w:tcW w:w="2269" w:type="dxa"/>
            <w:shd w:val="clear" w:color="auto" w:fill="auto"/>
          </w:tcPr>
          <w:p w:rsidR="00BB2D81" w:rsidRPr="004E4B64" w:rsidRDefault="00BB2D81" w:rsidP="003A5B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2D81" w:rsidRPr="004E4B64" w:rsidRDefault="00BB2D81" w:rsidP="003A5B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2D81">
              <w:rPr>
                <w:rFonts w:ascii="Arial" w:hAnsi="Arial" w:cs="Arial"/>
                <w:bCs/>
                <w:sz w:val="24"/>
                <w:szCs w:val="24"/>
              </w:rPr>
              <w:t>FER.271.11.2026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B2D81" w:rsidRPr="00BB2D81">
        <w:rPr>
          <w:rFonts w:ascii="Arial" w:hAnsi="Arial" w:cs="Arial"/>
          <w:sz w:val="24"/>
          <w:szCs w:val="24"/>
        </w:rPr>
        <w:t>(</w:t>
      </w:r>
      <w:proofErr w:type="spellStart"/>
      <w:r w:rsidR="00BB2D81" w:rsidRPr="00BB2D81">
        <w:rPr>
          <w:rFonts w:ascii="Arial" w:hAnsi="Arial" w:cs="Arial"/>
          <w:sz w:val="24"/>
          <w:szCs w:val="24"/>
        </w:rPr>
        <w:t>t.j</w:t>
      </w:r>
      <w:proofErr w:type="spellEnd"/>
      <w:r w:rsidR="00BB2D81" w:rsidRPr="00BB2D81">
        <w:rPr>
          <w:rFonts w:ascii="Arial" w:hAnsi="Arial" w:cs="Arial"/>
          <w:sz w:val="24"/>
          <w:szCs w:val="24"/>
        </w:rPr>
        <w:t>. Dz. U. z 2024 r. poz. 1320 ze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B2D81" w:rsidRPr="00BB2D81">
        <w:rPr>
          <w:rFonts w:ascii="Arial" w:hAnsi="Arial" w:cs="Arial"/>
          <w:sz w:val="24"/>
          <w:szCs w:val="24"/>
        </w:rPr>
        <w:t>21/07/2026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B2D81" w:rsidRPr="00BB2D81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B2D81" w:rsidRPr="00BB547B" w:rsidTr="003A5B04">
        <w:tc>
          <w:tcPr>
            <w:tcW w:w="1276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B2D81" w:rsidRPr="00986737" w:rsidRDefault="00BB2D81" w:rsidP="003A5B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TOMAX Spółka z ograniczoną odpowiedzialnością</w:t>
            </w:r>
          </w:p>
          <w:p w:rsidR="00BB2D81" w:rsidRPr="00986737" w:rsidRDefault="00BB2D81" w:rsidP="003A5B04">
            <w:pPr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2D81">
              <w:rPr>
                <w:rFonts w:ascii="Arial" w:hAnsi="Arial" w:cs="Arial"/>
                <w:sz w:val="24"/>
                <w:szCs w:val="24"/>
              </w:rPr>
              <w:t>15/9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2D81" w:rsidRPr="00986737" w:rsidRDefault="00BB2D81" w:rsidP="003A5B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33-100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2D81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4 017 111.91 zł</w:t>
            </w:r>
          </w:p>
        </w:tc>
      </w:tr>
      <w:tr w:rsidR="00BB2D81" w:rsidRPr="00BB547B" w:rsidTr="003A5B04">
        <w:tc>
          <w:tcPr>
            <w:tcW w:w="1276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B2D81" w:rsidRPr="00986737" w:rsidRDefault="00BB2D81" w:rsidP="003A5B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COMPLIDO Michał Dziubek</w:t>
            </w:r>
          </w:p>
          <w:p w:rsidR="00BB2D81" w:rsidRPr="00986737" w:rsidRDefault="00BB2D81" w:rsidP="003A5B04">
            <w:pPr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Walerego Przyborowskiego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2D81">
              <w:rPr>
                <w:rFonts w:ascii="Arial" w:hAnsi="Arial" w:cs="Arial"/>
                <w:sz w:val="24"/>
                <w:szCs w:val="24"/>
              </w:rPr>
              <w:t>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2D81" w:rsidRPr="00986737" w:rsidRDefault="00BB2D81" w:rsidP="003A5B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26-351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2D81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B2D81" w:rsidRPr="00986737" w:rsidRDefault="00BB2D81" w:rsidP="003A5B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2D81">
              <w:rPr>
                <w:rFonts w:ascii="Arial" w:hAnsi="Arial" w:cs="Arial"/>
                <w:sz w:val="24"/>
                <w:szCs w:val="24"/>
              </w:rPr>
              <w:t>5 196 543.21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309" w:rsidRDefault="000C3309">
      <w:r>
        <w:separator/>
      </w:r>
    </w:p>
  </w:endnote>
  <w:endnote w:type="continuationSeparator" w:id="1">
    <w:p w:rsidR="000C3309" w:rsidRDefault="000C3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A01E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A01E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01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309" w:rsidRDefault="000C3309">
      <w:r>
        <w:separator/>
      </w:r>
    </w:p>
  </w:footnote>
  <w:footnote w:type="continuationSeparator" w:id="1">
    <w:p w:rsidR="000C3309" w:rsidRDefault="000C3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81" w:rsidRDefault="00BB2D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81" w:rsidRDefault="00E6690D">
    <w:pPr>
      <w:pStyle w:val="Nagwek"/>
    </w:pPr>
    <w:r>
      <w:rPr>
        <w:noProof/>
      </w:rPr>
      <w:drawing>
        <wp:inline distT="0" distB="0" distL="0" distR="0">
          <wp:extent cx="5762625" cy="552450"/>
          <wp:effectExtent l="1905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D81" w:rsidRDefault="00BB2D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B2D81"/>
    <w:rsid w:val="00007727"/>
    <w:rsid w:val="00017720"/>
    <w:rsid w:val="00035488"/>
    <w:rsid w:val="000C330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84BBD"/>
    <w:rsid w:val="00BA01E5"/>
    <w:rsid w:val="00BB2D81"/>
    <w:rsid w:val="00BB547B"/>
    <w:rsid w:val="00C236D3"/>
    <w:rsid w:val="00C659E2"/>
    <w:rsid w:val="00C82837"/>
    <w:rsid w:val="00CA3D66"/>
    <w:rsid w:val="00CB0802"/>
    <w:rsid w:val="00D665F5"/>
    <w:rsid w:val="00D7128F"/>
    <w:rsid w:val="00E6690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2026-07-21T10:34:00Z</cp:lastPrinted>
  <dcterms:created xsi:type="dcterms:W3CDTF">2026-07-21T10:34:00Z</dcterms:created>
  <dcterms:modified xsi:type="dcterms:W3CDTF">2026-07-21T10:34:00Z</dcterms:modified>
</cp:coreProperties>
</file>