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8E90D" w14:textId="73E1CB0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B18CF" w:rsidRPr="002B18CF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CB1703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2AB550" w14:textId="37AC695C" w:rsidR="006676AE" w:rsidRPr="0012157F" w:rsidRDefault="002B18C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18CF">
        <w:rPr>
          <w:rFonts w:ascii="Arial" w:hAnsi="Arial" w:cs="Arial"/>
        </w:rPr>
        <w:t>Gmina Gnojnik</w:t>
      </w:r>
    </w:p>
    <w:p w14:paraId="377A94E8" w14:textId="66B50EE2" w:rsidR="006676AE" w:rsidRPr="0012157F" w:rsidRDefault="002B18C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18CF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B18CF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74AF4FC3" w14:textId="4D8B123F" w:rsidR="00F90CD1" w:rsidRDefault="002B18C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B18CF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B18CF">
        <w:rPr>
          <w:rFonts w:ascii="Arial" w:hAnsi="Arial" w:cs="Arial"/>
        </w:rPr>
        <w:t>Gnojnik</w:t>
      </w:r>
    </w:p>
    <w:p w14:paraId="0493D09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5B7231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DC97C6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318558D" w14:textId="77777777" w:rsidTr="0018769E">
        <w:tc>
          <w:tcPr>
            <w:tcW w:w="2800" w:type="dxa"/>
          </w:tcPr>
          <w:p w14:paraId="45B62F7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48D7D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8CBEC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808FC6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2DB995B" w14:textId="77777777" w:rsidTr="0018769E">
        <w:tc>
          <w:tcPr>
            <w:tcW w:w="2800" w:type="dxa"/>
          </w:tcPr>
          <w:p w14:paraId="6796EC05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3E967F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45402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BAC31B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971AE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18CF" w:rsidRPr="0012157F" w14:paraId="14D7B3D3" w14:textId="77777777" w:rsidTr="008D7A74">
        <w:tc>
          <w:tcPr>
            <w:tcW w:w="9104" w:type="dxa"/>
            <w:shd w:val="clear" w:color="auto" w:fill="D9D9D9"/>
          </w:tcPr>
          <w:p w14:paraId="3171B6D9" w14:textId="77777777" w:rsidR="002B18CF" w:rsidRPr="0012157F" w:rsidRDefault="002B18CF" w:rsidP="008D7A7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2806A89" w14:textId="60B20024" w:rsidR="002B18CF" w:rsidRPr="0012157F" w:rsidRDefault="002B18CF" w:rsidP="008D7A7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B18CF">
              <w:rPr>
                <w:rFonts w:ascii="Arial" w:hAnsi="Arial" w:cs="Arial"/>
                <w:sz w:val="24"/>
                <w:szCs w:val="24"/>
              </w:rPr>
              <w:t>(t.j. Dz. U. z 202</w:t>
            </w:r>
            <w:r w:rsidR="00406E8B">
              <w:rPr>
                <w:rFonts w:ascii="Arial" w:hAnsi="Arial" w:cs="Arial"/>
                <w:sz w:val="24"/>
                <w:szCs w:val="24"/>
              </w:rPr>
              <w:t>6</w:t>
            </w:r>
            <w:r w:rsidRPr="002B18CF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406E8B">
              <w:rPr>
                <w:rFonts w:ascii="Arial" w:hAnsi="Arial" w:cs="Arial"/>
                <w:sz w:val="24"/>
                <w:szCs w:val="24"/>
              </w:rPr>
              <w:t>793</w:t>
            </w:r>
            <w:r w:rsidRPr="002B18CF">
              <w:rPr>
                <w:rFonts w:ascii="Arial" w:hAnsi="Arial" w:cs="Arial"/>
                <w:sz w:val="24"/>
                <w:szCs w:val="24"/>
              </w:rPr>
              <w:t xml:space="preserve">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3840374" w14:textId="77777777" w:rsidR="002B18CF" w:rsidRPr="00612283" w:rsidRDefault="002B18CF" w:rsidP="008D7A7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A855262" w14:textId="77777777" w:rsidR="002B18CF" w:rsidRPr="00612283" w:rsidRDefault="002B18CF" w:rsidP="008D7A74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7B639E4" w14:textId="77777777" w:rsidR="002B18CF" w:rsidRPr="0012157F" w:rsidRDefault="002B18CF" w:rsidP="008D7A7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B9C9C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57D25C6" w14:textId="77777777" w:rsidTr="0018769E">
        <w:tc>
          <w:tcPr>
            <w:tcW w:w="2269" w:type="dxa"/>
          </w:tcPr>
          <w:p w14:paraId="617FE60F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2A9C1D1" w14:textId="5B416696" w:rsidR="002578E4" w:rsidRPr="00A2540E" w:rsidRDefault="002B18C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18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18CF" w:rsidRPr="00A2540E" w14:paraId="7E13C25D" w14:textId="77777777" w:rsidTr="008D7A74">
        <w:tc>
          <w:tcPr>
            <w:tcW w:w="2269" w:type="dxa"/>
          </w:tcPr>
          <w:p w14:paraId="460A0902" w14:textId="77777777" w:rsidR="002B18CF" w:rsidRPr="00A2540E" w:rsidRDefault="002B18CF" w:rsidP="008D7A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A085E3B" w14:textId="0AAFC3BF" w:rsidR="002B18CF" w:rsidRPr="00A2540E" w:rsidRDefault="002B18CF" w:rsidP="008D7A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18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406E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2B18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456E8DB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D3ECD4A" w14:textId="3FAFBE9C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B18CF" w:rsidRPr="002B18CF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856420A" w14:textId="77777777" w:rsidTr="00650D6C">
        <w:tc>
          <w:tcPr>
            <w:tcW w:w="9104" w:type="dxa"/>
            <w:shd w:val="clear" w:color="auto" w:fill="D9D9D9"/>
          </w:tcPr>
          <w:p w14:paraId="2D5671B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030666E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BD659E8" w14:textId="77777777" w:rsidR="002B18CF" w:rsidRPr="00992BD8" w:rsidRDefault="002B18CF" w:rsidP="002B18C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9441238" w14:textId="77777777" w:rsidR="002426FF" w:rsidRPr="00A44833" w:rsidRDefault="002B18CF" w:rsidP="002B18C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37BA869" w14:textId="77777777" w:rsidR="002B18CF" w:rsidRPr="00A44833" w:rsidRDefault="002B18CF" w:rsidP="002B18C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9F8BB95" w14:textId="77777777" w:rsidR="002B18CF" w:rsidRPr="0012157F" w:rsidRDefault="002B18CF" w:rsidP="002B18C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6410B22" w14:textId="77777777" w:rsidR="002B18CF" w:rsidRPr="0012157F" w:rsidRDefault="002B18CF" w:rsidP="002B18C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855068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0E8F19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89FC2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F9C835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267B2F2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F489793" w14:textId="77777777" w:rsidR="002B18CF" w:rsidRDefault="007A2BCB" w:rsidP="002B18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EEBBBF1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97FF05C" w14:textId="77777777" w:rsidTr="00CD4DD1">
        <w:tc>
          <w:tcPr>
            <w:tcW w:w="9104" w:type="dxa"/>
            <w:shd w:val="clear" w:color="auto" w:fill="D9D9D9"/>
          </w:tcPr>
          <w:p w14:paraId="3495FFB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34F44E" w14:textId="171C3848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 xml:space="preserve">w </w:t>
      </w:r>
      <w:r w:rsidR="00811D20" w:rsidRPr="00811D20">
        <w:rPr>
          <w:rFonts w:ascii="Arial" w:hAnsi="Arial" w:cs="Arial"/>
          <w:sz w:val="24"/>
          <w:szCs w:val="24"/>
        </w:rPr>
        <w:t>postępowaniu określone przez Zamawiającego w ogłoszeniu o zamówieniu oraz Specyfikacji Warunków Zamówienia sporządzonej przez  Gminę Gnojnik do niniejszego postępowania.</w:t>
      </w:r>
    </w:p>
    <w:p w14:paraId="5D72F56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E3E398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430DAB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143519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E9D965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E9CB5D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CF98C3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C85FFC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B1C27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D7F2FC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35863C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6B27FEE" w14:textId="77777777" w:rsidTr="00CD4DD1">
        <w:tc>
          <w:tcPr>
            <w:tcW w:w="9104" w:type="dxa"/>
            <w:shd w:val="clear" w:color="auto" w:fill="D9D9D9"/>
          </w:tcPr>
          <w:p w14:paraId="20F94AA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8E27FF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25998BC" w14:textId="77777777" w:rsidTr="00847232">
        <w:tc>
          <w:tcPr>
            <w:tcW w:w="9104" w:type="dxa"/>
            <w:shd w:val="clear" w:color="auto" w:fill="D9D9D9"/>
          </w:tcPr>
          <w:p w14:paraId="0453EA8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2452DA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F532D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3AC2D6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F56DDA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2283091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00AFF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D6C67A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D2783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F59E4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6AFBB4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EAF62B7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96ABF8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C2A2F" w14:textId="77777777" w:rsidR="00962CE4" w:rsidRDefault="00962CE4" w:rsidP="0038231F">
      <w:pPr>
        <w:spacing w:after="0" w:line="240" w:lineRule="auto"/>
      </w:pPr>
      <w:r>
        <w:separator/>
      </w:r>
    </w:p>
  </w:endnote>
  <w:endnote w:type="continuationSeparator" w:id="0">
    <w:p w14:paraId="3F3B6117" w14:textId="77777777" w:rsidR="00962CE4" w:rsidRDefault="00962C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6B806" w14:textId="77777777" w:rsidR="002B18CF" w:rsidRDefault="002B1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134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D9C5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CAA38" w14:textId="77777777" w:rsidR="002B18CF" w:rsidRDefault="002B1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CEF41" w14:textId="77777777" w:rsidR="00962CE4" w:rsidRDefault="00962CE4" w:rsidP="0038231F">
      <w:pPr>
        <w:spacing w:after="0" w:line="240" w:lineRule="auto"/>
      </w:pPr>
      <w:r>
        <w:separator/>
      </w:r>
    </w:p>
  </w:footnote>
  <w:footnote w:type="continuationSeparator" w:id="0">
    <w:p w14:paraId="20A73970" w14:textId="77777777" w:rsidR="00962CE4" w:rsidRDefault="00962CE4" w:rsidP="0038231F">
      <w:pPr>
        <w:spacing w:after="0" w:line="240" w:lineRule="auto"/>
      </w:pPr>
      <w:r>
        <w:continuationSeparator/>
      </w:r>
    </w:p>
  </w:footnote>
  <w:footnote w:id="1">
    <w:p w14:paraId="67996D6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064DF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EA2F9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305713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089359D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48A08" w14:textId="77777777" w:rsidR="002B18CF" w:rsidRDefault="002B1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D3EDC" w14:textId="77777777" w:rsidR="002B18CF" w:rsidRDefault="002B1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D690C" w14:textId="77777777" w:rsidR="002B18CF" w:rsidRDefault="002B1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63280">
    <w:abstractNumId w:val="11"/>
  </w:num>
  <w:num w:numId="2" w16cid:durableId="1320039173">
    <w:abstractNumId w:val="0"/>
  </w:num>
  <w:num w:numId="3" w16cid:durableId="170068637">
    <w:abstractNumId w:val="10"/>
  </w:num>
  <w:num w:numId="4" w16cid:durableId="1807703873">
    <w:abstractNumId w:val="13"/>
  </w:num>
  <w:num w:numId="5" w16cid:durableId="398327853">
    <w:abstractNumId w:val="12"/>
  </w:num>
  <w:num w:numId="6" w16cid:durableId="2005277111">
    <w:abstractNumId w:val="9"/>
  </w:num>
  <w:num w:numId="7" w16cid:durableId="1201429793">
    <w:abstractNumId w:val="1"/>
  </w:num>
  <w:num w:numId="8" w16cid:durableId="311757472">
    <w:abstractNumId w:val="6"/>
  </w:num>
  <w:num w:numId="9" w16cid:durableId="1328898137">
    <w:abstractNumId w:val="4"/>
  </w:num>
  <w:num w:numId="10" w16cid:durableId="217320458">
    <w:abstractNumId w:val="7"/>
  </w:num>
  <w:num w:numId="11" w16cid:durableId="158160564">
    <w:abstractNumId w:val="5"/>
  </w:num>
  <w:num w:numId="12" w16cid:durableId="2058891747">
    <w:abstractNumId w:val="8"/>
  </w:num>
  <w:num w:numId="13" w16cid:durableId="75908380">
    <w:abstractNumId w:val="3"/>
  </w:num>
  <w:num w:numId="14" w16cid:durableId="1995134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CE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18CF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06E8B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11D20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2CE4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BB212"/>
  <w15:docId w15:val="{6875E009-D15A-48AA-933C-23DB2F7F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2026-07-16T11:38:00Z</dcterms:created>
  <dcterms:modified xsi:type="dcterms:W3CDTF">2026-07-16T11:38:00Z</dcterms:modified>
</cp:coreProperties>
</file>