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183D3" w14:textId="014E00BF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61598" w:rsidRPr="0076159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15F0918" w14:textId="77777777" w:rsidTr="00467CA2">
        <w:tc>
          <w:tcPr>
            <w:tcW w:w="2800" w:type="dxa"/>
            <w:shd w:val="clear" w:color="auto" w:fill="auto"/>
          </w:tcPr>
          <w:p w14:paraId="092B214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A767C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45C4E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9F391D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B2444C8" w14:textId="77777777" w:rsidTr="00467CA2">
        <w:tc>
          <w:tcPr>
            <w:tcW w:w="2800" w:type="dxa"/>
            <w:shd w:val="clear" w:color="auto" w:fill="auto"/>
          </w:tcPr>
          <w:p w14:paraId="05ECA55B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903A0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0FBBB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A1681F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6F662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453BC7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ADBFA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19F38D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72C5F9" w14:textId="38EDEAB3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61598" w:rsidRPr="00761598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6A957DB" w14:textId="77777777" w:rsidTr="00467CA2">
        <w:tc>
          <w:tcPr>
            <w:tcW w:w="2269" w:type="dxa"/>
            <w:shd w:val="clear" w:color="auto" w:fill="auto"/>
          </w:tcPr>
          <w:p w14:paraId="7D21D4F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51813" w14:textId="4873B607" w:rsidR="00D520D3" w:rsidRPr="00A2540E" w:rsidRDefault="0076159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1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1598" w:rsidRPr="00A2540E" w14:paraId="216A65B3" w14:textId="77777777" w:rsidTr="00BA6F39">
        <w:tc>
          <w:tcPr>
            <w:tcW w:w="2269" w:type="dxa"/>
            <w:shd w:val="clear" w:color="auto" w:fill="auto"/>
          </w:tcPr>
          <w:p w14:paraId="55A41442" w14:textId="77777777" w:rsidR="00761598" w:rsidRPr="00A2540E" w:rsidRDefault="0076159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AA1167" w14:textId="40E5DBD9" w:rsidR="00761598" w:rsidRPr="00A2540E" w:rsidRDefault="0076159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1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943A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761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078FB89D" w14:textId="09CC503C" w:rsidR="00DC652A" w:rsidRPr="00053927" w:rsidRDefault="007615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FAA12E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A35C9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824DE2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6C812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2A4557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5709AD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BF007E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6B5FA3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C40D7D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EA5350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2F0839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FF62D3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31C1F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9EB0E0C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986E31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6C29F14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35DA53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80C0301" w14:textId="77777777" w:rsidTr="00467CA2">
        <w:tc>
          <w:tcPr>
            <w:tcW w:w="2660" w:type="dxa"/>
            <w:shd w:val="clear" w:color="auto" w:fill="auto"/>
          </w:tcPr>
          <w:p w14:paraId="2A9939B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4783B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9598D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1640C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BF30A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BAA9A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159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FDBF6D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351E5" w14:textId="77777777" w:rsidR="00C131FE" w:rsidRDefault="00C131FE" w:rsidP="00025386">
      <w:pPr>
        <w:spacing w:after="0" w:line="240" w:lineRule="auto"/>
      </w:pPr>
      <w:r>
        <w:separator/>
      </w:r>
    </w:p>
  </w:endnote>
  <w:endnote w:type="continuationSeparator" w:id="0">
    <w:p w14:paraId="51AF7BB0" w14:textId="77777777" w:rsidR="00C131FE" w:rsidRDefault="00C131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CD274" w14:textId="77777777" w:rsidR="00761598" w:rsidRDefault="007615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290CE" w14:textId="77777777" w:rsidR="00025386" w:rsidRDefault="00943A81" w:rsidP="00025386">
    <w:pPr>
      <w:pStyle w:val="Stopka"/>
      <w:tabs>
        <w:tab w:val="clear" w:pos="4536"/>
      </w:tabs>
      <w:jc w:val="center"/>
    </w:pPr>
    <w:r>
      <w:rPr>
        <w:noProof/>
      </w:rPr>
      <w:pict w14:anchorId="1B5C141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0A1929" w14:textId="34D4DDB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740A1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49C5B" w14:textId="77777777" w:rsidR="00761598" w:rsidRDefault="00761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EF805" w14:textId="77777777" w:rsidR="00C131FE" w:rsidRDefault="00C131FE" w:rsidP="00025386">
      <w:pPr>
        <w:spacing w:after="0" w:line="240" w:lineRule="auto"/>
      </w:pPr>
      <w:r>
        <w:separator/>
      </w:r>
    </w:p>
  </w:footnote>
  <w:footnote w:type="continuationSeparator" w:id="0">
    <w:p w14:paraId="39EEB890" w14:textId="77777777" w:rsidR="00C131FE" w:rsidRDefault="00C131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1AA3" w14:textId="77777777" w:rsidR="00761598" w:rsidRDefault="00761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F6B49" w14:textId="77777777" w:rsidR="00761598" w:rsidRDefault="00761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EEDAE" w14:textId="77777777" w:rsidR="00761598" w:rsidRDefault="00761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498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1F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098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1598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3A81"/>
    <w:rsid w:val="00A56A6F"/>
    <w:rsid w:val="00A87380"/>
    <w:rsid w:val="00AF4E90"/>
    <w:rsid w:val="00AF7375"/>
    <w:rsid w:val="00B62AD0"/>
    <w:rsid w:val="00B77707"/>
    <w:rsid w:val="00BE3BCE"/>
    <w:rsid w:val="00C131F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F4B92"/>
  <w15:chartTrackingRefBased/>
  <w15:docId w15:val="{3ADA6D49-A15E-47D0-8505-BA9197F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2026-07-16T11:35:00Z</dcterms:created>
  <dcterms:modified xsi:type="dcterms:W3CDTF">2026-07-16T11:35:00Z</dcterms:modified>
</cp:coreProperties>
</file>