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DA005F" w14:textId="03530588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82F2F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E60EA5B" w14:textId="77777777" w:rsidTr="00D62E6E">
        <w:tc>
          <w:tcPr>
            <w:tcW w:w="2800" w:type="dxa"/>
          </w:tcPr>
          <w:p w14:paraId="474D39B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8AC0F6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BD7A7C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4D451B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22BF870" w14:textId="77777777" w:rsidTr="00D62E6E">
        <w:tc>
          <w:tcPr>
            <w:tcW w:w="2800" w:type="dxa"/>
          </w:tcPr>
          <w:p w14:paraId="670BA52F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4CCED4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4B81B5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FD517D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BE693DC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31A3F" w:rsidRPr="00C14101" w14:paraId="4B656AB7" w14:textId="77777777" w:rsidTr="008B2B2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C36174" w14:textId="77777777" w:rsidR="00431A3F" w:rsidRPr="00C14101" w:rsidRDefault="00431A3F" w:rsidP="008B2B2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7E535D" w14:textId="3B627880" w:rsidR="00431A3F" w:rsidRPr="00C14101" w:rsidRDefault="00431A3F" w:rsidP="008B2B2A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31A3F">
              <w:rPr>
                <w:rFonts w:ascii="Arial" w:eastAsia="Times New Roman" w:hAnsi="Arial" w:cs="Arial"/>
                <w:lang w:eastAsia="pl-PL"/>
              </w:rPr>
              <w:t>(t.j. Dz. U. z 202</w:t>
            </w:r>
            <w:r w:rsidR="00682F2F">
              <w:rPr>
                <w:rFonts w:ascii="Arial" w:eastAsia="Times New Roman" w:hAnsi="Arial" w:cs="Arial"/>
                <w:lang w:eastAsia="pl-PL"/>
              </w:rPr>
              <w:t>6</w:t>
            </w:r>
            <w:r w:rsidRPr="00431A3F">
              <w:rPr>
                <w:rFonts w:ascii="Arial" w:eastAsia="Times New Roman" w:hAnsi="Arial" w:cs="Arial"/>
                <w:lang w:eastAsia="pl-PL"/>
              </w:rPr>
              <w:t xml:space="preserve"> r. poz. </w:t>
            </w:r>
            <w:r w:rsidR="00682F2F">
              <w:rPr>
                <w:rFonts w:ascii="Arial" w:eastAsia="Times New Roman" w:hAnsi="Arial" w:cs="Arial"/>
                <w:lang w:eastAsia="pl-PL"/>
              </w:rPr>
              <w:t>793</w:t>
            </w:r>
            <w:r w:rsidRPr="00431A3F">
              <w:rPr>
                <w:rFonts w:ascii="Arial" w:eastAsia="Times New Roman" w:hAnsi="Arial" w:cs="Arial"/>
                <w:lang w:eastAsia="pl-PL"/>
              </w:rPr>
              <w:t xml:space="preserve">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225107C7" w14:textId="77777777" w:rsidR="00431A3F" w:rsidRPr="00C14101" w:rsidRDefault="00431A3F" w:rsidP="008B2B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9A433D6" w14:textId="77777777" w:rsidR="00431A3F" w:rsidRPr="00C14101" w:rsidRDefault="00431A3F" w:rsidP="008B2B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CBBBD62" w14:textId="77777777" w:rsidR="00BC121E" w:rsidRPr="00C14101" w:rsidRDefault="00431A3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C687799" w14:textId="77777777" w:rsidTr="00D62E6E">
        <w:tc>
          <w:tcPr>
            <w:tcW w:w="2269" w:type="dxa"/>
          </w:tcPr>
          <w:p w14:paraId="195D165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32EFB39" w14:textId="77777777" w:rsidR="00D62E6E" w:rsidRPr="00D62E6E" w:rsidRDefault="00431A3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31A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trybun sportowych w Gnojniku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31A3F" w:rsidRPr="00D62E6E" w14:paraId="35B0A1B4" w14:textId="77777777" w:rsidTr="008B2B2A">
        <w:tc>
          <w:tcPr>
            <w:tcW w:w="2269" w:type="dxa"/>
          </w:tcPr>
          <w:p w14:paraId="2EC103C5" w14:textId="77777777" w:rsidR="00431A3F" w:rsidRPr="00D62E6E" w:rsidRDefault="00431A3F" w:rsidP="008B2B2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DBA7894" w14:textId="77777777" w:rsidR="00431A3F" w:rsidRPr="00D62E6E" w:rsidRDefault="00431A3F" w:rsidP="008B2B2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31A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RIiD.271.12.2026</w:t>
            </w:r>
          </w:p>
        </w:tc>
      </w:tr>
    </w:tbl>
    <w:p w14:paraId="54384B5C" w14:textId="77777777" w:rsidR="00BC121E" w:rsidRDefault="00431A3F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31A3F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EAFE184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C6B374F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18E503F8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5879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EDCE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C92B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7E29AA3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60F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A8A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9E9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2C2C401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3374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A2D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C17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4E65446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33BC94A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7A5D6C7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202D614C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07FA524A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8F3A70E" w14:textId="77777777" w:rsidTr="00620E37">
        <w:tc>
          <w:tcPr>
            <w:tcW w:w="2660" w:type="dxa"/>
          </w:tcPr>
          <w:p w14:paraId="2933A4C5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D44E2C6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6BC8B2B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A339DC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939AF9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5131AB1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31A3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65CAB1D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ED32D1" w14:textId="77777777" w:rsidR="00B30109" w:rsidRDefault="00B30109">
      <w:r>
        <w:separator/>
      </w:r>
    </w:p>
  </w:endnote>
  <w:endnote w:type="continuationSeparator" w:id="0">
    <w:p w14:paraId="7EF1A409" w14:textId="77777777" w:rsidR="00B30109" w:rsidRDefault="00B30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7CD0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D1C18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13A79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F111236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A2D25CF">
        <v:line id="_x0000_s1025" style="position:absolute;left:0;text-align:left;z-index:251657728" from="-3.85pt,8.7pt" to="455.15pt,8.7pt"/>
      </w:pict>
    </w:r>
  </w:p>
  <w:p w14:paraId="5CF490F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0A9F1E" w14:textId="77777777" w:rsidR="00431A3F" w:rsidRDefault="00431A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351B1C" w14:textId="77777777" w:rsidR="00B30109" w:rsidRDefault="00B30109">
      <w:r>
        <w:separator/>
      </w:r>
    </w:p>
  </w:footnote>
  <w:footnote w:type="continuationSeparator" w:id="0">
    <w:p w14:paraId="5DFD61EA" w14:textId="77777777" w:rsidR="00B30109" w:rsidRDefault="00B30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708E1F" w14:textId="77777777" w:rsidR="00431A3F" w:rsidRDefault="00431A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4429A" w14:textId="77777777" w:rsidR="00431A3F" w:rsidRDefault="00431A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A935B" w14:textId="77777777" w:rsidR="00431A3F" w:rsidRDefault="00431A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77269941">
    <w:abstractNumId w:val="13"/>
  </w:num>
  <w:num w:numId="2" w16cid:durableId="366875475">
    <w:abstractNumId w:val="0"/>
  </w:num>
  <w:num w:numId="3" w16cid:durableId="98572183">
    <w:abstractNumId w:val="11"/>
  </w:num>
  <w:num w:numId="4" w16cid:durableId="672798409">
    <w:abstractNumId w:val="8"/>
  </w:num>
  <w:num w:numId="5" w16cid:durableId="1592930804">
    <w:abstractNumId w:val="7"/>
  </w:num>
  <w:num w:numId="6" w16cid:durableId="590629252">
    <w:abstractNumId w:val="1"/>
  </w:num>
  <w:num w:numId="7" w16cid:durableId="225075364">
    <w:abstractNumId w:val="6"/>
  </w:num>
  <w:num w:numId="8" w16cid:durableId="880825432">
    <w:abstractNumId w:val="3"/>
  </w:num>
  <w:num w:numId="9" w16cid:durableId="2109426007">
    <w:abstractNumId w:val="2"/>
  </w:num>
  <w:num w:numId="10" w16cid:durableId="1300839344">
    <w:abstractNumId w:val="5"/>
  </w:num>
  <w:num w:numId="11" w16cid:durableId="378555528">
    <w:abstractNumId w:val="10"/>
  </w:num>
  <w:num w:numId="12" w16cid:durableId="975334397">
    <w:abstractNumId w:val="4"/>
  </w:num>
  <w:num w:numId="13" w16cid:durableId="701588414">
    <w:abstractNumId w:val="9"/>
  </w:num>
  <w:num w:numId="14" w16cid:durableId="10478048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010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1A3F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2F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30109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C39CF4"/>
  <w15:chartTrackingRefBased/>
  <w15:docId w15:val="{76784F79-2301-4F7D-924B-BB07FE8F4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2026-07-16T11:40:00Z</dcterms:created>
  <dcterms:modified xsi:type="dcterms:W3CDTF">2026-07-16T11:40:00Z</dcterms:modified>
</cp:coreProperties>
</file>