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2E65B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E707B9" w:rsidRPr="00E707B9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FD37C52" w14:textId="77777777" w:rsidTr="00D62E6E">
        <w:tc>
          <w:tcPr>
            <w:tcW w:w="2800" w:type="dxa"/>
          </w:tcPr>
          <w:p w14:paraId="236C002F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14FDDB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FF9C31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BE5519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48DD8192" w14:textId="77777777" w:rsidTr="00D62E6E">
        <w:tc>
          <w:tcPr>
            <w:tcW w:w="2800" w:type="dxa"/>
          </w:tcPr>
          <w:p w14:paraId="5F552044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FC3BFA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39D03B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A3B82D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4C0951A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707B9" w:rsidRPr="00C14101" w14:paraId="4BA470F8" w14:textId="77777777" w:rsidTr="00CB2CB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B250933" w14:textId="77777777" w:rsidR="00E707B9" w:rsidRPr="00C14101" w:rsidRDefault="00E707B9" w:rsidP="00CB2CB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6DE9BA7" w14:textId="07179C9B" w:rsidR="00E707B9" w:rsidRPr="00C14101" w:rsidRDefault="00E707B9" w:rsidP="00CB2CB1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707B9">
              <w:rPr>
                <w:rFonts w:ascii="Arial" w:eastAsia="Times New Roman" w:hAnsi="Arial" w:cs="Arial"/>
                <w:lang w:eastAsia="pl-PL"/>
              </w:rPr>
              <w:t xml:space="preserve">(t.j. Dz. U. z 2024 r. poz. 1320 z </w:t>
            </w:r>
            <w:proofErr w:type="spellStart"/>
            <w:r w:rsidR="000308D9">
              <w:rPr>
                <w:rFonts w:ascii="Arial" w:eastAsia="Times New Roman" w:hAnsi="Arial" w:cs="Arial"/>
                <w:lang w:eastAsia="pl-PL"/>
              </w:rPr>
              <w:t>póżn</w:t>
            </w:r>
            <w:proofErr w:type="spellEnd"/>
            <w:r w:rsidRPr="00E707B9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506435D" w14:textId="77777777" w:rsidR="00E707B9" w:rsidRPr="00C14101" w:rsidRDefault="00E707B9" w:rsidP="00CB2C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C531DA0" w14:textId="77777777" w:rsidR="00E707B9" w:rsidRPr="00C14101" w:rsidRDefault="00E707B9" w:rsidP="00CB2C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E8EBF05" w14:textId="77777777" w:rsidR="00BC121E" w:rsidRPr="00C14101" w:rsidRDefault="00E707B9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5AA9505" w14:textId="77777777" w:rsidTr="00D62E6E">
        <w:tc>
          <w:tcPr>
            <w:tcW w:w="2269" w:type="dxa"/>
          </w:tcPr>
          <w:p w14:paraId="4543165B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9BD7E7F" w14:textId="4F590F8A" w:rsidR="00D62E6E" w:rsidRPr="00D62E6E" w:rsidRDefault="00E707B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707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produktów leczniczych i wyrobów medycznych do terapii nerkozastępczej na okres 36 miesięcy z prawem opcji na 12</w:t>
            </w:r>
            <w:r w:rsidR="00A2087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miesięcy.</w:t>
            </w:r>
          </w:p>
        </w:tc>
      </w:tr>
      <w:tr w:rsidR="00E707B9" w:rsidRPr="00D62E6E" w14:paraId="1E60902F" w14:textId="77777777" w:rsidTr="00CB2CB1">
        <w:tc>
          <w:tcPr>
            <w:tcW w:w="2269" w:type="dxa"/>
          </w:tcPr>
          <w:p w14:paraId="6C23B436" w14:textId="77777777" w:rsidR="00E707B9" w:rsidRPr="00D62E6E" w:rsidRDefault="00E707B9" w:rsidP="00CB2CB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0C55BD4" w14:textId="77777777" w:rsidR="00E707B9" w:rsidRPr="00D62E6E" w:rsidRDefault="00E707B9" w:rsidP="00CB2CB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707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69/2026</w:t>
            </w:r>
          </w:p>
        </w:tc>
      </w:tr>
    </w:tbl>
    <w:p w14:paraId="79882F71" w14:textId="77777777" w:rsidR="00BC121E" w:rsidRDefault="00E707B9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707B9">
        <w:rPr>
          <w:rFonts w:ascii="Arial" w:eastAsia="Times New Roman" w:hAnsi="Arial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890F01E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B58A8A8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09F9194A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B155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D87A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94F6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1880E3D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BD5B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CEC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7C3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530C0E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7263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963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DC44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A64115D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4BFAFB45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14:paraId="768661C7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1C61F5B9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751C795E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63E7D78" w14:textId="77777777" w:rsidTr="00620E37">
        <w:tc>
          <w:tcPr>
            <w:tcW w:w="2660" w:type="dxa"/>
          </w:tcPr>
          <w:p w14:paraId="60691012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99A655F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32FB763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089B54EB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A1569E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328C950A" w14:textId="77777777" w:rsidR="00BC121E" w:rsidRPr="00844A96" w:rsidRDefault="00844A96" w:rsidP="00E707B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707B9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6604075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352C6" w14:textId="77777777" w:rsidR="00E70CE8" w:rsidRDefault="00E70CE8">
      <w:r>
        <w:separator/>
      </w:r>
    </w:p>
  </w:endnote>
  <w:endnote w:type="continuationSeparator" w:id="0">
    <w:p w14:paraId="58D2C9F3" w14:textId="77777777" w:rsidR="00E70CE8" w:rsidRDefault="00E70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6D47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C1463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56CF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2917434" w14:textId="77777777" w:rsidR="009A4CD3" w:rsidRDefault="00E70CE8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A60ED70">
        <v:line id="_x0000_s1025" style="position:absolute;left:0;text-align:left;z-index:251657728" from="-3.85pt,8.7pt" to="455.15pt,8.7pt"/>
      </w:pict>
    </w:r>
  </w:p>
  <w:p w14:paraId="6123C52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07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07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60AA8" w14:textId="77777777" w:rsidR="00E707B9" w:rsidRDefault="00E707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5355D" w14:textId="77777777" w:rsidR="00E70CE8" w:rsidRDefault="00E70CE8">
      <w:r>
        <w:separator/>
      </w:r>
    </w:p>
  </w:footnote>
  <w:footnote w:type="continuationSeparator" w:id="0">
    <w:p w14:paraId="00ED424A" w14:textId="77777777" w:rsidR="00E70CE8" w:rsidRDefault="00E70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A468F" w14:textId="77777777" w:rsidR="00E707B9" w:rsidRDefault="00E707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BD7F0" w14:textId="77777777" w:rsidR="00E707B9" w:rsidRDefault="00E707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05BF2" w14:textId="77777777" w:rsidR="00E707B9" w:rsidRDefault="00E707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5466483">
    <w:abstractNumId w:val="13"/>
  </w:num>
  <w:num w:numId="2" w16cid:durableId="1361202876">
    <w:abstractNumId w:val="0"/>
  </w:num>
  <w:num w:numId="3" w16cid:durableId="262998332">
    <w:abstractNumId w:val="11"/>
  </w:num>
  <w:num w:numId="4" w16cid:durableId="1620844178">
    <w:abstractNumId w:val="8"/>
  </w:num>
  <w:num w:numId="5" w16cid:durableId="1632982781">
    <w:abstractNumId w:val="7"/>
  </w:num>
  <w:num w:numId="6" w16cid:durableId="770902556">
    <w:abstractNumId w:val="1"/>
  </w:num>
  <w:num w:numId="7" w16cid:durableId="1370446501">
    <w:abstractNumId w:val="6"/>
  </w:num>
  <w:num w:numId="8" w16cid:durableId="825822155">
    <w:abstractNumId w:val="3"/>
  </w:num>
  <w:num w:numId="9" w16cid:durableId="1187211627">
    <w:abstractNumId w:val="2"/>
  </w:num>
  <w:num w:numId="10" w16cid:durableId="989211007">
    <w:abstractNumId w:val="5"/>
  </w:num>
  <w:num w:numId="11" w16cid:durableId="1129980259">
    <w:abstractNumId w:val="10"/>
  </w:num>
  <w:num w:numId="12" w16cid:durableId="1445297839">
    <w:abstractNumId w:val="4"/>
  </w:num>
  <w:num w:numId="13" w16cid:durableId="1844930818">
    <w:abstractNumId w:val="9"/>
  </w:num>
  <w:num w:numId="14" w16cid:durableId="209223687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707B9"/>
    <w:rsid w:val="0000184A"/>
    <w:rsid w:val="00007C1C"/>
    <w:rsid w:val="00012997"/>
    <w:rsid w:val="000308D9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47C93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C6939"/>
    <w:rsid w:val="003E5D20"/>
    <w:rsid w:val="003F6927"/>
    <w:rsid w:val="00415097"/>
    <w:rsid w:val="00422381"/>
    <w:rsid w:val="0043102D"/>
    <w:rsid w:val="00457AD8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0879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27CD9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707B9"/>
    <w:rsid w:val="00E70CE8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D90929"/>
  <w15:docId w15:val="{94089619-808B-4EDB-B371-D7714B04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2026-07-08T09:14:00Z</cp:lastPrinted>
  <dcterms:created xsi:type="dcterms:W3CDTF">2026-06-11T08:28:00Z</dcterms:created>
  <dcterms:modified xsi:type="dcterms:W3CDTF">2026-07-08T09:15:00Z</dcterms:modified>
</cp:coreProperties>
</file>