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88991" w14:textId="257FE580" w:rsidR="00025386" w:rsidRPr="00B77707" w:rsidRDefault="0093641B" w:rsidP="00025386">
      <w:pPr>
        <w:pStyle w:val="Nagwek4"/>
        <w:rPr>
          <w:b/>
          <w:i w:val="0"/>
        </w:rPr>
      </w:pPr>
      <w:r w:rsidRPr="00A9512F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A9512F">
        <w:rPr>
          <w:bCs/>
          <w:i w:val="0"/>
        </w:rPr>
        <w:t xml:space="preserve">Załącznik nr </w:t>
      </w:r>
      <w:r w:rsidR="005435F9">
        <w:rPr>
          <w:bCs/>
          <w:i w:val="0"/>
        </w:rPr>
        <w:t xml:space="preserve">6 </w:t>
      </w:r>
      <w:r w:rsidR="00000E4C" w:rsidRPr="00A9512F">
        <w:rPr>
          <w:bCs/>
          <w:i w:val="0"/>
        </w:rPr>
        <w:t>do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5EA47B3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5435F9">
        <w:rPr>
          <w:rFonts w:ascii="Times New Roman" w:eastAsia="Times New Roman" w:hAnsi="Times New Roman"/>
          <w:bCs/>
          <w:sz w:val="24"/>
          <w:szCs w:val="20"/>
          <w:lang w:eastAsia="pl-PL"/>
        </w:rPr>
        <w:t>51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5435F9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3EBEA216" w:rsidR="00BD3AC7" w:rsidRDefault="002507D5" w:rsidP="005435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D10553" w:rsidRPr="00D10553">
        <w:t xml:space="preserve"> </w:t>
      </w:r>
      <w:r w:rsidR="005435F9" w:rsidRPr="005435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Przeglądy, naprawy, konserwacja stanowisk do znieczulania będących na stanie Szpitala  Wojewódzkiego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D3323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35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35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435F9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A9512F"/>
    <w:rsid w:val="00B340C2"/>
    <w:rsid w:val="00B77707"/>
    <w:rsid w:val="00BC0860"/>
    <w:rsid w:val="00BD3AC7"/>
    <w:rsid w:val="00BE3BCE"/>
    <w:rsid w:val="00C13349"/>
    <w:rsid w:val="00CA17AF"/>
    <w:rsid w:val="00D10553"/>
    <w:rsid w:val="00D55FC4"/>
    <w:rsid w:val="00D74F30"/>
    <w:rsid w:val="00DC587A"/>
    <w:rsid w:val="00DE73DD"/>
    <w:rsid w:val="00E26D3A"/>
    <w:rsid w:val="00E27ABB"/>
    <w:rsid w:val="00E74623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18</cp:revision>
  <dcterms:created xsi:type="dcterms:W3CDTF">2017-08-01T08:06:00Z</dcterms:created>
  <dcterms:modified xsi:type="dcterms:W3CDTF">2026-06-26T09:49:00Z</dcterms:modified>
</cp:coreProperties>
</file>