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</w:t>
      </w:r>
      <w:r w:rsidR="00813379" w:rsidRPr="00D910A1">
        <w:rPr>
          <w:bCs/>
          <w:sz w:val="22"/>
          <w:szCs w:val="22"/>
          <w:u w:val="single"/>
        </w:rPr>
        <w:t>nr 1 do umowy</w:t>
      </w:r>
    </w:p>
    <w:p w14:paraId="02F80FEF" w14:textId="167C19CB" w:rsidR="00281DC6" w:rsidRPr="00D57192" w:rsidRDefault="00281DC6" w:rsidP="00281DC6">
      <w:pPr>
        <w:keepNext/>
        <w:spacing w:line="360" w:lineRule="auto"/>
        <w:jc w:val="center"/>
        <w:outlineLvl w:val="1"/>
        <w:rPr>
          <w:b/>
          <w:color w:val="FF0000"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382FFA14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F968A9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138D99F6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D371B9" w:rsidRPr="00D371B9">
        <w:t xml:space="preserve"> </w:t>
      </w:r>
      <w:r w:rsidR="00D371B9" w:rsidRPr="00D371B9">
        <w:rPr>
          <w:b/>
          <w:sz w:val="22"/>
          <w:szCs w:val="22"/>
        </w:rPr>
        <w:t>Przeglądy, naprawy, konserwacja Stanowisk do znieczulania będących na stanie Szpitala  Wojewódzkiego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5B77D95E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D910A1">
        <w:rPr>
          <w:sz w:val="22"/>
        </w:rPr>
        <w:t xml:space="preserve">na wykonanie przeglądów i napraw z wymianą części </w:t>
      </w:r>
      <w:r w:rsidR="001F5C81" w:rsidRPr="001F5C81">
        <w:rPr>
          <w:sz w:val="22"/>
          <w:u w:val="single"/>
        </w:rPr>
        <w:t>uwzględniającą dojazd do Zamawiającego</w:t>
      </w:r>
      <w:r w:rsidR="001F5C81"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F874981" w14:textId="77777777" w:rsidR="001F5C81" w:rsidRPr="00281DC6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58B1CA60" w14:textId="0B06D106" w:rsidR="00A15748" w:rsidRPr="00DB72B8" w:rsidRDefault="00A15748" w:rsidP="00A15748">
      <w:pPr>
        <w:spacing w:after="120" w:line="276" w:lineRule="auto"/>
        <w:contextualSpacing/>
        <w:jc w:val="both"/>
        <w:rPr>
          <w:bCs/>
          <w:u w:val="single"/>
          <w:lang w:val="en-US"/>
        </w:rPr>
      </w:pPr>
      <w:bookmarkStart w:id="2" w:name="_Hlk64876004"/>
      <w:bookmarkStart w:id="3" w:name="_Hlk115774927"/>
      <w:r w:rsidRPr="00DB72B8">
        <w:rPr>
          <w:bCs/>
          <w:u w:val="single"/>
          <w:lang w:val="en-US"/>
        </w:rPr>
        <w:t xml:space="preserve">Zadanie nr 1: </w:t>
      </w:r>
      <w:bookmarkStart w:id="4" w:name="_Hlk67910880"/>
    </w:p>
    <w:bookmarkEnd w:id="4"/>
    <w:p w14:paraId="36C3FEFA" w14:textId="3418EDF0" w:rsidR="00281DC6" w:rsidRPr="00DB72B8" w:rsidRDefault="00281DC6" w:rsidP="00D200D8">
      <w:pPr>
        <w:spacing w:after="120" w:line="276" w:lineRule="auto"/>
        <w:contextualSpacing/>
        <w:jc w:val="both"/>
        <w:rPr>
          <w:bCs/>
        </w:rPr>
      </w:pPr>
      <w:r w:rsidRPr="00DB72B8">
        <w:rPr>
          <w:bCs/>
        </w:rPr>
        <w:t>Wartość netto za wykonanie całości przedmiotu zamówienia wynosi: ……</w:t>
      </w:r>
      <w:r w:rsidR="00A45690" w:rsidRPr="00DB72B8">
        <w:rPr>
          <w:bCs/>
        </w:rPr>
        <w:t>…..</w:t>
      </w:r>
      <w:r w:rsidRPr="00DB72B8">
        <w:rPr>
          <w:bCs/>
        </w:rPr>
        <w:t>…………… zł</w:t>
      </w:r>
    </w:p>
    <w:p w14:paraId="18198654" w14:textId="767CC2FD" w:rsidR="00281DC6" w:rsidRPr="00DB72B8" w:rsidRDefault="009F702E" w:rsidP="00D200D8">
      <w:pPr>
        <w:spacing w:after="120" w:line="276" w:lineRule="auto"/>
        <w:contextualSpacing/>
        <w:jc w:val="both"/>
        <w:rPr>
          <w:b/>
        </w:rPr>
      </w:pPr>
      <w:bookmarkStart w:id="5" w:name="_Hlk194492392"/>
      <w:r w:rsidRPr="00DB72B8">
        <w:rPr>
          <w:b/>
        </w:rPr>
        <w:t>(K-1)</w:t>
      </w:r>
      <w:r w:rsidR="00DB72B8">
        <w:rPr>
          <w:b/>
        </w:rPr>
        <w:t xml:space="preserve"> </w:t>
      </w:r>
      <w:r w:rsidR="00281DC6" w:rsidRPr="00DB72B8">
        <w:rPr>
          <w:b/>
        </w:rPr>
        <w:t>Wartość</w:t>
      </w:r>
      <w:r w:rsidR="00DB72B8">
        <w:rPr>
          <w:b/>
        </w:rPr>
        <w:t xml:space="preserve"> </w:t>
      </w:r>
      <w:r w:rsidR="00281DC6" w:rsidRPr="00DB72B8">
        <w:rPr>
          <w:b/>
        </w:rPr>
        <w:t>brutto</w:t>
      </w:r>
      <w:r w:rsidR="00DB72B8">
        <w:rPr>
          <w:b/>
        </w:rPr>
        <w:t xml:space="preserve"> </w:t>
      </w:r>
      <w:r w:rsidR="00281DC6" w:rsidRPr="00DB72B8">
        <w:rPr>
          <w:b/>
        </w:rPr>
        <w:t>za</w:t>
      </w:r>
      <w:r w:rsidR="00DB72B8">
        <w:rPr>
          <w:b/>
        </w:rPr>
        <w:t xml:space="preserve"> </w:t>
      </w:r>
      <w:r w:rsidR="00281DC6" w:rsidRPr="00DB72B8">
        <w:rPr>
          <w:b/>
        </w:rPr>
        <w:t>wykonanie</w:t>
      </w:r>
      <w:r w:rsidR="00DB72B8">
        <w:rPr>
          <w:b/>
        </w:rPr>
        <w:t xml:space="preserve"> </w:t>
      </w:r>
      <w:r w:rsidR="00281DC6" w:rsidRPr="00DB72B8">
        <w:rPr>
          <w:b/>
        </w:rPr>
        <w:t>całości</w:t>
      </w:r>
      <w:r w:rsidR="00DB72B8">
        <w:rPr>
          <w:b/>
        </w:rPr>
        <w:t xml:space="preserve"> </w:t>
      </w:r>
      <w:r w:rsidR="00281DC6" w:rsidRPr="00DB72B8">
        <w:rPr>
          <w:b/>
        </w:rPr>
        <w:t>przedmiotu</w:t>
      </w:r>
      <w:r w:rsidR="00DB72B8">
        <w:rPr>
          <w:b/>
        </w:rPr>
        <w:t xml:space="preserve"> </w:t>
      </w:r>
      <w:r w:rsidR="00281DC6" w:rsidRPr="00DB72B8">
        <w:rPr>
          <w:b/>
        </w:rPr>
        <w:t>zamówienia</w:t>
      </w:r>
      <w:r w:rsidR="00DB72B8">
        <w:rPr>
          <w:b/>
        </w:rPr>
        <w:t xml:space="preserve"> </w:t>
      </w:r>
      <w:r w:rsidR="00281DC6" w:rsidRPr="00DB72B8">
        <w:rPr>
          <w:b/>
        </w:rPr>
        <w:t>wynosi:</w:t>
      </w:r>
      <w:r w:rsidR="00DB72B8">
        <w:rPr>
          <w:b/>
        </w:rPr>
        <w:t xml:space="preserve"> ..</w:t>
      </w:r>
      <w:r w:rsidR="00281DC6" w:rsidRPr="00DB72B8">
        <w:rPr>
          <w:b/>
        </w:rPr>
        <w:t>……….. zł</w:t>
      </w:r>
    </w:p>
    <w:bookmarkEnd w:id="5"/>
    <w:p w14:paraId="2642FF43" w14:textId="3E7EFE94" w:rsidR="00281DC6" w:rsidRPr="00DB72B8" w:rsidRDefault="00281DC6" w:rsidP="00D200D8">
      <w:pPr>
        <w:spacing w:after="120" w:line="276" w:lineRule="auto"/>
        <w:contextualSpacing/>
        <w:jc w:val="both"/>
        <w:rPr>
          <w:bCs/>
        </w:rPr>
      </w:pPr>
      <w:r w:rsidRPr="00DB72B8">
        <w:rPr>
          <w:bCs/>
        </w:rPr>
        <w:t>(słownie: …………………………………………………………</w:t>
      </w:r>
      <w:r w:rsidR="00DB72B8">
        <w:rPr>
          <w:bCs/>
        </w:rPr>
        <w:t>….</w:t>
      </w:r>
      <w:r w:rsidRPr="00DB72B8">
        <w:rPr>
          <w:bCs/>
        </w:rPr>
        <w:t>……………………… zł)</w:t>
      </w:r>
    </w:p>
    <w:p w14:paraId="73477066" w14:textId="2EFF6C98" w:rsidR="00467243" w:rsidRPr="00DB72B8" w:rsidRDefault="00467243" w:rsidP="00D200D8">
      <w:pPr>
        <w:spacing w:after="120" w:line="276" w:lineRule="auto"/>
        <w:contextualSpacing/>
        <w:jc w:val="both"/>
        <w:rPr>
          <w:bCs/>
        </w:rPr>
      </w:pPr>
      <w:r w:rsidRPr="00DB72B8">
        <w:rPr>
          <w:bCs/>
        </w:rPr>
        <w:t xml:space="preserve">ww. wartości wyliczone zgodnie z </w:t>
      </w:r>
      <w:r w:rsidR="003602E1" w:rsidRPr="00DB72B8">
        <w:rPr>
          <w:bCs/>
        </w:rPr>
        <w:t xml:space="preserve">odpowiednią </w:t>
      </w:r>
      <w:r w:rsidRPr="00DB72B8">
        <w:rPr>
          <w:bCs/>
        </w:rPr>
        <w:t>tabelą</w:t>
      </w:r>
      <w:r w:rsidRPr="00DB72B8">
        <w:rPr>
          <w:b/>
          <w:bCs/>
        </w:rPr>
        <w:t xml:space="preserve"> </w:t>
      </w:r>
      <w:r w:rsidRPr="00DB72B8">
        <w:rPr>
          <w:bCs/>
        </w:rPr>
        <w:t xml:space="preserve">formularza asortymentowo </w:t>
      </w:r>
      <w:r w:rsidR="00614D84" w:rsidRPr="00DB72B8">
        <w:rPr>
          <w:bCs/>
        </w:rPr>
        <w:t>–</w:t>
      </w:r>
      <w:r w:rsidRPr="00DB72B8">
        <w:rPr>
          <w:bCs/>
        </w:rPr>
        <w:t xml:space="preserve"> cenowego</w:t>
      </w:r>
      <w:r w:rsidR="00614D84" w:rsidRPr="00DB72B8">
        <w:rPr>
          <w:bCs/>
        </w:rPr>
        <w:t>/Wykazem urządzeń do serwisowania</w:t>
      </w:r>
      <w:r w:rsidRPr="00DB72B8">
        <w:rPr>
          <w:bCs/>
        </w:rPr>
        <w:t xml:space="preserve">, stanowiącego załącznik nr 2 do SWZ / załącznik nr </w:t>
      </w:r>
      <w:r w:rsidR="00C3420C" w:rsidRPr="00DB72B8">
        <w:rPr>
          <w:bCs/>
        </w:rPr>
        <w:t>2</w:t>
      </w:r>
      <w:r w:rsidRPr="00DB72B8">
        <w:rPr>
          <w:bCs/>
        </w:rPr>
        <w:t xml:space="preserve"> do umowy</w:t>
      </w:r>
    </w:p>
    <w:p w14:paraId="3EADDF25" w14:textId="61831B1B" w:rsidR="00925288" w:rsidRDefault="00925288" w:rsidP="00925288">
      <w:pPr>
        <w:jc w:val="both"/>
      </w:pPr>
      <w:bookmarkStart w:id="6" w:name="_Hlk51753816"/>
      <w:bookmarkStart w:id="7" w:name="_Hlk50105795"/>
      <w:bookmarkEnd w:id="2"/>
      <w:bookmarkEnd w:id="3"/>
      <w:r>
        <w:t>Czas trwania</w:t>
      </w:r>
      <w:r w:rsidRPr="00CA2EB7">
        <w:t xml:space="preserve"> umowy wynosi</w:t>
      </w:r>
      <w:r w:rsidR="00D371B9">
        <w:t xml:space="preserve"> 24</w:t>
      </w:r>
      <w:r w:rsidR="003602E1">
        <w:t xml:space="preserve"> </w:t>
      </w:r>
      <w:r w:rsidR="00D371B9">
        <w:t>miesiące</w:t>
      </w:r>
      <w:r w:rsidR="003602E1">
        <w:t xml:space="preserve"> </w:t>
      </w:r>
      <w:r w:rsidRPr="00CA2EB7">
        <w:t>od daty zawarcia umowy</w:t>
      </w:r>
    </w:p>
    <w:p w14:paraId="2F565327" w14:textId="77777777" w:rsidR="00925288" w:rsidRPr="00CA2EB7" w:rsidRDefault="00925288" w:rsidP="0092528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27889A93" w14:textId="77777777" w:rsidR="00D371B9" w:rsidRDefault="00D371B9" w:rsidP="006D020A">
      <w:pPr>
        <w:jc w:val="both"/>
        <w:rPr>
          <w:b/>
        </w:rPr>
      </w:pPr>
    </w:p>
    <w:p w14:paraId="2FABCE0D" w14:textId="34BE7418" w:rsidR="00F968A9" w:rsidRPr="00F968A9" w:rsidRDefault="00F968A9" w:rsidP="00F968A9">
      <w:pPr>
        <w:jc w:val="both"/>
        <w:rPr>
          <w:b/>
        </w:rPr>
      </w:pPr>
      <w:r w:rsidRPr="00F968A9">
        <w:rPr>
          <w:b/>
        </w:rPr>
        <w:t xml:space="preserve">Autoryzacja producenta </w:t>
      </w:r>
      <w:r w:rsidR="00D338BA">
        <w:rPr>
          <w:b/>
        </w:rPr>
        <w:t>dla serwisu</w:t>
      </w:r>
      <w:r w:rsidRPr="00F968A9">
        <w:t xml:space="preserve"> </w:t>
      </w:r>
      <w:r w:rsidRPr="00F968A9">
        <w:rPr>
          <w:b/>
        </w:rPr>
        <w:t>lub certyfikat dla serwisanta ze szkolenia u producenta (K-2):</w:t>
      </w:r>
      <w:r w:rsidRPr="00F968A9">
        <w:t xml:space="preserve"> …………(wpisać: TAK lub NIE)</w:t>
      </w:r>
    </w:p>
    <w:p w14:paraId="6D0C9D2A" w14:textId="29697CD7" w:rsidR="00F968A9" w:rsidRDefault="00F968A9" w:rsidP="00F968A9">
      <w:pPr>
        <w:jc w:val="both"/>
        <w:rPr>
          <w:u w:val="single"/>
        </w:rPr>
      </w:pPr>
      <w:r w:rsidRPr="00F968A9">
        <w:rPr>
          <w:u w:val="single"/>
        </w:rPr>
        <w:t xml:space="preserve">(w przypadku posiadania autoryzacji w celu przyznania punktów - do oferty należy dołączyć zaświadczenie o posiadanej autoryzacji producenta </w:t>
      </w:r>
      <w:r w:rsidR="00D338BA">
        <w:rPr>
          <w:u w:val="single"/>
        </w:rPr>
        <w:t>dla serwisu</w:t>
      </w:r>
      <w:r w:rsidRPr="00F968A9">
        <w:rPr>
          <w:u w:val="single"/>
        </w:rPr>
        <w:t xml:space="preserve"> wskazanego </w:t>
      </w:r>
      <w:r w:rsidRPr="00F968A9">
        <w:rPr>
          <w:u w:val="single"/>
        </w:rPr>
        <w:br/>
        <w:t xml:space="preserve">w zadaniu nr 1, </w:t>
      </w:r>
      <w:r w:rsidRPr="00F968A9">
        <w:t>lub certyfikat dla serwisanta ze szkolenia u producenta</w:t>
      </w:r>
      <w:r w:rsidRPr="00F968A9">
        <w:rPr>
          <w:u w:val="single"/>
        </w:rPr>
        <w:t xml:space="preserve"> – nie ma tu zastosowania art. 128 ust. 1 Ustawy)</w:t>
      </w:r>
    </w:p>
    <w:p w14:paraId="070451D9" w14:textId="4BC4B6EB" w:rsidR="00925288" w:rsidRDefault="00925288" w:rsidP="00925288">
      <w:pPr>
        <w:jc w:val="both"/>
      </w:pPr>
    </w:p>
    <w:p w14:paraId="76D5FFDB" w14:textId="77777777" w:rsidR="0079637E" w:rsidRDefault="0079637E" w:rsidP="00925288">
      <w:pPr>
        <w:jc w:val="both"/>
      </w:pPr>
    </w:p>
    <w:p w14:paraId="145FBEF8" w14:textId="19B214F6" w:rsidR="002D421D" w:rsidRPr="00DB72B8" w:rsidRDefault="002D421D" w:rsidP="002D421D">
      <w:pPr>
        <w:spacing w:after="120" w:line="276" w:lineRule="auto"/>
        <w:contextualSpacing/>
        <w:jc w:val="both"/>
        <w:rPr>
          <w:bCs/>
          <w:u w:val="single"/>
          <w:lang w:val="en-US"/>
        </w:rPr>
      </w:pPr>
      <w:r w:rsidRPr="00DB72B8">
        <w:rPr>
          <w:bCs/>
          <w:u w:val="single"/>
          <w:lang w:val="en-US"/>
        </w:rPr>
        <w:t xml:space="preserve">Zadanie nr 2: </w:t>
      </w:r>
    </w:p>
    <w:p w14:paraId="5123F225" w14:textId="77777777" w:rsidR="00D371B9" w:rsidRPr="00DB72B8" w:rsidRDefault="00D371B9" w:rsidP="00D371B9">
      <w:pPr>
        <w:spacing w:after="120" w:line="276" w:lineRule="auto"/>
        <w:contextualSpacing/>
        <w:jc w:val="both"/>
        <w:rPr>
          <w:bCs/>
        </w:rPr>
      </w:pPr>
      <w:r w:rsidRPr="00DB72B8">
        <w:rPr>
          <w:bCs/>
        </w:rPr>
        <w:t>Wartość netto za wykonanie całości przedmiotu zamówienia wynosi: ………..…………… zł</w:t>
      </w:r>
    </w:p>
    <w:p w14:paraId="6B0D53EC" w14:textId="77777777" w:rsidR="00D371B9" w:rsidRPr="00DB72B8" w:rsidRDefault="00D371B9" w:rsidP="00D371B9">
      <w:pPr>
        <w:spacing w:after="120" w:line="276" w:lineRule="auto"/>
        <w:contextualSpacing/>
        <w:jc w:val="both"/>
        <w:rPr>
          <w:b/>
        </w:rPr>
      </w:pPr>
      <w:r w:rsidRPr="00DB72B8">
        <w:rPr>
          <w:b/>
        </w:rPr>
        <w:t>(K-1)</w:t>
      </w:r>
      <w:r>
        <w:rPr>
          <w:b/>
        </w:rPr>
        <w:t xml:space="preserve"> </w:t>
      </w:r>
      <w:r w:rsidRPr="00DB72B8">
        <w:rPr>
          <w:b/>
        </w:rPr>
        <w:t>Wartość</w:t>
      </w:r>
      <w:r>
        <w:rPr>
          <w:b/>
        </w:rPr>
        <w:t xml:space="preserve"> </w:t>
      </w:r>
      <w:r w:rsidRPr="00DB72B8">
        <w:rPr>
          <w:b/>
        </w:rPr>
        <w:t>brutto</w:t>
      </w:r>
      <w:r>
        <w:rPr>
          <w:b/>
        </w:rPr>
        <w:t xml:space="preserve"> </w:t>
      </w:r>
      <w:r w:rsidRPr="00DB72B8">
        <w:rPr>
          <w:b/>
        </w:rPr>
        <w:t>za</w:t>
      </w:r>
      <w:r>
        <w:rPr>
          <w:b/>
        </w:rPr>
        <w:t xml:space="preserve"> </w:t>
      </w:r>
      <w:r w:rsidRPr="00DB72B8">
        <w:rPr>
          <w:b/>
        </w:rPr>
        <w:t>wykonanie</w:t>
      </w:r>
      <w:r>
        <w:rPr>
          <w:b/>
        </w:rPr>
        <w:t xml:space="preserve"> </w:t>
      </w:r>
      <w:r w:rsidRPr="00DB72B8">
        <w:rPr>
          <w:b/>
        </w:rPr>
        <w:t>całości</w:t>
      </w:r>
      <w:r>
        <w:rPr>
          <w:b/>
        </w:rPr>
        <w:t xml:space="preserve"> </w:t>
      </w:r>
      <w:r w:rsidRPr="00DB72B8">
        <w:rPr>
          <w:b/>
        </w:rPr>
        <w:t>przedmiotu</w:t>
      </w:r>
      <w:r>
        <w:rPr>
          <w:b/>
        </w:rPr>
        <w:t xml:space="preserve"> </w:t>
      </w:r>
      <w:r w:rsidRPr="00DB72B8">
        <w:rPr>
          <w:b/>
        </w:rPr>
        <w:t>zamówienia</w:t>
      </w:r>
      <w:r>
        <w:rPr>
          <w:b/>
        </w:rPr>
        <w:t xml:space="preserve"> </w:t>
      </w:r>
      <w:r w:rsidRPr="00DB72B8">
        <w:rPr>
          <w:b/>
        </w:rPr>
        <w:t>wynosi:</w:t>
      </w:r>
      <w:r>
        <w:rPr>
          <w:b/>
        </w:rPr>
        <w:t xml:space="preserve"> ..</w:t>
      </w:r>
      <w:r w:rsidRPr="00DB72B8">
        <w:rPr>
          <w:b/>
        </w:rPr>
        <w:t>……….. zł</w:t>
      </w:r>
    </w:p>
    <w:p w14:paraId="795986CF" w14:textId="77777777" w:rsidR="00D371B9" w:rsidRPr="00DB72B8" w:rsidRDefault="00D371B9" w:rsidP="00D371B9">
      <w:pPr>
        <w:spacing w:after="120" w:line="276" w:lineRule="auto"/>
        <w:contextualSpacing/>
        <w:jc w:val="both"/>
        <w:rPr>
          <w:bCs/>
        </w:rPr>
      </w:pPr>
      <w:r w:rsidRPr="00DB72B8">
        <w:rPr>
          <w:bCs/>
        </w:rPr>
        <w:t>(słownie: …………………………………………………………</w:t>
      </w:r>
      <w:r>
        <w:rPr>
          <w:bCs/>
        </w:rPr>
        <w:t>….</w:t>
      </w:r>
      <w:r w:rsidRPr="00DB72B8">
        <w:rPr>
          <w:bCs/>
        </w:rPr>
        <w:t>……………………… zł)</w:t>
      </w:r>
    </w:p>
    <w:p w14:paraId="7A95999F" w14:textId="77777777" w:rsidR="00D371B9" w:rsidRPr="00DB72B8" w:rsidRDefault="00D371B9" w:rsidP="00D371B9">
      <w:pPr>
        <w:spacing w:after="120" w:line="276" w:lineRule="auto"/>
        <w:contextualSpacing/>
        <w:jc w:val="both"/>
        <w:rPr>
          <w:bCs/>
        </w:rPr>
      </w:pPr>
      <w:r w:rsidRPr="00DB72B8">
        <w:rPr>
          <w:bCs/>
        </w:rPr>
        <w:t>ww. wartości wyliczone zgodnie z odpowiednią tabelą</w:t>
      </w:r>
      <w:r w:rsidRPr="00DB72B8">
        <w:rPr>
          <w:b/>
          <w:bCs/>
        </w:rPr>
        <w:t xml:space="preserve"> </w:t>
      </w:r>
      <w:r w:rsidRPr="00DB72B8">
        <w:rPr>
          <w:bCs/>
        </w:rPr>
        <w:t>formularza asortymentowo – cenowego/Wykazem urządzeń do serwisowania, stanowiącego załącznik nr 2 do SWZ / załącznik nr 2 do umowy</w:t>
      </w:r>
    </w:p>
    <w:p w14:paraId="583374A7" w14:textId="2D433D25" w:rsidR="00D371B9" w:rsidRDefault="00D371B9" w:rsidP="00D371B9">
      <w:pPr>
        <w:jc w:val="both"/>
      </w:pPr>
      <w:r>
        <w:t>Czas trwania</w:t>
      </w:r>
      <w:r w:rsidRPr="00CA2EB7">
        <w:t xml:space="preserve"> umowy wynosi</w:t>
      </w:r>
      <w:r>
        <w:t xml:space="preserve"> 24 miesiące </w:t>
      </w:r>
      <w:r w:rsidRPr="00CA2EB7">
        <w:t>od daty zawarcia umowy</w:t>
      </w:r>
    </w:p>
    <w:p w14:paraId="490F094D" w14:textId="77777777" w:rsidR="00D371B9" w:rsidRPr="00CA2EB7" w:rsidRDefault="00D371B9" w:rsidP="00D371B9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60E4B89F" w14:textId="77777777" w:rsidR="00D371B9" w:rsidRDefault="00D371B9" w:rsidP="00D371B9">
      <w:pPr>
        <w:jc w:val="both"/>
        <w:rPr>
          <w:b/>
        </w:rPr>
      </w:pPr>
    </w:p>
    <w:p w14:paraId="418B89F2" w14:textId="3E96D774" w:rsidR="00D371B9" w:rsidRPr="00F968A9" w:rsidRDefault="00D338BA" w:rsidP="00D371B9">
      <w:pPr>
        <w:jc w:val="both"/>
        <w:rPr>
          <w:b/>
        </w:rPr>
      </w:pPr>
      <w:r w:rsidRPr="00F968A9">
        <w:rPr>
          <w:b/>
        </w:rPr>
        <w:t xml:space="preserve">Autoryzacja producenta </w:t>
      </w:r>
      <w:r>
        <w:rPr>
          <w:b/>
        </w:rPr>
        <w:t>dla serwisu</w:t>
      </w:r>
      <w:r w:rsidRPr="00F968A9">
        <w:rPr>
          <w:b/>
        </w:rPr>
        <w:t xml:space="preserve"> </w:t>
      </w:r>
      <w:r w:rsidR="00F968A9" w:rsidRPr="00F968A9">
        <w:rPr>
          <w:b/>
        </w:rPr>
        <w:t>lub certyfikat dla serwisanta ze szkolenia u producenta</w:t>
      </w:r>
      <w:r w:rsidR="00D371B9" w:rsidRPr="00F968A9">
        <w:rPr>
          <w:b/>
        </w:rPr>
        <w:t xml:space="preserve"> (K-2):</w:t>
      </w:r>
      <w:r w:rsidR="00D371B9" w:rsidRPr="00F968A9">
        <w:t xml:space="preserve"> …………(wpisać: TAK lub NIE)</w:t>
      </w:r>
    </w:p>
    <w:p w14:paraId="2137EF1E" w14:textId="1C3977A8" w:rsidR="00D371B9" w:rsidRDefault="00D371B9" w:rsidP="00D371B9">
      <w:pPr>
        <w:jc w:val="both"/>
        <w:rPr>
          <w:u w:val="single"/>
        </w:rPr>
      </w:pPr>
      <w:r w:rsidRPr="00F968A9">
        <w:rPr>
          <w:u w:val="single"/>
        </w:rPr>
        <w:t xml:space="preserve">(w przypadku posiadania autoryzacji w celu przyznania punktów - do oferty należy dołączyć zaświadczenie o posiadanej </w:t>
      </w:r>
      <w:r w:rsidR="00D338BA" w:rsidRPr="00F968A9">
        <w:rPr>
          <w:u w:val="single"/>
        </w:rPr>
        <w:t xml:space="preserve">autoryzacji producenta </w:t>
      </w:r>
      <w:r w:rsidR="00D338BA">
        <w:rPr>
          <w:u w:val="single"/>
        </w:rPr>
        <w:t>dla serwisu</w:t>
      </w:r>
      <w:r w:rsidR="00D338BA" w:rsidRPr="00F968A9">
        <w:rPr>
          <w:u w:val="single"/>
        </w:rPr>
        <w:t xml:space="preserve"> </w:t>
      </w:r>
      <w:r w:rsidR="00F968A9">
        <w:rPr>
          <w:u w:val="single"/>
        </w:rPr>
        <w:t xml:space="preserve">wskazanego </w:t>
      </w:r>
      <w:r w:rsidR="00F968A9">
        <w:rPr>
          <w:u w:val="single"/>
        </w:rPr>
        <w:br/>
        <w:t>w zadaniu nr 2</w:t>
      </w:r>
      <w:r w:rsidR="00F968A9" w:rsidRPr="00F968A9">
        <w:rPr>
          <w:u w:val="single"/>
        </w:rPr>
        <w:t xml:space="preserve">, </w:t>
      </w:r>
      <w:r w:rsidR="00F968A9" w:rsidRPr="00F968A9">
        <w:t>lub certyfikat dla serwisanta ze szkolenia u producenta</w:t>
      </w:r>
      <w:r w:rsidRPr="00F968A9">
        <w:rPr>
          <w:u w:val="single"/>
        </w:rPr>
        <w:t xml:space="preserve"> – nie ma tu zastosowania art. 128 ust. 1 Ustawy)</w:t>
      </w:r>
    </w:p>
    <w:p w14:paraId="0653C749" w14:textId="77777777" w:rsidR="002D421D" w:rsidRDefault="002D421D" w:rsidP="002D421D">
      <w:pPr>
        <w:spacing w:before="120" w:after="120"/>
        <w:jc w:val="both"/>
        <w:outlineLvl w:val="1"/>
      </w:pPr>
    </w:p>
    <w:p w14:paraId="79DD2271" w14:textId="0FF43124" w:rsidR="00D371B9" w:rsidRPr="00DB72B8" w:rsidRDefault="002D421D" w:rsidP="00D371B9">
      <w:pPr>
        <w:spacing w:after="120" w:line="276" w:lineRule="auto"/>
        <w:contextualSpacing/>
        <w:jc w:val="both"/>
        <w:rPr>
          <w:bCs/>
          <w:u w:val="single"/>
          <w:lang w:val="en-US"/>
        </w:rPr>
      </w:pPr>
      <w:r w:rsidRPr="00DB72B8">
        <w:rPr>
          <w:bCs/>
          <w:u w:val="single"/>
          <w:lang w:val="en-US"/>
        </w:rPr>
        <w:t xml:space="preserve">Zadanie nr 3: </w:t>
      </w:r>
    </w:p>
    <w:p w14:paraId="337F535F" w14:textId="77777777" w:rsidR="00D371B9" w:rsidRPr="00DB72B8" w:rsidRDefault="00D371B9" w:rsidP="00D371B9">
      <w:pPr>
        <w:spacing w:after="120" w:line="276" w:lineRule="auto"/>
        <w:contextualSpacing/>
        <w:jc w:val="both"/>
        <w:rPr>
          <w:bCs/>
        </w:rPr>
      </w:pPr>
      <w:r w:rsidRPr="00DB72B8">
        <w:rPr>
          <w:bCs/>
        </w:rPr>
        <w:t>Wartość netto za wykonanie całości przedmiotu zamówienia wynosi: ………..…………… zł</w:t>
      </w:r>
    </w:p>
    <w:p w14:paraId="36AE22FA" w14:textId="77777777" w:rsidR="00D371B9" w:rsidRPr="00DB72B8" w:rsidRDefault="00D371B9" w:rsidP="00D371B9">
      <w:pPr>
        <w:spacing w:after="120" w:line="276" w:lineRule="auto"/>
        <w:contextualSpacing/>
        <w:jc w:val="both"/>
        <w:rPr>
          <w:b/>
        </w:rPr>
      </w:pPr>
      <w:r w:rsidRPr="00DB72B8">
        <w:rPr>
          <w:b/>
        </w:rPr>
        <w:t>(K-1)</w:t>
      </w:r>
      <w:r>
        <w:rPr>
          <w:b/>
        </w:rPr>
        <w:t xml:space="preserve"> </w:t>
      </w:r>
      <w:r w:rsidRPr="00DB72B8">
        <w:rPr>
          <w:b/>
        </w:rPr>
        <w:t>Wartość</w:t>
      </w:r>
      <w:r>
        <w:rPr>
          <w:b/>
        </w:rPr>
        <w:t xml:space="preserve"> </w:t>
      </w:r>
      <w:r w:rsidRPr="00DB72B8">
        <w:rPr>
          <w:b/>
        </w:rPr>
        <w:t>brutto</w:t>
      </w:r>
      <w:r>
        <w:rPr>
          <w:b/>
        </w:rPr>
        <w:t xml:space="preserve"> </w:t>
      </w:r>
      <w:r w:rsidRPr="00DB72B8">
        <w:rPr>
          <w:b/>
        </w:rPr>
        <w:t>za</w:t>
      </w:r>
      <w:r>
        <w:rPr>
          <w:b/>
        </w:rPr>
        <w:t xml:space="preserve"> </w:t>
      </w:r>
      <w:r w:rsidRPr="00DB72B8">
        <w:rPr>
          <w:b/>
        </w:rPr>
        <w:t>wykonanie</w:t>
      </w:r>
      <w:r>
        <w:rPr>
          <w:b/>
        </w:rPr>
        <w:t xml:space="preserve"> </w:t>
      </w:r>
      <w:r w:rsidRPr="00DB72B8">
        <w:rPr>
          <w:b/>
        </w:rPr>
        <w:t>całości</w:t>
      </w:r>
      <w:r>
        <w:rPr>
          <w:b/>
        </w:rPr>
        <w:t xml:space="preserve"> </w:t>
      </w:r>
      <w:r w:rsidRPr="00DB72B8">
        <w:rPr>
          <w:b/>
        </w:rPr>
        <w:t>przedmiotu</w:t>
      </w:r>
      <w:r>
        <w:rPr>
          <w:b/>
        </w:rPr>
        <w:t xml:space="preserve"> </w:t>
      </w:r>
      <w:r w:rsidRPr="00DB72B8">
        <w:rPr>
          <w:b/>
        </w:rPr>
        <w:t>zamówienia</w:t>
      </w:r>
      <w:r>
        <w:rPr>
          <w:b/>
        </w:rPr>
        <w:t xml:space="preserve"> </w:t>
      </w:r>
      <w:r w:rsidRPr="00DB72B8">
        <w:rPr>
          <w:b/>
        </w:rPr>
        <w:t>wynosi:</w:t>
      </w:r>
      <w:r>
        <w:rPr>
          <w:b/>
        </w:rPr>
        <w:t xml:space="preserve"> ..</w:t>
      </w:r>
      <w:r w:rsidRPr="00DB72B8">
        <w:rPr>
          <w:b/>
        </w:rPr>
        <w:t>……….. zł</w:t>
      </w:r>
    </w:p>
    <w:p w14:paraId="5180A4E4" w14:textId="77777777" w:rsidR="00D371B9" w:rsidRPr="00DB72B8" w:rsidRDefault="00D371B9" w:rsidP="00D371B9">
      <w:pPr>
        <w:spacing w:after="120" w:line="276" w:lineRule="auto"/>
        <w:contextualSpacing/>
        <w:jc w:val="both"/>
        <w:rPr>
          <w:bCs/>
        </w:rPr>
      </w:pPr>
      <w:r w:rsidRPr="00DB72B8">
        <w:rPr>
          <w:bCs/>
        </w:rPr>
        <w:t>(słownie: …………………………………………………………</w:t>
      </w:r>
      <w:r>
        <w:rPr>
          <w:bCs/>
        </w:rPr>
        <w:t>….</w:t>
      </w:r>
      <w:r w:rsidRPr="00DB72B8">
        <w:rPr>
          <w:bCs/>
        </w:rPr>
        <w:t>……………………… zł)</w:t>
      </w:r>
    </w:p>
    <w:p w14:paraId="4F429106" w14:textId="77777777" w:rsidR="00D371B9" w:rsidRPr="00DB72B8" w:rsidRDefault="00D371B9" w:rsidP="00D371B9">
      <w:pPr>
        <w:spacing w:after="120" w:line="276" w:lineRule="auto"/>
        <w:contextualSpacing/>
        <w:jc w:val="both"/>
        <w:rPr>
          <w:bCs/>
        </w:rPr>
      </w:pPr>
      <w:r w:rsidRPr="00DB72B8">
        <w:rPr>
          <w:bCs/>
        </w:rPr>
        <w:t>ww. wartości wyliczone zgodnie z odpowiednią tabelą</w:t>
      </w:r>
      <w:r w:rsidRPr="00DB72B8">
        <w:rPr>
          <w:b/>
          <w:bCs/>
        </w:rPr>
        <w:t xml:space="preserve"> </w:t>
      </w:r>
      <w:r w:rsidRPr="00DB72B8">
        <w:rPr>
          <w:bCs/>
        </w:rPr>
        <w:t>formularza asortymentowo – cenowego/Wykazem urządzeń do serwisowania, stanowiącego załącznik nr 2 do SWZ / załącznik nr 2 do umowy</w:t>
      </w:r>
    </w:p>
    <w:p w14:paraId="47C276FC" w14:textId="3D818125" w:rsidR="00D371B9" w:rsidRDefault="00D371B9" w:rsidP="00D371B9">
      <w:pPr>
        <w:jc w:val="both"/>
      </w:pPr>
      <w:r>
        <w:t>Czas trwania</w:t>
      </w:r>
      <w:r w:rsidRPr="00CA2EB7">
        <w:t xml:space="preserve"> umowy wynosi</w:t>
      </w:r>
      <w:r>
        <w:t xml:space="preserve"> 24 miesiące </w:t>
      </w:r>
      <w:r w:rsidRPr="00CA2EB7">
        <w:t>od daty zawarcia umowy</w:t>
      </w:r>
    </w:p>
    <w:p w14:paraId="0A5B794B" w14:textId="77777777" w:rsidR="00D371B9" w:rsidRPr="00CA2EB7" w:rsidRDefault="00D371B9" w:rsidP="00D371B9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7248DA41" w14:textId="77777777" w:rsidR="00D371B9" w:rsidRDefault="00D371B9" w:rsidP="00D371B9">
      <w:pPr>
        <w:jc w:val="both"/>
        <w:rPr>
          <w:b/>
        </w:rPr>
      </w:pPr>
    </w:p>
    <w:p w14:paraId="3B61856E" w14:textId="63F60C2E" w:rsidR="00F968A9" w:rsidRPr="00F968A9" w:rsidRDefault="00D338BA" w:rsidP="00F968A9">
      <w:pPr>
        <w:jc w:val="both"/>
        <w:rPr>
          <w:b/>
        </w:rPr>
      </w:pPr>
      <w:r w:rsidRPr="00F968A9">
        <w:rPr>
          <w:b/>
        </w:rPr>
        <w:lastRenderedPageBreak/>
        <w:t xml:space="preserve">Autoryzacja producenta </w:t>
      </w:r>
      <w:r>
        <w:rPr>
          <w:b/>
        </w:rPr>
        <w:t>dla serwisu</w:t>
      </w:r>
      <w:r w:rsidRPr="00F968A9">
        <w:rPr>
          <w:b/>
        </w:rPr>
        <w:t xml:space="preserve"> </w:t>
      </w:r>
      <w:r w:rsidR="00F968A9" w:rsidRPr="00F968A9">
        <w:rPr>
          <w:b/>
        </w:rPr>
        <w:t>lub certyfikat dla serwisanta ze szkolenia u producenta (K-2):</w:t>
      </w:r>
      <w:r w:rsidR="00F968A9" w:rsidRPr="00F968A9">
        <w:t xml:space="preserve"> …………(wpisać: TAK lub NIE)</w:t>
      </w:r>
    </w:p>
    <w:p w14:paraId="27489A83" w14:textId="79A59328" w:rsidR="00F968A9" w:rsidRDefault="00F968A9" w:rsidP="00F968A9">
      <w:pPr>
        <w:jc w:val="both"/>
        <w:rPr>
          <w:u w:val="single"/>
        </w:rPr>
      </w:pPr>
      <w:r w:rsidRPr="00F968A9">
        <w:rPr>
          <w:u w:val="single"/>
        </w:rPr>
        <w:t xml:space="preserve">(w przypadku posiadania autoryzacji w celu przyznania punktów - do oferty należy dołączyć zaświadczenie o posiadanej </w:t>
      </w:r>
      <w:r w:rsidR="00D338BA" w:rsidRPr="00F968A9">
        <w:rPr>
          <w:u w:val="single"/>
        </w:rPr>
        <w:t xml:space="preserve">autoryzacji producenta </w:t>
      </w:r>
      <w:r w:rsidR="00D338BA">
        <w:rPr>
          <w:u w:val="single"/>
        </w:rPr>
        <w:t>dla serwisu</w:t>
      </w:r>
      <w:r w:rsidR="00D338BA" w:rsidRPr="00F968A9">
        <w:rPr>
          <w:u w:val="single"/>
        </w:rPr>
        <w:t xml:space="preserve"> </w:t>
      </w:r>
      <w:bookmarkStart w:id="8" w:name="_GoBack"/>
      <w:bookmarkEnd w:id="8"/>
      <w:r>
        <w:rPr>
          <w:u w:val="single"/>
        </w:rPr>
        <w:t xml:space="preserve">wskazanego </w:t>
      </w:r>
      <w:r>
        <w:rPr>
          <w:u w:val="single"/>
        </w:rPr>
        <w:br/>
        <w:t>w zadaniu nr 3</w:t>
      </w:r>
      <w:r w:rsidRPr="00F968A9">
        <w:rPr>
          <w:u w:val="single"/>
        </w:rPr>
        <w:t xml:space="preserve">, </w:t>
      </w:r>
      <w:r w:rsidRPr="00F968A9">
        <w:t>lub certyfikat dla serwisanta ze szkolenia u producenta</w:t>
      </w:r>
      <w:r w:rsidRPr="00F968A9">
        <w:rPr>
          <w:u w:val="single"/>
        </w:rPr>
        <w:t xml:space="preserve"> – nie ma tu zastosowania art. 128 ust. 1 Ustawy)</w:t>
      </w:r>
    </w:p>
    <w:p w14:paraId="604120B1" w14:textId="77777777" w:rsidR="00F968A9" w:rsidRDefault="00F968A9" w:rsidP="00D371B9">
      <w:pPr>
        <w:jc w:val="both"/>
        <w:rPr>
          <w:u w:val="single"/>
        </w:rPr>
      </w:pPr>
    </w:p>
    <w:p w14:paraId="508C83FD" w14:textId="77777777" w:rsidR="00F968A9" w:rsidRDefault="00F968A9" w:rsidP="00D371B9">
      <w:pPr>
        <w:jc w:val="both"/>
        <w:rPr>
          <w:u w:val="single"/>
        </w:rPr>
      </w:pPr>
    </w:p>
    <w:bookmarkEnd w:id="6"/>
    <w:bookmarkEnd w:id="7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E693AFE" w14:textId="23A0A070" w:rsidR="005A56FB" w:rsidRPr="00F968A9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F968A9">
        <w:rPr>
          <w:b/>
          <w:bCs/>
          <w:sz w:val="22"/>
        </w:rPr>
        <w:t xml:space="preserve">pracownik serwisu realizujący umowę – a wykonujący usługi u Zamawiającego (zarówno </w:t>
      </w:r>
      <w:r w:rsidRPr="00F968A9">
        <w:rPr>
          <w:b/>
          <w:bCs/>
          <w:sz w:val="22"/>
        </w:rPr>
        <w:br/>
        <w:t xml:space="preserve">u Wykonawcy jak i Podwykonawcy) zatrudniony jest na podstawie umowy o pracę </w:t>
      </w:r>
      <w:r w:rsidRPr="00F968A9">
        <w:rPr>
          <w:b/>
          <w:bCs/>
          <w:sz w:val="22"/>
        </w:rPr>
        <w:br/>
        <w:t xml:space="preserve">w sposób określony w art. 22 § 1 Ustawy z dnia 26 czerwca 1974 r.  Kodeks Pracy </w:t>
      </w:r>
      <w:r w:rsidR="009F702E" w:rsidRPr="00F968A9">
        <w:rPr>
          <w:b/>
          <w:bCs/>
          <w:sz w:val="22"/>
        </w:rPr>
        <w:br/>
      </w:r>
      <w:r w:rsidRPr="00F968A9">
        <w:rPr>
          <w:b/>
          <w:bCs/>
          <w:sz w:val="22"/>
        </w:rPr>
        <w:t>(Dz.U. z 2014 r, poz. 1502, z późn. zm.)</w:t>
      </w:r>
    </w:p>
    <w:p w14:paraId="5609094C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3B69F86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0129546" w14:textId="77777777" w:rsidR="005A56FB" w:rsidRPr="00281DC6" w:rsidRDefault="005A56FB" w:rsidP="005A56FB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35C76808" w14:textId="77777777" w:rsidR="005A56FB" w:rsidRPr="00281DC6" w:rsidRDefault="005A56FB" w:rsidP="005A56F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A56FB" w:rsidRPr="00281DC6" w14:paraId="6151315D" w14:textId="77777777" w:rsidTr="00B6569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EEDB3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5BA9F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A932C6F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1C8CC6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5A56FB" w:rsidRPr="00281DC6" w14:paraId="2B5C022A" w14:textId="77777777" w:rsidTr="00B6569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FA7C9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8C2E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2A976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904A44B" w14:textId="77777777" w:rsidR="005A56FB" w:rsidRPr="0062266B" w:rsidRDefault="005A56FB" w:rsidP="005A56FB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21F99C8" w14:textId="77777777" w:rsidR="005A56FB" w:rsidRDefault="005A56FB" w:rsidP="005A56FB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115B3A8B" w14:textId="77777777" w:rsidR="005A56FB" w:rsidRDefault="005A56FB" w:rsidP="005A56FB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73E19267" w14:textId="77777777" w:rsidR="005A56FB" w:rsidRPr="00A14CA3" w:rsidRDefault="005A56FB" w:rsidP="005A56FB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0DD53CAC" w14:textId="77777777" w:rsidR="005A56FB" w:rsidRDefault="005A56FB" w:rsidP="005A56FB">
      <w:pPr>
        <w:ind w:left="644"/>
        <w:jc w:val="both"/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250B799" w14:textId="77777777" w:rsidR="005A56FB" w:rsidRPr="00281DC6" w:rsidRDefault="005A56FB" w:rsidP="005A56FB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DA04438" w14:textId="77777777" w:rsidR="005A56FB" w:rsidRPr="00281DC6" w:rsidRDefault="005A56FB" w:rsidP="005A56FB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865F7CD" w14:textId="77777777" w:rsidR="005A56FB" w:rsidRPr="00281DC6" w:rsidRDefault="005A56FB" w:rsidP="005A56FB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5F5B848A" w14:textId="77777777" w:rsidR="005A56FB" w:rsidRPr="00085C92" w:rsidRDefault="00281DC6" w:rsidP="005A56FB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5A56FB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4F894EC" w14:textId="77777777" w:rsidR="005A56FB" w:rsidRPr="00281DC6" w:rsidRDefault="005A56FB" w:rsidP="005A56FB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760610" w14:textId="77777777" w:rsidR="005A56FB" w:rsidRPr="00085C92" w:rsidRDefault="005A56FB" w:rsidP="005A56FB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DD375F8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46182FC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BEAD9DB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BB49E5F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B2C6712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17AFF1A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6992896" w14:textId="77777777" w:rsidR="005A56FB" w:rsidRPr="00085C92" w:rsidRDefault="005A56FB" w:rsidP="005A56FB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1CB6FFC7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37F28D8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04EBF1C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58066A70" w:rsidR="00281DC6" w:rsidRPr="00281DC6" w:rsidRDefault="00281DC6" w:rsidP="005A56FB">
      <w:pPr>
        <w:spacing w:line="360" w:lineRule="auto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62EE3C8" w14:textId="77777777" w:rsidR="0079637E" w:rsidRDefault="00281DC6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</w:p>
    <w:p w14:paraId="67A95CAE" w14:textId="77777777" w:rsidR="0079637E" w:rsidRDefault="0079637E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993FFB6" w14:textId="77777777" w:rsidR="0079637E" w:rsidRDefault="0079637E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26312A0D" w14:textId="77777777" w:rsidR="0079637E" w:rsidRDefault="0079637E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6A5EFCF6" w14:textId="7DC5BEAF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338BA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014F7B8" w14:textId="77777777" w:rsidR="005A56FB" w:rsidRDefault="005A56FB" w:rsidP="005A56FB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F701D6A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2567F6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703764" w14:textId="579B7CBF" w:rsidR="00D74BC1" w:rsidRDefault="00281DC6">
    <w:pPr>
      <w:pStyle w:val="Nagwek"/>
    </w:pPr>
    <w:r>
      <w:t>Znak sprawy: SZW/DZP/</w:t>
    </w:r>
    <w:r w:rsidR="00D371B9">
      <w:t>51</w:t>
    </w:r>
    <w:r>
      <w:t>/202</w:t>
    </w:r>
    <w:r w:rsidR="00F968A9"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655F0E"/>
    <w:multiLevelType w:val="hybridMultilevel"/>
    <w:tmpl w:val="86C809BE"/>
    <w:lvl w:ilvl="0" w:tplc="DE9450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A70E551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3"/>
  </w:num>
  <w:num w:numId="2">
    <w:abstractNumId w:val="32"/>
  </w:num>
  <w:num w:numId="3">
    <w:abstractNumId w:val="15"/>
  </w:num>
  <w:num w:numId="4">
    <w:abstractNumId w:val="17"/>
  </w:num>
  <w:num w:numId="5">
    <w:abstractNumId w:val="12"/>
  </w:num>
  <w:num w:numId="6">
    <w:abstractNumId w:val="6"/>
  </w:num>
  <w:num w:numId="7">
    <w:abstractNumId w:val="23"/>
  </w:num>
  <w:num w:numId="8">
    <w:abstractNumId w:val="35"/>
  </w:num>
  <w:num w:numId="9">
    <w:abstractNumId w:val="16"/>
  </w:num>
  <w:num w:numId="10">
    <w:abstractNumId w:val="3"/>
  </w:num>
  <w:num w:numId="11">
    <w:abstractNumId w:val="9"/>
  </w:num>
  <w:num w:numId="12">
    <w:abstractNumId w:val="40"/>
  </w:num>
  <w:num w:numId="13">
    <w:abstractNumId w:val="8"/>
  </w:num>
  <w:num w:numId="14">
    <w:abstractNumId w:val="42"/>
  </w:num>
  <w:num w:numId="15">
    <w:abstractNumId w:val="19"/>
  </w:num>
  <w:num w:numId="16">
    <w:abstractNumId w:val="24"/>
  </w:num>
  <w:num w:numId="17">
    <w:abstractNumId w:val="14"/>
  </w:num>
  <w:num w:numId="18">
    <w:abstractNumId w:val="21"/>
  </w:num>
  <w:num w:numId="19">
    <w:abstractNumId w:val="5"/>
  </w:num>
  <w:num w:numId="20">
    <w:abstractNumId w:val="0"/>
  </w:num>
  <w:num w:numId="21">
    <w:abstractNumId w:val="38"/>
  </w:num>
  <w:num w:numId="22">
    <w:abstractNumId w:val="36"/>
  </w:num>
  <w:num w:numId="23">
    <w:abstractNumId w:val="28"/>
  </w:num>
  <w:num w:numId="24">
    <w:abstractNumId w:val="34"/>
  </w:num>
  <w:num w:numId="25">
    <w:abstractNumId w:val="20"/>
  </w:num>
  <w:num w:numId="26">
    <w:abstractNumId w:val="25"/>
  </w:num>
  <w:num w:numId="27">
    <w:abstractNumId w:val="37"/>
  </w:num>
  <w:num w:numId="28">
    <w:abstractNumId w:val="27"/>
  </w:num>
  <w:num w:numId="29">
    <w:abstractNumId w:val="26"/>
  </w:num>
  <w:num w:numId="30">
    <w:abstractNumId w:val="22"/>
  </w:num>
  <w:num w:numId="31">
    <w:abstractNumId w:val="39"/>
  </w:num>
  <w:num w:numId="32">
    <w:abstractNumId w:val="41"/>
  </w:num>
  <w:num w:numId="33">
    <w:abstractNumId w:val="31"/>
  </w:num>
  <w:num w:numId="34">
    <w:abstractNumId w:val="30"/>
  </w:num>
  <w:num w:numId="35">
    <w:abstractNumId w:val="1"/>
  </w:num>
  <w:num w:numId="36">
    <w:abstractNumId w:val="7"/>
  </w:num>
  <w:num w:numId="37">
    <w:abstractNumId w:val="29"/>
  </w:num>
  <w:num w:numId="38">
    <w:abstractNumId w:val="10"/>
  </w:num>
  <w:num w:numId="39">
    <w:abstractNumId w:val="43"/>
  </w:num>
  <w:num w:numId="40">
    <w:abstractNumId w:val="4"/>
  </w:num>
  <w:num w:numId="41">
    <w:abstractNumId w:val="2"/>
  </w:num>
  <w:num w:numId="42">
    <w:abstractNumId w:val="44"/>
  </w:num>
  <w:num w:numId="43">
    <w:abstractNumId w:val="13"/>
  </w:num>
  <w:num w:numId="44">
    <w:abstractNumId w:val="18"/>
  </w:num>
  <w:num w:numId="45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</w:compat>
  <w:rsids>
    <w:rsidRoot w:val="007717C3"/>
    <w:rsid w:val="00033317"/>
    <w:rsid w:val="00071FE3"/>
    <w:rsid w:val="000859D9"/>
    <w:rsid w:val="000B7920"/>
    <w:rsid w:val="000F5EE6"/>
    <w:rsid w:val="00127E40"/>
    <w:rsid w:val="0018410E"/>
    <w:rsid w:val="00195E99"/>
    <w:rsid w:val="001F5C81"/>
    <w:rsid w:val="002569A6"/>
    <w:rsid w:val="00281DC6"/>
    <w:rsid w:val="002B612F"/>
    <w:rsid w:val="002D0B11"/>
    <w:rsid w:val="002D421D"/>
    <w:rsid w:val="00302047"/>
    <w:rsid w:val="0030391A"/>
    <w:rsid w:val="003540CD"/>
    <w:rsid w:val="003602E1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4B3DF1"/>
    <w:rsid w:val="005001EB"/>
    <w:rsid w:val="0050665F"/>
    <w:rsid w:val="0051587F"/>
    <w:rsid w:val="00535E57"/>
    <w:rsid w:val="0054209F"/>
    <w:rsid w:val="005624F2"/>
    <w:rsid w:val="00592545"/>
    <w:rsid w:val="005A56FB"/>
    <w:rsid w:val="005A70C7"/>
    <w:rsid w:val="00613B65"/>
    <w:rsid w:val="00614D84"/>
    <w:rsid w:val="00635C6E"/>
    <w:rsid w:val="006929C9"/>
    <w:rsid w:val="006A2CCB"/>
    <w:rsid w:val="006B0115"/>
    <w:rsid w:val="006D020A"/>
    <w:rsid w:val="006E5589"/>
    <w:rsid w:val="00740C0B"/>
    <w:rsid w:val="007717C3"/>
    <w:rsid w:val="0079637E"/>
    <w:rsid w:val="007D1797"/>
    <w:rsid w:val="0080270C"/>
    <w:rsid w:val="00813379"/>
    <w:rsid w:val="008D29B6"/>
    <w:rsid w:val="00925288"/>
    <w:rsid w:val="00925993"/>
    <w:rsid w:val="00942685"/>
    <w:rsid w:val="0097664B"/>
    <w:rsid w:val="009971F0"/>
    <w:rsid w:val="009E5297"/>
    <w:rsid w:val="009F702E"/>
    <w:rsid w:val="00A115EC"/>
    <w:rsid w:val="00A119B0"/>
    <w:rsid w:val="00A15748"/>
    <w:rsid w:val="00A35DA2"/>
    <w:rsid w:val="00A45690"/>
    <w:rsid w:val="00AC0870"/>
    <w:rsid w:val="00AE55B5"/>
    <w:rsid w:val="00B03F5C"/>
    <w:rsid w:val="00B22D6B"/>
    <w:rsid w:val="00B36CBF"/>
    <w:rsid w:val="00B71BCD"/>
    <w:rsid w:val="00BB3E12"/>
    <w:rsid w:val="00BB7503"/>
    <w:rsid w:val="00BC0860"/>
    <w:rsid w:val="00BE1621"/>
    <w:rsid w:val="00C02BAF"/>
    <w:rsid w:val="00C314A3"/>
    <w:rsid w:val="00C336B1"/>
    <w:rsid w:val="00C3420C"/>
    <w:rsid w:val="00CA0475"/>
    <w:rsid w:val="00CA17AF"/>
    <w:rsid w:val="00CA7C6C"/>
    <w:rsid w:val="00CB2BE7"/>
    <w:rsid w:val="00CC709E"/>
    <w:rsid w:val="00D17FD4"/>
    <w:rsid w:val="00D200D8"/>
    <w:rsid w:val="00D338BA"/>
    <w:rsid w:val="00D371B9"/>
    <w:rsid w:val="00D57192"/>
    <w:rsid w:val="00D710C9"/>
    <w:rsid w:val="00D74BC1"/>
    <w:rsid w:val="00D81677"/>
    <w:rsid w:val="00D910A1"/>
    <w:rsid w:val="00DB72B8"/>
    <w:rsid w:val="00E106BC"/>
    <w:rsid w:val="00E57579"/>
    <w:rsid w:val="00E67A95"/>
    <w:rsid w:val="00E74623"/>
    <w:rsid w:val="00E82D72"/>
    <w:rsid w:val="00E93CBB"/>
    <w:rsid w:val="00F2537A"/>
    <w:rsid w:val="00F67712"/>
    <w:rsid w:val="00F968A9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5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115</TotalTime>
  <Pages>5</Pages>
  <Words>1058</Words>
  <Characters>6349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43</cp:revision>
  <cp:lastPrinted>2026-06-26T10:40:00Z</cp:lastPrinted>
  <dcterms:created xsi:type="dcterms:W3CDTF">2022-10-05T12:38:00Z</dcterms:created>
  <dcterms:modified xsi:type="dcterms:W3CDTF">2026-06-26T10:42:00Z</dcterms:modified>
</cp:coreProperties>
</file>