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2B46B0" w14:textId="1AF69F8D" w:rsidR="008D2AB8" w:rsidRPr="00E53B08" w:rsidRDefault="008D2AB8" w:rsidP="00522FC3">
      <w:pPr>
        <w:pStyle w:val="Nagwek3"/>
        <w:spacing w:line="360" w:lineRule="auto"/>
        <w:jc w:val="right"/>
        <w:rPr>
          <w:rFonts w:ascii="Palatino Linotype" w:hAnsi="Palatino Linotype" w:cs="Arial"/>
          <w:sz w:val="22"/>
          <w:szCs w:val="22"/>
        </w:rPr>
      </w:pP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 xml:space="preserve">Załącznik nr </w:t>
      </w:r>
      <w:r w:rsidR="001620B2">
        <w:rPr>
          <w:rFonts w:ascii="Palatino Linotype" w:hAnsi="Palatino Linotype" w:cs="Arial"/>
          <w:sz w:val="22"/>
          <w:szCs w:val="22"/>
        </w:rPr>
        <w:t>1</w:t>
      </w:r>
    </w:p>
    <w:p w14:paraId="6043B1E4" w14:textId="77777777" w:rsidR="008D2AB8" w:rsidRPr="00E53B08" w:rsidRDefault="008D2AB8" w:rsidP="00522FC3">
      <w:pPr>
        <w:tabs>
          <w:tab w:val="left" w:pos="694"/>
          <w:tab w:val="right" w:pos="9000"/>
        </w:tabs>
        <w:spacing w:line="360" w:lineRule="auto"/>
        <w:jc w:val="center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>FORMULARZ OFERTY</w:t>
      </w:r>
    </w:p>
    <w:p w14:paraId="200C5D82" w14:textId="77777777" w:rsidR="008D2AB8" w:rsidRPr="00E53B08" w:rsidRDefault="008D2AB8" w:rsidP="00522FC3">
      <w:pPr>
        <w:tabs>
          <w:tab w:val="left" w:pos="694"/>
          <w:tab w:val="right" w:pos="9000"/>
        </w:tabs>
        <w:spacing w:line="360" w:lineRule="auto"/>
        <w:rPr>
          <w:rFonts w:ascii="Palatino Linotype" w:hAnsi="Palatino Linotype" w:cs="Arial"/>
          <w:b/>
          <w:sz w:val="22"/>
          <w:szCs w:val="22"/>
        </w:rPr>
      </w:pPr>
    </w:p>
    <w:p w14:paraId="156C0A5D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NAZWA WYKONAWCY:……………………………………………………………………..</w:t>
      </w:r>
    </w:p>
    <w:p w14:paraId="6CD645DC" w14:textId="3213B7A0" w:rsidR="00D626FE" w:rsidRPr="00E53B08" w:rsidRDefault="00D626FE" w:rsidP="00A13C32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FORMA PROWADZONEJ DZIAŁALNOŚCI (mikroprzedsiębiorstwo, małe przedsiębiorstwo, średnie przedsiębiorstwo, inny rodzaj): ............................................................................................</w:t>
      </w:r>
    </w:p>
    <w:p w14:paraId="7342EBF9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ADRES:………………………………………………………………………………………………</w:t>
      </w:r>
    </w:p>
    <w:p w14:paraId="6963B49A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Adres zamieszkania (dotyczy osób prowadzących działalność gospodarczą):………………………</w:t>
      </w:r>
    </w:p>
    <w:p w14:paraId="31146F9B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POWIAT:…………………………………WOJEWÓDZTWO …………………………….............</w:t>
      </w:r>
    </w:p>
    <w:p w14:paraId="780A6A37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TEL.……………………………………FAX ……………………………………</w:t>
      </w:r>
    </w:p>
    <w:p w14:paraId="4299C92D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E-MAIL………………………………………………………………………………………….</w:t>
      </w:r>
    </w:p>
    <w:p w14:paraId="20C78D4E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NIP…………………………………. REGON:………………………………………………...</w:t>
      </w:r>
    </w:p>
    <w:p w14:paraId="2284A787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BANK/ NR KONTA ……………………………………………………………………………</w:t>
      </w:r>
    </w:p>
    <w:p w14:paraId="6B8E76E0" w14:textId="77777777" w:rsidR="00522FC3" w:rsidRPr="00E53B08" w:rsidRDefault="00522FC3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</w:p>
    <w:p w14:paraId="561BB6BD" w14:textId="091AFDFD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Do: Nazwa i siedziba Zamawiającego:</w:t>
      </w:r>
    </w:p>
    <w:p w14:paraId="2FA3C5B8" w14:textId="538ED0CF" w:rsidR="006D3366" w:rsidRPr="00E53B08" w:rsidRDefault="006D3366" w:rsidP="00522FC3">
      <w:pPr>
        <w:pStyle w:val="pkt"/>
        <w:spacing w:line="360" w:lineRule="auto"/>
        <w:ind w:left="0" w:firstLine="0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 xml:space="preserve">Instytut Metalurgii i Inżynierii Materiałowej im. A. </w:t>
      </w:r>
      <w:proofErr w:type="spellStart"/>
      <w:r w:rsidRPr="00E53B08">
        <w:rPr>
          <w:rFonts w:ascii="Palatino Linotype" w:hAnsi="Palatino Linotype" w:cs="Arial"/>
          <w:b/>
          <w:sz w:val="22"/>
          <w:szCs w:val="22"/>
        </w:rPr>
        <w:t>Krupkowskiego</w:t>
      </w:r>
      <w:proofErr w:type="spellEnd"/>
      <w:r w:rsidRPr="00E53B08">
        <w:rPr>
          <w:rFonts w:ascii="Palatino Linotype" w:hAnsi="Palatino Linotype" w:cs="Arial"/>
          <w:b/>
          <w:sz w:val="22"/>
          <w:szCs w:val="22"/>
        </w:rPr>
        <w:t xml:space="preserve"> PAN</w:t>
      </w:r>
      <w:r w:rsidR="00A13C32">
        <w:rPr>
          <w:rFonts w:ascii="Palatino Linotype" w:hAnsi="Palatino Linotype" w:cs="Arial"/>
          <w:b/>
          <w:sz w:val="22"/>
          <w:szCs w:val="22"/>
        </w:rPr>
        <w:t>,</w:t>
      </w:r>
    </w:p>
    <w:p w14:paraId="75C63D7A" w14:textId="132206CD" w:rsidR="008D2AB8" w:rsidRPr="00E53B08" w:rsidRDefault="006D3366" w:rsidP="00522FC3">
      <w:pPr>
        <w:pStyle w:val="pkt"/>
        <w:spacing w:line="360" w:lineRule="auto"/>
        <w:ind w:left="0" w:firstLine="0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>ul. Reymonta 25, 30-059 Kraków</w:t>
      </w:r>
    </w:p>
    <w:p w14:paraId="51316742" w14:textId="0BC38741" w:rsidR="008D2AB8" w:rsidRPr="00E53B08" w:rsidRDefault="008D2AB8" w:rsidP="0046478A">
      <w:pPr>
        <w:autoSpaceDE w:val="0"/>
        <w:autoSpaceDN w:val="0"/>
        <w:adjustRightInd w:val="0"/>
        <w:jc w:val="both"/>
        <w:rPr>
          <w:rFonts w:ascii="Palatino Linotype" w:hAnsi="Palatino Linotype" w:cs="Arial"/>
          <w:b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Przystępując do postępowania o udzielenie zamówienia publicznego, którego przedmiotem jest </w:t>
      </w:r>
      <w:r w:rsidR="0046478A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Aparatura do wysokociśnieniowej syntezy zaawansowanych materiałów konstrukcyjnych i funkcjonalnych – </w:t>
      </w:r>
      <w:r w:rsidR="00D01CB6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system nr II - </w:t>
      </w:r>
      <w:r w:rsidR="0046478A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dostawa </w:t>
      </w:r>
      <w:r w:rsidR="00236C16">
        <w:rPr>
          <w:rFonts w:ascii="Palatino Linotype" w:hAnsi="Palatino Linotype" w:cs="Arial"/>
          <w:b/>
          <w:bCs/>
          <w:color w:val="000000"/>
          <w:sz w:val="22"/>
          <w:szCs w:val="22"/>
        </w:rPr>
        <w:t>lasera</w:t>
      </w:r>
      <w:r w:rsidR="00E53B08" w:rsidRPr="00E53B08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 </w:t>
      </w:r>
      <w:r w:rsidR="001852B4">
        <w:rPr>
          <w:rFonts w:ascii="Palatino Linotype" w:hAnsi="Palatino Linotype" w:cs="Arial"/>
          <w:b/>
          <w:bCs/>
          <w:color w:val="000000"/>
          <w:sz w:val="22"/>
          <w:szCs w:val="22"/>
        </w:rPr>
        <w:t>–</w:t>
      </w:r>
      <w:r w:rsidR="002225A8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 </w:t>
      </w:r>
      <w:r w:rsidR="006D3366" w:rsidRPr="00E53B08">
        <w:rPr>
          <w:rFonts w:ascii="Palatino Linotype" w:hAnsi="Palatino Linotype" w:cs="Arial"/>
          <w:b/>
          <w:bCs/>
          <w:color w:val="000000"/>
          <w:sz w:val="22"/>
          <w:szCs w:val="22"/>
        </w:rPr>
        <w:t>DZB.260.</w:t>
      </w:r>
      <w:r w:rsidR="00A51D97">
        <w:rPr>
          <w:rFonts w:ascii="Palatino Linotype" w:hAnsi="Palatino Linotype" w:cs="Arial"/>
          <w:b/>
          <w:bCs/>
          <w:color w:val="000000"/>
          <w:sz w:val="22"/>
          <w:szCs w:val="22"/>
        </w:rPr>
        <w:t>16</w:t>
      </w:r>
      <w:r w:rsidR="006D3366" w:rsidRPr="00E53B08">
        <w:rPr>
          <w:rFonts w:ascii="Palatino Linotype" w:hAnsi="Palatino Linotype" w:cs="Arial"/>
          <w:b/>
          <w:bCs/>
          <w:color w:val="000000"/>
          <w:sz w:val="22"/>
          <w:szCs w:val="22"/>
        </w:rPr>
        <w:t>.2026</w:t>
      </w:r>
      <w:r w:rsidR="006D3366" w:rsidRPr="00E53B08">
        <w:rPr>
          <w:rFonts w:ascii="Palatino Linotype" w:hAnsi="Palatino Linotype" w:cs="Arial"/>
          <w:b/>
          <w:color w:val="000000"/>
          <w:sz w:val="22"/>
          <w:szCs w:val="22"/>
        </w:rPr>
        <w:t xml:space="preserve">, </w:t>
      </w:r>
      <w:r w:rsidRPr="00E53B08">
        <w:rPr>
          <w:rFonts w:ascii="Palatino Linotype" w:hAnsi="Palatino Linotype" w:cs="Arial"/>
          <w:sz w:val="22"/>
          <w:szCs w:val="22"/>
        </w:rPr>
        <w:t>oferuję realizację przedmiotu zamówienia, zgodnie z zasadami określonymi w specyfikacji warunków zamówienia.</w:t>
      </w:r>
    </w:p>
    <w:p w14:paraId="63C1F210" w14:textId="2DF2C25B" w:rsidR="00D626FE" w:rsidRPr="002225A8" w:rsidRDefault="00D626FE" w:rsidP="00522FC3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  <w:r w:rsidRPr="002225A8">
        <w:rPr>
          <w:rFonts w:ascii="Palatino Linotype" w:hAnsi="Palatino Linotype" w:cs="Arial"/>
          <w:b/>
          <w:sz w:val="22"/>
          <w:szCs w:val="22"/>
        </w:rPr>
        <w:t xml:space="preserve">Cena netto: ......................................................................... </w:t>
      </w:r>
      <w:r w:rsidR="00A427E9" w:rsidRPr="002225A8">
        <w:rPr>
          <w:rFonts w:ascii="Palatino Linotype" w:hAnsi="Palatino Linotype" w:cs="Arial"/>
          <w:b/>
          <w:sz w:val="22"/>
          <w:szCs w:val="22"/>
        </w:rPr>
        <w:t>PLN</w:t>
      </w:r>
    </w:p>
    <w:p w14:paraId="22703771" w14:textId="77777777" w:rsidR="00D626FE" w:rsidRPr="002225A8" w:rsidRDefault="00D626FE" w:rsidP="00522FC3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</w:p>
    <w:p w14:paraId="460BA58B" w14:textId="45F0C84F" w:rsidR="00D626FE" w:rsidRPr="002225A8" w:rsidRDefault="00D626FE" w:rsidP="00522FC3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  <w:r w:rsidRPr="002225A8">
        <w:rPr>
          <w:rFonts w:ascii="Palatino Linotype" w:hAnsi="Palatino Linotype" w:cs="Arial"/>
          <w:b/>
          <w:sz w:val="22"/>
          <w:szCs w:val="22"/>
        </w:rPr>
        <w:t xml:space="preserve">Cena brutto: ......................................................................... </w:t>
      </w:r>
      <w:r w:rsidR="00A427E9" w:rsidRPr="002225A8">
        <w:rPr>
          <w:rFonts w:ascii="Palatino Linotype" w:hAnsi="Palatino Linotype" w:cs="Arial"/>
          <w:b/>
          <w:sz w:val="22"/>
          <w:szCs w:val="22"/>
        </w:rPr>
        <w:t>PLN</w:t>
      </w:r>
    </w:p>
    <w:p w14:paraId="47DAA7E0" w14:textId="77777777" w:rsidR="00D626FE" w:rsidRPr="00522FC3" w:rsidRDefault="00D626FE" w:rsidP="00522FC3">
      <w:pPr>
        <w:widowControl w:val="0"/>
        <w:spacing w:line="360" w:lineRule="auto"/>
        <w:ind w:right="1"/>
        <w:jc w:val="both"/>
        <w:rPr>
          <w:rFonts w:ascii="Arial" w:hAnsi="Arial" w:cs="Arial"/>
          <w:b/>
          <w:sz w:val="22"/>
          <w:szCs w:val="22"/>
        </w:rPr>
      </w:pPr>
    </w:p>
    <w:p w14:paraId="2A67292C" w14:textId="77777777" w:rsidR="00D626FE" w:rsidRPr="006E6BCC" w:rsidRDefault="00D626FE" w:rsidP="00522FC3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sz w:val="22"/>
          <w:szCs w:val="22"/>
        </w:rPr>
      </w:pPr>
      <w:r w:rsidRPr="006E6BCC">
        <w:rPr>
          <w:rFonts w:ascii="Palatino Linotype" w:hAnsi="Palatino Linotype" w:cs="Arial"/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52A34CEF" w14:textId="77777777" w:rsidR="00D626FE" w:rsidRPr="00522FC3" w:rsidRDefault="00D626FE" w:rsidP="00522FC3">
      <w:pPr>
        <w:widowControl w:val="0"/>
        <w:spacing w:line="360" w:lineRule="auto"/>
        <w:ind w:right="1"/>
        <w:jc w:val="both"/>
        <w:rPr>
          <w:rFonts w:ascii="Arial" w:hAnsi="Arial" w:cs="Arial"/>
          <w:b/>
          <w:sz w:val="22"/>
          <w:szCs w:val="22"/>
        </w:rPr>
      </w:pPr>
    </w:p>
    <w:p w14:paraId="5DCB3F65" w14:textId="69E26E18" w:rsidR="00D626FE" w:rsidRPr="00E53B08" w:rsidRDefault="00D626FE" w:rsidP="00522FC3">
      <w:pPr>
        <w:widowControl w:val="0"/>
        <w:spacing w:line="360" w:lineRule="auto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>Powyższa cena zawiera podatek VAT w wysokości .......... % tj. ………………</w:t>
      </w:r>
      <w:r w:rsidR="00A427E9" w:rsidRPr="00E53B08">
        <w:rPr>
          <w:rFonts w:ascii="Palatino Linotype" w:hAnsi="Palatino Linotype" w:cs="Arial"/>
          <w:b/>
          <w:sz w:val="22"/>
          <w:szCs w:val="22"/>
        </w:rPr>
        <w:t>PLN</w:t>
      </w:r>
    </w:p>
    <w:p w14:paraId="594BE5F9" w14:textId="77777777" w:rsidR="00D626FE" w:rsidRPr="00E53B08" w:rsidRDefault="00D626FE" w:rsidP="00522FC3">
      <w:pPr>
        <w:widowControl w:val="0"/>
        <w:spacing w:line="360" w:lineRule="auto"/>
        <w:rPr>
          <w:rFonts w:ascii="Palatino Linotype" w:hAnsi="Palatino Linotype" w:cs="Arial"/>
          <w:b/>
          <w:sz w:val="22"/>
          <w:szCs w:val="22"/>
        </w:rPr>
      </w:pPr>
    </w:p>
    <w:p w14:paraId="4FC26AF5" w14:textId="2080938A" w:rsidR="00D626FE" w:rsidRPr="00E53B08" w:rsidRDefault="00D626FE" w:rsidP="00522FC3">
      <w:pPr>
        <w:widowControl w:val="0"/>
        <w:spacing w:line="360" w:lineRule="auto"/>
        <w:rPr>
          <w:rFonts w:ascii="Palatino Linotype" w:hAnsi="Palatino Linotype" w:cs="Arial"/>
          <w:b/>
          <w:color w:val="000000" w:themeColor="text1"/>
          <w:sz w:val="22"/>
          <w:szCs w:val="22"/>
        </w:rPr>
      </w:pPr>
      <w:r w:rsidRPr="00E53B08">
        <w:rPr>
          <w:rFonts w:ascii="Palatino Linotype" w:hAnsi="Palatino Linotype" w:cs="Arial"/>
          <w:b/>
          <w:color w:val="000000" w:themeColor="text1"/>
          <w:sz w:val="22"/>
          <w:szCs w:val="22"/>
        </w:rPr>
        <w:lastRenderedPageBreak/>
        <w:t>Producent</w:t>
      </w:r>
      <w:r w:rsidR="004E22FE" w:rsidRPr="00E53B08">
        <w:rPr>
          <w:rFonts w:ascii="Palatino Linotype" w:hAnsi="Palatino Linotype" w:cs="Arial"/>
          <w:b/>
          <w:color w:val="000000" w:themeColor="text1"/>
          <w:sz w:val="22"/>
          <w:szCs w:val="22"/>
        </w:rPr>
        <w:t xml:space="preserve"> i model</w:t>
      </w:r>
      <w:r w:rsidRPr="00E53B08">
        <w:rPr>
          <w:rFonts w:ascii="Palatino Linotype" w:hAnsi="Palatino Linotype" w:cs="Arial"/>
          <w:b/>
          <w:color w:val="000000" w:themeColor="text1"/>
          <w:sz w:val="22"/>
          <w:szCs w:val="22"/>
        </w:rPr>
        <w:t xml:space="preserve"> oferowa</w:t>
      </w:r>
      <w:r w:rsidR="00E218D1" w:rsidRPr="00E53B08">
        <w:rPr>
          <w:rFonts w:ascii="Palatino Linotype" w:hAnsi="Palatino Linotype" w:cs="Arial"/>
          <w:b/>
          <w:color w:val="000000" w:themeColor="text1"/>
          <w:sz w:val="22"/>
          <w:szCs w:val="22"/>
        </w:rPr>
        <w:t>nej aparatury</w:t>
      </w:r>
      <w:r w:rsidRPr="00E53B08">
        <w:rPr>
          <w:rFonts w:ascii="Palatino Linotype" w:hAnsi="Palatino Linotype" w:cs="Arial"/>
          <w:b/>
          <w:color w:val="000000" w:themeColor="text1"/>
          <w:sz w:val="22"/>
          <w:szCs w:val="22"/>
        </w:rPr>
        <w:t>: …………………………………………….</w:t>
      </w:r>
    </w:p>
    <w:p w14:paraId="0D7D484C" w14:textId="77777777" w:rsidR="00E218D1" w:rsidRPr="00E53B08" w:rsidRDefault="00E218D1" w:rsidP="00522FC3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b/>
          <w:color w:val="000000" w:themeColor="text1"/>
          <w:sz w:val="22"/>
          <w:szCs w:val="22"/>
        </w:rPr>
      </w:pPr>
    </w:p>
    <w:p w14:paraId="3A7003B3" w14:textId="0B96CAB9" w:rsidR="00E218D1" w:rsidRPr="00E53B08" w:rsidRDefault="00D626FE" w:rsidP="00522FC3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b/>
          <w:bCs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 xml:space="preserve">Termin realizacji umowy: </w:t>
      </w:r>
      <w:r w:rsidR="00236C16">
        <w:rPr>
          <w:rFonts w:ascii="Palatino Linotype" w:hAnsi="Palatino Linotype" w:cs="Arial"/>
          <w:b/>
          <w:sz w:val="22"/>
          <w:szCs w:val="22"/>
        </w:rPr>
        <w:t>70</w:t>
      </w:r>
      <w:r w:rsidR="00E53B08" w:rsidRPr="00E53B08">
        <w:rPr>
          <w:rFonts w:ascii="Palatino Linotype" w:hAnsi="Palatino Linotype" w:cs="Arial"/>
          <w:b/>
          <w:sz w:val="22"/>
          <w:szCs w:val="22"/>
        </w:rPr>
        <w:t xml:space="preserve"> dni</w:t>
      </w:r>
      <w:bookmarkStart w:id="0" w:name="_Hlk202861656"/>
      <w:r w:rsidR="00E218D1" w:rsidRPr="00E53B08">
        <w:rPr>
          <w:rFonts w:ascii="Palatino Linotype" w:hAnsi="Palatino Linotype" w:cs="Arial"/>
          <w:b/>
          <w:bCs/>
          <w:sz w:val="22"/>
          <w:szCs w:val="22"/>
        </w:rPr>
        <w:t xml:space="preserve"> </w:t>
      </w:r>
    </w:p>
    <w:p w14:paraId="01DE86E7" w14:textId="77777777" w:rsidR="006D3366" w:rsidRPr="00E53B08" w:rsidRDefault="006D3366" w:rsidP="00522FC3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b/>
          <w:sz w:val="22"/>
          <w:szCs w:val="22"/>
        </w:rPr>
      </w:pPr>
    </w:p>
    <w:bookmarkEnd w:id="0"/>
    <w:p w14:paraId="3D3DDE77" w14:textId="53FE0688" w:rsidR="004E22FE" w:rsidRPr="00E53B08" w:rsidRDefault="00D626FE" w:rsidP="00522FC3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>Okres udzielonej gwarancji wynosi:</w:t>
      </w:r>
      <w:r w:rsidRPr="00E53B08">
        <w:rPr>
          <w:rFonts w:ascii="Palatino Linotype" w:hAnsi="Palatino Linotype" w:cs="Arial"/>
          <w:sz w:val="22"/>
          <w:szCs w:val="22"/>
        </w:rPr>
        <w:t xml:space="preserve"> …… miesięcy</w:t>
      </w:r>
      <w:r w:rsidR="004E22FE" w:rsidRPr="00E53B08">
        <w:rPr>
          <w:rFonts w:ascii="Palatino Linotype" w:hAnsi="Palatino Linotype" w:cs="Arial"/>
          <w:b/>
          <w:sz w:val="22"/>
          <w:szCs w:val="22"/>
        </w:rPr>
        <w:t xml:space="preserve"> </w:t>
      </w:r>
      <w:r w:rsidR="004E22FE" w:rsidRPr="00E53B08">
        <w:rPr>
          <w:rFonts w:ascii="Palatino Linotype" w:hAnsi="Palatino Linotype" w:cs="Arial"/>
          <w:i/>
          <w:sz w:val="22"/>
          <w:szCs w:val="22"/>
          <w:highlight w:val="yellow"/>
        </w:rPr>
        <w:t>(kryterium oceny ofert)</w:t>
      </w:r>
    </w:p>
    <w:p w14:paraId="1B772151" w14:textId="77777777" w:rsidR="00A427E9" w:rsidRPr="00E53B08" w:rsidRDefault="00A427E9" w:rsidP="00522FC3">
      <w:pPr>
        <w:tabs>
          <w:tab w:val="left" w:pos="426"/>
        </w:tabs>
        <w:spacing w:after="120" w:line="360" w:lineRule="auto"/>
        <w:jc w:val="both"/>
        <w:rPr>
          <w:rFonts w:ascii="Palatino Linotype" w:hAnsi="Palatino Linotype" w:cs="Arial"/>
          <w:sz w:val="22"/>
          <w:szCs w:val="22"/>
        </w:rPr>
      </w:pPr>
    </w:p>
    <w:p w14:paraId="098C3FDE" w14:textId="5601BB31" w:rsidR="00D626FE" w:rsidRPr="00E53B08" w:rsidRDefault="00D626FE" w:rsidP="00522FC3">
      <w:pPr>
        <w:tabs>
          <w:tab w:val="left" w:pos="426"/>
        </w:tabs>
        <w:spacing w:after="120" w:line="360" w:lineRule="auto"/>
        <w:jc w:val="both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Oświadczamy, że zgodnie z ustawą z dnia 6 marca 2018 r. Prawo przedsiębiorców, należymy do małych lub średnich przedsiębiorców:</w:t>
      </w:r>
      <w:r w:rsidRPr="00E53B08">
        <w:rPr>
          <w:rFonts w:ascii="Palatino Linotype" w:hAnsi="Palatino Linotype" w:cs="Arial"/>
          <w:b/>
          <w:sz w:val="22"/>
          <w:szCs w:val="22"/>
        </w:rPr>
        <w:t xml:space="preserve"> TAK/NIE</w:t>
      </w:r>
    </w:p>
    <w:p w14:paraId="3FD73307" w14:textId="5E2DAE26" w:rsidR="006D3366" w:rsidRPr="00E53B08" w:rsidRDefault="006D3366" w:rsidP="00522FC3">
      <w:pPr>
        <w:tabs>
          <w:tab w:val="left" w:pos="426"/>
        </w:tabs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</w:p>
    <w:p w14:paraId="22E0B9D2" w14:textId="75332AFE" w:rsidR="00522FC3" w:rsidRPr="00E53B08" w:rsidRDefault="00522FC3" w:rsidP="00522FC3">
      <w:pPr>
        <w:suppressAutoHyphens/>
        <w:spacing w:line="360" w:lineRule="auto"/>
        <w:jc w:val="both"/>
        <w:rPr>
          <w:rFonts w:ascii="Palatino Linotype" w:hAnsi="Palatino Linotype" w:cs="Arial"/>
          <w:b/>
          <w:bCs/>
          <w:sz w:val="22"/>
          <w:szCs w:val="22"/>
        </w:rPr>
      </w:pPr>
      <w:r w:rsidRPr="00E53B08">
        <w:rPr>
          <w:rFonts w:ascii="Palatino Linotype" w:hAnsi="Palatino Linotype" w:cs="Arial"/>
          <w:b/>
          <w:bCs/>
          <w:sz w:val="22"/>
          <w:szCs w:val="22"/>
        </w:rPr>
        <w:t>Termin płatności:</w:t>
      </w:r>
    </w:p>
    <w:p w14:paraId="2ED6B03A" w14:textId="77777777" w:rsidR="00522FC3" w:rsidRPr="00E53B08" w:rsidRDefault="00522FC3" w:rsidP="00522FC3">
      <w:pPr>
        <w:suppressAutoHyphens/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Wynagrodzenie będzie płatne przelewem do </w:t>
      </w:r>
      <w:r w:rsidRPr="00E53B08">
        <w:rPr>
          <w:rFonts w:ascii="Palatino Linotype" w:hAnsi="Palatino Linotype" w:cs="Arial"/>
          <w:bCs/>
          <w:sz w:val="22"/>
          <w:szCs w:val="22"/>
        </w:rPr>
        <w:t>21 dni</w:t>
      </w:r>
      <w:r w:rsidRPr="00E53B08">
        <w:rPr>
          <w:rFonts w:ascii="Palatino Linotype" w:hAnsi="Palatino Linotype" w:cs="Arial"/>
          <w:sz w:val="22"/>
          <w:szCs w:val="22"/>
        </w:rPr>
        <w:t xml:space="preserve"> od dnia otrzymania faktury wystawionej przez Wykonawcę, po wykonaniu przedmiotu zamówienia i dokonaniu jego odbioru jakościowego potwierdzonego przez Strony protokołem zdawczo-odbiorczym</w:t>
      </w:r>
      <w:bookmarkStart w:id="1" w:name="_Hlk212453927"/>
      <w:r w:rsidRPr="00E53B08">
        <w:rPr>
          <w:rFonts w:ascii="Palatino Linotype" w:hAnsi="Palatino Linotype" w:cs="Arial"/>
          <w:sz w:val="22"/>
          <w:szCs w:val="22"/>
        </w:rPr>
        <w:t xml:space="preserve"> bez zastrzeżeń.</w:t>
      </w:r>
    </w:p>
    <w:bookmarkEnd w:id="1"/>
    <w:p w14:paraId="33145A3D" w14:textId="77777777" w:rsidR="00522FC3" w:rsidRDefault="00522FC3" w:rsidP="00522FC3">
      <w:pPr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310B9E" w14:textId="0970C760" w:rsidR="00522FC3" w:rsidRDefault="00522FC3" w:rsidP="00522FC3">
      <w:pPr>
        <w:rPr>
          <w:b/>
          <w:sz w:val="22"/>
          <w:szCs w:val="22"/>
        </w:rPr>
      </w:pPr>
    </w:p>
    <w:p w14:paraId="469D682B" w14:textId="1FB21F9A" w:rsidR="00E53B08" w:rsidRDefault="00E53B08" w:rsidP="00522FC3">
      <w:pPr>
        <w:rPr>
          <w:b/>
          <w:sz w:val="22"/>
          <w:szCs w:val="22"/>
        </w:rPr>
      </w:pPr>
    </w:p>
    <w:p w14:paraId="0F731297" w14:textId="4C9CF4CF" w:rsidR="00E53B08" w:rsidRDefault="00E53B08" w:rsidP="00522FC3">
      <w:pPr>
        <w:rPr>
          <w:b/>
          <w:sz w:val="22"/>
          <w:szCs w:val="22"/>
        </w:rPr>
      </w:pPr>
    </w:p>
    <w:p w14:paraId="3C688DC1" w14:textId="1212F5D0" w:rsidR="00E53B08" w:rsidRDefault="00E53B08" w:rsidP="00522FC3">
      <w:pPr>
        <w:rPr>
          <w:b/>
          <w:sz w:val="22"/>
          <w:szCs w:val="22"/>
        </w:rPr>
      </w:pPr>
    </w:p>
    <w:p w14:paraId="7C6CF816" w14:textId="7B7667CA" w:rsidR="00E53B08" w:rsidRDefault="00E53B08" w:rsidP="00522FC3">
      <w:pPr>
        <w:rPr>
          <w:b/>
          <w:sz w:val="22"/>
          <w:szCs w:val="22"/>
        </w:rPr>
      </w:pPr>
    </w:p>
    <w:p w14:paraId="08789DB5" w14:textId="1646DCD5" w:rsidR="00E53B08" w:rsidRDefault="00E53B08" w:rsidP="00522FC3">
      <w:pPr>
        <w:rPr>
          <w:b/>
          <w:sz w:val="22"/>
          <w:szCs w:val="22"/>
        </w:rPr>
      </w:pPr>
    </w:p>
    <w:p w14:paraId="37929412" w14:textId="0D475554" w:rsidR="00E53B08" w:rsidRDefault="00E53B08" w:rsidP="00522FC3">
      <w:pPr>
        <w:rPr>
          <w:b/>
          <w:sz w:val="22"/>
          <w:szCs w:val="22"/>
        </w:rPr>
      </w:pPr>
    </w:p>
    <w:p w14:paraId="04A12261" w14:textId="34B092D2" w:rsidR="00E53B08" w:rsidRDefault="00E53B08" w:rsidP="00522FC3">
      <w:pPr>
        <w:rPr>
          <w:b/>
          <w:sz w:val="22"/>
          <w:szCs w:val="22"/>
        </w:rPr>
      </w:pPr>
    </w:p>
    <w:p w14:paraId="74FD42E0" w14:textId="32FB7B3E" w:rsidR="00E53B08" w:rsidRDefault="00E53B08" w:rsidP="00522FC3">
      <w:pPr>
        <w:rPr>
          <w:b/>
          <w:sz w:val="22"/>
          <w:szCs w:val="22"/>
        </w:rPr>
      </w:pPr>
    </w:p>
    <w:p w14:paraId="74B3DAB4" w14:textId="32DA1BC9" w:rsidR="00E53B08" w:rsidRDefault="00E53B08" w:rsidP="00522FC3">
      <w:pPr>
        <w:rPr>
          <w:b/>
          <w:sz w:val="22"/>
          <w:szCs w:val="22"/>
        </w:rPr>
      </w:pPr>
    </w:p>
    <w:p w14:paraId="7468B32D" w14:textId="6FAEB849" w:rsidR="00E53B08" w:rsidRDefault="00E53B08" w:rsidP="00522FC3">
      <w:pPr>
        <w:rPr>
          <w:b/>
          <w:sz w:val="22"/>
          <w:szCs w:val="22"/>
        </w:rPr>
      </w:pPr>
    </w:p>
    <w:p w14:paraId="1CE0BAF0" w14:textId="74704ABF" w:rsidR="00E53B08" w:rsidRDefault="00E53B08" w:rsidP="00522FC3">
      <w:pPr>
        <w:rPr>
          <w:b/>
          <w:sz w:val="22"/>
          <w:szCs w:val="22"/>
        </w:rPr>
      </w:pPr>
    </w:p>
    <w:p w14:paraId="12F07F1F" w14:textId="2F4973F2" w:rsidR="00E53B08" w:rsidRDefault="00E53B08" w:rsidP="00522FC3">
      <w:pPr>
        <w:rPr>
          <w:b/>
          <w:sz w:val="22"/>
          <w:szCs w:val="22"/>
        </w:rPr>
      </w:pPr>
    </w:p>
    <w:p w14:paraId="2FF1E0C8" w14:textId="6D4938A3" w:rsidR="00E53B08" w:rsidRDefault="00E53B08" w:rsidP="00522FC3">
      <w:pPr>
        <w:rPr>
          <w:b/>
          <w:sz w:val="22"/>
          <w:szCs w:val="22"/>
        </w:rPr>
      </w:pPr>
    </w:p>
    <w:p w14:paraId="2D0EB935" w14:textId="28E3E0A0" w:rsidR="00E53B08" w:rsidRDefault="00E53B08" w:rsidP="00522FC3">
      <w:pPr>
        <w:rPr>
          <w:b/>
          <w:sz w:val="22"/>
          <w:szCs w:val="22"/>
        </w:rPr>
      </w:pPr>
    </w:p>
    <w:p w14:paraId="492D20B5" w14:textId="634C9DA3" w:rsidR="00E53B08" w:rsidRDefault="00E53B08" w:rsidP="00522FC3">
      <w:pPr>
        <w:rPr>
          <w:b/>
          <w:sz w:val="22"/>
          <w:szCs w:val="22"/>
        </w:rPr>
      </w:pPr>
    </w:p>
    <w:p w14:paraId="0D4866E9" w14:textId="2DA0B351" w:rsidR="00E53B08" w:rsidRDefault="00E53B08" w:rsidP="00522FC3">
      <w:pPr>
        <w:rPr>
          <w:b/>
          <w:sz w:val="22"/>
          <w:szCs w:val="22"/>
        </w:rPr>
      </w:pPr>
    </w:p>
    <w:p w14:paraId="090BE686" w14:textId="289749B8" w:rsidR="00E53B08" w:rsidRDefault="00E53B08" w:rsidP="00522FC3">
      <w:pPr>
        <w:rPr>
          <w:b/>
          <w:sz w:val="22"/>
          <w:szCs w:val="22"/>
        </w:rPr>
      </w:pPr>
    </w:p>
    <w:p w14:paraId="4EF3E3AC" w14:textId="7D72106D" w:rsidR="00E53B08" w:rsidRDefault="00E53B08" w:rsidP="00522FC3">
      <w:pPr>
        <w:rPr>
          <w:b/>
          <w:sz w:val="22"/>
          <w:szCs w:val="22"/>
        </w:rPr>
      </w:pPr>
    </w:p>
    <w:p w14:paraId="1BED28BA" w14:textId="7440163F" w:rsidR="00E53B08" w:rsidRDefault="00E53B08" w:rsidP="00522FC3">
      <w:pPr>
        <w:rPr>
          <w:b/>
          <w:sz w:val="22"/>
          <w:szCs w:val="22"/>
        </w:rPr>
      </w:pPr>
    </w:p>
    <w:p w14:paraId="59A2754F" w14:textId="487B2C71" w:rsidR="00E53B08" w:rsidRDefault="00E53B08" w:rsidP="00522FC3">
      <w:pPr>
        <w:rPr>
          <w:b/>
          <w:sz w:val="22"/>
          <w:szCs w:val="22"/>
        </w:rPr>
      </w:pPr>
    </w:p>
    <w:p w14:paraId="3864D599" w14:textId="1ADF65B8" w:rsidR="00E53B08" w:rsidRDefault="00E53B08" w:rsidP="00522FC3">
      <w:pPr>
        <w:rPr>
          <w:b/>
          <w:sz w:val="22"/>
          <w:szCs w:val="22"/>
        </w:rPr>
      </w:pPr>
    </w:p>
    <w:p w14:paraId="074E0BEE" w14:textId="582C52E5" w:rsidR="0046478A" w:rsidRDefault="0046478A" w:rsidP="00522FC3">
      <w:pPr>
        <w:rPr>
          <w:b/>
          <w:sz w:val="22"/>
          <w:szCs w:val="22"/>
        </w:rPr>
      </w:pPr>
    </w:p>
    <w:p w14:paraId="37750631" w14:textId="1F7B47F7" w:rsidR="0046478A" w:rsidRDefault="0046478A" w:rsidP="00522FC3">
      <w:pPr>
        <w:rPr>
          <w:b/>
          <w:sz w:val="22"/>
          <w:szCs w:val="22"/>
        </w:rPr>
      </w:pPr>
    </w:p>
    <w:p w14:paraId="5784911E" w14:textId="13C00331" w:rsidR="0046478A" w:rsidRDefault="0046478A" w:rsidP="00522FC3">
      <w:pPr>
        <w:rPr>
          <w:b/>
          <w:sz w:val="22"/>
          <w:szCs w:val="22"/>
        </w:rPr>
      </w:pPr>
    </w:p>
    <w:p w14:paraId="484739BB" w14:textId="77777777" w:rsidR="0046478A" w:rsidRDefault="0046478A" w:rsidP="00522FC3">
      <w:pPr>
        <w:rPr>
          <w:b/>
          <w:sz w:val="22"/>
          <w:szCs w:val="22"/>
        </w:rPr>
      </w:pPr>
    </w:p>
    <w:p w14:paraId="6BC1B581" w14:textId="015D1146" w:rsidR="00E53B08" w:rsidRDefault="00E53B08" w:rsidP="00522FC3">
      <w:pPr>
        <w:rPr>
          <w:b/>
          <w:sz w:val="22"/>
          <w:szCs w:val="22"/>
        </w:rPr>
      </w:pPr>
    </w:p>
    <w:p w14:paraId="6A6C6432" w14:textId="5B4CD417" w:rsidR="00E53B08" w:rsidRDefault="00E53B08" w:rsidP="00522FC3">
      <w:pPr>
        <w:rPr>
          <w:b/>
          <w:sz w:val="22"/>
          <w:szCs w:val="22"/>
        </w:rPr>
      </w:pPr>
    </w:p>
    <w:p w14:paraId="2D715A50" w14:textId="70A26E60" w:rsidR="00E53B08" w:rsidRDefault="00E53B08" w:rsidP="00522FC3">
      <w:pPr>
        <w:rPr>
          <w:b/>
          <w:sz w:val="22"/>
          <w:szCs w:val="22"/>
        </w:rPr>
      </w:pPr>
    </w:p>
    <w:p w14:paraId="1DEFF826" w14:textId="5B391657" w:rsidR="00D626FE" w:rsidRPr="00E53B08" w:rsidRDefault="00D626FE" w:rsidP="00522FC3">
      <w:pPr>
        <w:spacing w:line="360" w:lineRule="auto"/>
        <w:rPr>
          <w:rFonts w:ascii="Palatino Linotype" w:hAnsi="Palatino Linotype" w:cs="Arial"/>
          <w:b/>
          <w:sz w:val="22"/>
          <w:szCs w:val="22"/>
          <w:u w:val="single"/>
        </w:rPr>
      </w:pPr>
      <w:r w:rsidRPr="00E53B08">
        <w:rPr>
          <w:rFonts w:ascii="Palatino Linotype" w:hAnsi="Palatino Linotype" w:cs="Arial"/>
          <w:b/>
          <w:sz w:val="22"/>
          <w:szCs w:val="22"/>
          <w:u w:val="single"/>
        </w:rPr>
        <w:lastRenderedPageBreak/>
        <w:t>Jednocześnie oświadczamy, że:</w:t>
      </w:r>
    </w:p>
    <w:p w14:paraId="1A0F8B4B" w14:textId="77777777" w:rsidR="00D626FE" w:rsidRPr="00E53B08" w:rsidRDefault="00D626FE" w:rsidP="00522FC3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rPr>
          <w:rFonts w:ascii="Palatino Linotype" w:hAnsi="Palatino Linotype" w:cs="Arial"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15F8CA4" w14:textId="77777777" w:rsidR="00D626FE" w:rsidRPr="00E53B08" w:rsidRDefault="00D626FE" w:rsidP="00522FC3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jc w:val="both"/>
        <w:rPr>
          <w:rFonts w:ascii="Palatino Linotype" w:hAnsi="Palatino Linotype" w:cs="Arial"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53B08">
        <w:rPr>
          <w:rFonts w:ascii="Palatino Linotype" w:hAnsi="Palatino Linotype" w:cs="Arial"/>
          <w:color w:val="000000"/>
          <w:sz w:val="22"/>
          <w:szCs w:val="22"/>
        </w:rPr>
        <w:t xml:space="preserve"> i nie wnosimy do nich żadnych zastrzeżeń.</w:t>
      </w:r>
    </w:p>
    <w:p w14:paraId="29A36BF6" w14:textId="4D8C4C22" w:rsidR="00D626FE" w:rsidRPr="00E53B08" w:rsidRDefault="00D626FE" w:rsidP="00522FC3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jc w:val="both"/>
        <w:rPr>
          <w:rFonts w:ascii="Palatino Linotype" w:hAnsi="Palatino Linotype" w:cs="Arial"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color w:val="000000"/>
          <w:sz w:val="22"/>
          <w:szCs w:val="22"/>
        </w:rPr>
        <w:t>Oświadczam, że zaoferowan</w:t>
      </w:r>
      <w:r w:rsidR="00522FC3" w:rsidRPr="00E53B08">
        <w:rPr>
          <w:rFonts w:ascii="Palatino Linotype" w:hAnsi="Palatino Linotype" w:cs="Arial"/>
          <w:color w:val="000000"/>
          <w:sz w:val="22"/>
          <w:szCs w:val="22"/>
        </w:rPr>
        <w:t xml:space="preserve">y sprzęt </w:t>
      </w:r>
      <w:r w:rsidRPr="00E53B08">
        <w:rPr>
          <w:rFonts w:ascii="Palatino Linotype" w:hAnsi="Palatino Linotype" w:cs="Arial"/>
          <w:color w:val="000000"/>
          <w:sz w:val="22"/>
          <w:szCs w:val="22"/>
        </w:rPr>
        <w:t xml:space="preserve"> jest </w:t>
      </w:r>
      <w:r w:rsidR="00522FC3" w:rsidRPr="00E53B08">
        <w:rPr>
          <w:rFonts w:ascii="Palatino Linotype" w:hAnsi="Palatino Linotype" w:cs="Arial"/>
          <w:color w:val="000000"/>
          <w:sz w:val="22"/>
          <w:szCs w:val="22"/>
        </w:rPr>
        <w:t xml:space="preserve">fabrycznie nowy i </w:t>
      </w:r>
      <w:r w:rsidRPr="00E53B08">
        <w:rPr>
          <w:rFonts w:ascii="Palatino Linotype" w:hAnsi="Palatino Linotype" w:cs="Arial"/>
          <w:color w:val="000000"/>
          <w:sz w:val="22"/>
          <w:szCs w:val="22"/>
        </w:rPr>
        <w:t>zgodn</w:t>
      </w:r>
      <w:r w:rsidR="00522FC3" w:rsidRPr="00E53B08">
        <w:rPr>
          <w:rFonts w:ascii="Palatino Linotype" w:hAnsi="Palatino Linotype" w:cs="Arial"/>
          <w:color w:val="000000"/>
          <w:sz w:val="22"/>
          <w:szCs w:val="22"/>
        </w:rPr>
        <w:t>y</w:t>
      </w:r>
      <w:r w:rsidRPr="00E53B08">
        <w:rPr>
          <w:rFonts w:ascii="Palatino Linotype" w:hAnsi="Palatino Linotype" w:cs="Arial"/>
          <w:color w:val="000000"/>
          <w:sz w:val="22"/>
          <w:szCs w:val="22"/>
        </w:rPr>
        <w:t xml:space="preserve"> z dyrektywami CE.</w:t>
      </w:r>
    </w:p>
    <w:p w14:paraId="7D7183EC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DEE07C" w14:textId="77777777" w:rsidR="00D626FE" w:rsidRPr="00906B43" w:rsidRDefault="00D626FE" w:rsidP="00906B43">
      <w:pPr>
        <w:ind w:left="357"/>
        <w:jc w:val="both"/>
        <w:rPr>
          <w:rFonts w:ascii="Palatino Linotype" w:hAnsi="Palatino Linotype" w:cs="Arial"/>
          <w:i/>
          <w:sz w:val="18"/>
          <w:szCs w:val="18"/>
        </w:rPr>
      </w:pPr>
      <w:r w:rsidRPr="00906B43">
        <w:rPr>
          <w:rFonts w:ascii="Palatino Linotype" w:hAnsi="Palatino Linotype" w:cs="Arial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56B02B" w14:textId="77777777" w:rsidR="00D626FE" w:rsidRPr="00906B43" w:rsidRDefault="00D626FE" w:rsidP="00906B43">
      <w:pPr>
        <w:ind w:left="357"/>
        <w:jc w:val="both"/>
        <w:rPr>
          <w:rFonts w:ascii="Palatino Linotype" w:hAnsi="Palatino Linotype" w:cs="Arial"/>
          <w:i/>
          <w:sz w:val="18"/>
          <w:szCs w:val="18"/>
        </w:rPr>
      </w:pPr>
      <w:r w:rsidRPr="00906B43">
        <w:rPr>
          <w:rFonts w:ascii="Palatino Linotype" w:hAnsi="Palatino Linotype" w:cs="Arial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B12129" w14:textId="77777777" w:rsidR="00D626FE" w:rsidRPr="00E53B08" w:rsidRDefault="00D626FE" w:rsidP="00522FC3">
      <w:pPr>
        <w:numPr>
          <w:ilvl w:val="0"/>
          <w:numId w:val="1"/>
        </w:numPr>
        <w:spacing w:before="120" w:after="120"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26FE" w:rsidRPr="00522FC3" w14:paraId="141BCCF6" w14:textId="77777777" w:rsidTr="00D626F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1FCEF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12AE6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 xml:space="preserve">Opis części zamówienia, którą wykonawca </w:t>
            </w:r>
          </w:p>
          <w:p w14:paraId="2BB79DBC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B0997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Nazwa podwykonawcy</w:t>
            </w:r>
            <w:r w:rsidRPr="00E53B08">
              <w:rPr>
                <w:rFonts w:ascii="Palatino Linotype" w:hAnsi="Palatino Linotype" w:cs="Arial"/>
                <w:sz w:val="22"/>
                <w:szCs w:val="22"/>
              </w:rPr>
              <w:br/>
              <w:t>(o ile jest znana)</w:t>
            </w:r>
          </w:p>
        </w:tc>
      </w:tr>
      <w:tr w:rsidR="00D626FE" w:rsidRPr="00522FC3" w14:paraId="49915555" w14:textId="77777777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2AA73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1B047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47DF8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26FE" w:rsidRPr="00522FC3" w14:paraId="08596597" w14:textId="77777777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3673B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C3BF8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56465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A778A79" w14:textId="77777777" w:rsidR="00E53B08" w:rsidRDefault="00E53B08" w:rsidP="00E53B08">
      <w:pPr>
        <w:spacing w:line="360" w:lineRule="auto"/>
        <w:ind w:left="360"/>
        <w:jc w:val="both"/>
        <w:rPr>
          <w:rFonts w:ascii="Palatino Linotype" w:hAnsi="Palatino Linotype" w:cs="Arial"/>
          <w:sz w:val="22"/>
          <w:szCs w:val="22"/>
        </w:rPr>
      </w:pPr>
      <w:bookmarkStart w:id="2" w:name="_GoBack"/>
      <w:bookmarkEnd w:id="2"/>
    </w:p>
    <w:p w14:paraId="689AFEBC" w14:textId="3C7187E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Upoważnionymi do reprezentowania naszej firmy są następujące osoby:</w:t>
      </w:r>
    </w:p>
    <w:p w14:paraId="1D2B6AEF" w14:textId="77777777" w:rsidR="00D626FE" w:rsidRPr="00E53B08" w:rsidRDefault="00D626FE" w:rsidP="00522FC3">
      <w:pPr>
        <w:keepNext/>
        <w:spacing w:before="240" w:after="60" w:line="360" w:lineRule="auto"/>
        <w:outlineLvl w:val="0"/>
        <w:rPr>
          <w:rFonts w:ascii="Palatino Linotype" w:hAnsi="Palatino Linotype" w:cs="Arial"/>
          <w:b/>
          <w:bCs/>
          <w:kern w:val="32"/>
          <w:sz w:val="22"/>
          <w:szCs w:val="22"/>
        </w:rPr>
      </w:pP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  <w:t>Imię i Nazwisko</w:t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</w:p>
    <w:p w14:paraId="25B2173C" w14:textId="77777777" w:rsidR="00D626FE" w:rsidRPr="00E53B08" w:rsidRDefault="00D626FE" w:rsidP="00522FC3">
      <w:pPr>
        <w:tabs>
          <w:tab w:val="left" w:pos="0"/>
          <w:tab w:val="left" w:pos="420"/>
          <w:tab w:val="left" w:pos="5474"/>
        </w:tabs>
        <w:spacing w:line="360" w:lineRule="auto"/>
        <w:ind w:left="283" w:right="1" w:firstLine="137"/>
        <w:jc w:val="both"/>
        <w:rPr>
          <w:rFonts w:ascii="Palatino Linotype" w:hAnsi="Palatino Linotype" w:cs="Arial"/>
          <w:sz w:val="22"/>
          <w:szCs w:val="22"/>
        </w:rPr>
      </w:pPr>
    </w:p>
    <w:p w14:paraId="3C322C6B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.............................................................................................................. </w:t>
      </w:r>
      <w:r w:rsidRPr="00E53B08">
        <w:rPr>
          <w:rFonts w:ascii="Palatino Linotype" w:hAnsi="Palatino Linotype" w:cs="Arial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ab/>
        <w:t xml:space="preserve"> </w:t>
      </w:r>
    </w:p>
    <w:p w14:paraId="6BDED39E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</w:p>
    <w:p w14:paraId="5E6950ED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.............................................................................................................. </w:t>
      </w:r>
      <w:r w:rsidRPr="00E53B08">
        <w:rPr>
          <w:rFonts w:ascii="Palatino Linotype" w:hAnsi="Palatino Linotype" w:cs="Arial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ab/>
        <w:t xml:space="preserve"> </w:t>
      </w:r>
    </w:p>
    <w:p w14:paraId="09528FF5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</w:p>
    <w:p w14:paraId="49A6D8AC" w14:textId="7F4CA343" w:rsidR="00D626FE" w:rsidRPr="00D436BB" w:rsidRDefault="00D626FE" w:rsidP="00243987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D436BB">
        <w:rPr>
          <w:rFonts w:ascii="Palatino Linotype" w:hAnsi="Palatino Linotype" w:cs="Arial"/>
          <w:sz w:val="22"/>
          <w:szCs w:val="22"/>
        </w:rPr>
        <w:lastRenderedPageBreak/>
        <w:t>upoważnienie dla powyżej wskazanych osób wynika z następującego (</w:t>
      </w:r>
      <w:proofErr w:type="spellStart"/>
      <w:r w:rsidRPr="00D436BB">
        <w:rPr>
          <w:rFonts w:ascii="Palatino Linotype" w:hAnsi="Palatino Linotype" w:cs="Arial"/>
          <w:sz w:val="22"/>
          <w:szCs w:val="22"/>
        </w:rPr>
        <w:t>ych</w:t>
      </w:r>
      <w:proofErr w:type="spellEnd"/>
      <w:r w:rsidRPr="00D436BB">
        <w:rPr>
          <w:rFonts w:ascii="Palatino Linotype" w:hAnsi="Palatino Linotype" w:cs="Arial"/>
          <w:sz w:val="22"/>
          <w:szCs w:val="22"/>
        </w:rPr>
        <w:t>) dokumentu(ów)</w:t>
      </w:r>
      <w:r w:rsidR="00D436BB" w:rsidRPr="00D436BB">
        <w:rPr>
          <w:rFonts w:ascii="Palatino Linotype" w:hAnsi="Palatino Linotype" w:cs="Arial"/>
          <w:sz w:val="22"/>
          <w:szCs w:val="22"/>
        </w:rPr>
        <w:t xml:space="preserve"> </w:t>
      </w:r>
      <w:r w:rsidRPr="00D436BB">
        <w:rPr>
          <w:rFonts w:ascii="Palatino Linotype" w:hAnsi="Palatino Linotype" w:cs="Arial"/>
          <w:sz w:val="22"/>
          <w:szCs w:val="22"/>
        </w:rPr>
        <w:t>………………………………………...........................……</w:t>
      </w:r>
      <w:r w:rsidR="00D436BB" w:rsidRPr="00D436BB">
        <w:rPr>
          <w:rFonts w:ascii="Palatino Linotype" w:hAnsi="Palatino Linotype" w:cs="Arial"/>
          <w:sz w:val="22"/>
          <w:szCs w:val="22"/>
        </w:rPr>
        <w:t xml:space="preserve"> </w:t>
      </w:r>
      <w:r w:rsidRPr="00D436BB">
        <w:rPr>
          <w:rFonts w:ascii="Palatino Linotype" w:hAnsi="Palatino Linotype" w:cs="Arial"/>
          <w:sz w:val="22"/>
          <w:szCs w:val="22"/>
        </w:rPr>
        <w:t>które dołączamy do oferty.</w:t>
      </w:r>
    </w:p>
    <w:p w14:paraId="20D31D59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załącznikami do niniejszej oferty są:</w:t>
      </w:r>
    </w:p>
    <w:p w14:paraId="5E199128" w14:textId="77777777" w:rsidR="00D626FE" w:rsidRPr="00E53B08" w:rsidRDefault="00D626FE" w:rsidP="00074508">
      <w:pPr>
        <w:numPr>
          <w:ilvl w:val="1"/>
          <w:numId w:val="2"/>
        </w:numPr>
        <w:tabs>
          <w:tab w:val="clear" w:pos="1440"/>
          <w:tab w:val="num" w:pos="993"/>
        </w:tabs>
        <w:spacing w:line="360" w:lineRule="auto"/>
        <w:ind w:hanging="1014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………………………………………………………………………………………….</w:t>
      </w:r>
    </w:p>
    <w:p w14:paraId="15E2A3B8" w14:textId="77777777" w:rsidR="00D626FE" w:rsidRPr="00E53B08" w:rsidRDefault="00D626FE" w:rsidP="00074508">
      <w:pPr>
        <w:numPr>
          <w:ilvl w:val="1"/>
          <w:numId w:val="2"/>
        </w:numPr>
        <w:tabs>
          <w:tab w:val="clear" w:pos="1440"/>
          <w:tab w:val="num" w:pos="993"/>
        </w:tabs>
        <w:spacing w:line="360" w:lineRule="auto"/>
        <w:ind w:left="993" w:hanging="567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……………………………………………..……………………………………………</w:t>
      </w:r>
    </w:p>
    <w:p w14:paraId="32AF8ACF" w14:textId="77777777" w:rsidR="00D626FE" w:rsidRPr="00E53B08" w:rsidRDefault="00D626FE" w:rsidP="00074508">
      <w:pPr>
        <w:numPr>
          <w:ilvl w:val="1"/>
          <w:numId w:val="2"/>
        </w:numPr>
        <w:tabs>
          <w:tab w:val="clear" w:pos="1440"/>
          <w:tab w:val="num" w:pos="993"/>
        </w:tabs>
        <w:spacing w:line="360" w:lineRule="auto"/>
        <w:ind w:left="993" w:hanging="567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36CED2F" w14:textId="77777777" w:rsidR="00D626FE" w:rsidRPr="00E53B08" w:rsidRDefault="00D626FE" w:rsidP="00074508">
      <w:pPr>
        <w:numPr>
          <w:ilvl w:val="1"/>
          <w:numId w:val="2"/>
        </w:numPr>
        <w:tabs>
          <w:tab w:val="clear" w:pos="1440"/>
          <w:tab w:val="num" w:pos="993"/>
        </w:tabs>
        <w:spacing w:line="360" w:lineRule="auto"/>
        <w:ind w:left="993" w:hanging="567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………………………………………………………………………………………….</w:t>
      </w:r>
    </w:p>
    <w:p w14:paraId="54D3F093" w14:textId="77777777" w:rsidR="00D626FE" w:rsidRPr="00522FC3" w:rsidRDefault="00D626FE" w:rsidP="00074508">
      <w:pPr>
        <w:numPr>
          <w:ilvl w:val="1"/>
          <w:numId w:val="2"/>
        </w:numPr>
        <w:tabs>
          <w:tab w:val="clear" w:pos="1440"/>
          <w:tab w:val="num" w:pos="993"/>
        </w:tabs>
        <w:spacing w:line="360" w:lineRule="auto"/>
        <w:ind w:left="993" w:hanging="567"/>
        <w:jc w:val="both"/>
        <w:rPr>
          <w:rFonts w:ascii="Arial" w:hAnsi="Arial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……………………………………………..……………………………………………</w:t>
      </w:r>
    </w:p>
    <w:p w14:paraId="495D0B10" w14:textId="77777777" w:rsidR="00FE545C" w:rsidRPr="00522FC3" w:rsidRDefault="00FE545C" w:rsidP="00522FC3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sectPr w:rsidR="00FE545C" w:rsidRPr="00522F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3563F5" w14:textId="77777777" w:rsidR="006B459A" w:rsidRDefault="006B459A">
      <w:r>
        <w:separator/>
      </w:r>
    </w:p>
  </w:endnote>
  <w:endnote w:type="continuationSeparator" w:id="0">
    <w:p w14:paraId="78F52DA2" w14:textId="77777777" w:rsidR="006B459A" w:rsidRDefault="006B4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1757F" w14:textId="77777777" w:rsidR="00C42F4A" w:rsidRDefault="00C42F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A834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90452E" w14:textId="77777777" w:rsidR="00C42F4A" w:rsidRDefault="00C42F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AA394A" w14:textId="77777777" w:rsidR="006B459A" w:rsidRDefault="006B459A">
      <w:r>
        <w:separator/>
      </w:r>
    </w:p>
  </w:footnote>
  <w:footnote w:type="continuationSeparator" w:id="0">
    <w:p w14:paraId="2FD9A678" w14:textId="77777777" w:rsidR="006B459A" w:rsidRDefault="006B4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73D43" w14:textId="77777777" w:rsidR="00C42F4A" w:rsidRDefault="00C42F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4E7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E3B572" w14:textId="77777777" w:rsidR="00C42F4A" w:rsidRDefault="00C42F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5"/>
    <w:multiLevelType w:val="multilevel"/>
    <w:tmpl w:val="00000015"/>
    <w:name w:val="WW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0000038"/>
    <w:multiLevelType w:val="multilevel"/>
    <w:tmpl w:val="0000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EED01C2"/>
    <w:multiLevelType w:val="hybridMultilevel"/>
    <w:tmpl w:val="AA7263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421"/>
    <w:rsid w:val="00012286"/>
    <w:rsid w:val="0002680A"/>
    <w:rsid w:val="000414C7"/>
    <w:rsid w:val="000704FC"/>
    <w:rsid w:val="00071CCC"/>
    <w:rsid w:val="00074508"/>
    <w:rsid w:val="000957B2"/>
    <w:rsid w:val="000B731D"/>
    <w:rsid w:val="000C56C0"/>
    <w:rsid w:val="000D6134"/>
    <w:rsid w:val="000E09C7"/>
    <w:rsid w:val="000F6589"/>
    <w:rsid w:val="00106636"/>
    <w:rsid w:val="00116EC6"/>
    <w:rsid w:val="001620B2"/>
    <w:rsid w:val="001801DD"/>
    <w:rsid w:val="001852B4"/>
    <w:rsid w:val="001A7ABA"/>
    <w:rsid w:val="001D4612"/>
    <w:rsid w:val="00202DEB"/>
    <w:rsid w:val="00207E98"/>
    <w:rsid w:val="002223FE"/>
    <w:rsid w:val="002225A8"/>
    <w:rsid w:val="002308E2"/>
    <w:rsid w:val="00236C16"/>
    <w:rsid w:val="0024566F"/>
    <w:rsid w:val="002723B0"/>
    <w:rsid w:val="00312D8E"/>
    <w:rsid w:val="00315A4A"/>
    <w:rsid w:val="00396C7E"/>
    <w:rsid w:val="003B48C6"/>
    <w:rsid w:val="00452332"/>
    <w:rsid w:val="0046478A"/>
    <w:rsid w:val="00474254"/>
    <w:rsid w:val="004A6EEA"/>
    <w:rsid w:val="004B7300"/>
    <w:rsid w:val="004C2088"/>
    <w:rsid w:val="004C6753"/>
    <w:rsid w:val="004E22FE"/>
    <w:rsid w:val="00522FC3"/>
    <w:rsid w:val="00582350"/>
    <w:rsid w:val="00595C87"/>
    <w:rsid w:val="005D2C65"/>
    <w:rsid w:val="005E6D94"/>
    <w:rsid w:val="0063384F"/>
    <w:rsid w:val="00643C6F"/>
    <w:rsid w:val="00646202"/>
    <w:rsid w:val="0065290F"/>
    <w:rsid w:val="006603DB"/>
    <w:rsid w:val="006815F6"/>
    <w:rsid w:val="006B459A"/>
    <w:rsid w:val="006D3366"/>
    <w:rsid w:val="006D48E2"/>
    <w:rsid w:val="006E6BCC"/>
    <w:rsid w:val="007748F0"/>
    <w:rsid w:val="007A248C"/>
    <w:rsid w:val="007A4321"/>
    <w:rsid w:val="00833933"/>
    <w:rsid w:val="00840624"/>
    <w:rsid w:val="00853083"/>
    <w:rsid w:val="008A499D"/>
    <w:rsid w:val="008B2F0C"/>
    <w:rsid w:val="008B4928"/>
    <w:rsid w:val="008C0A4B"/>
    <w:rsid w:val="008D2AB8"/>
    <w:rsid w:val="008D65ED"/>
    <w:rsid w:val="008F1C66"/>
    <w:rsid w:val="00906B43"/>
    <w:rsid w:val="00912727"/>
    <w:rsid w:val="00931FBA"/>
    <w:rsid w:val="00970FE4"/>
    <w:rsid w:val="00A0022B"/>
    <w:rsid w:val="00A13C32"/>
    <w:rsid w:val="00A346FE"/>
    <w:rsid w:val="00A427E9"/>
    <w:rsid w:val="00A47B4D"/>
    <w:rsid w:val="00A51D97"/>
    <w:rsid w:val="00A83018"/>
    <w:rsid w:val="00B774DC"/>
    <w:rsid w:val="00BF7C51"/>
    <w:rsid w:val="00C42F4A"/>
    <w:rsid w:val="00C76352"/>
    <w:rsid w:val="00C969A6"/>
    <w:rsid w:val="00CA7D36"/>
    <w:rsid w:val="00CF3A92"/>
    <w:rsid w:val="00D01CB6"/>
    <w:rsid w:val="00D24208"/>
    <w:rsid w:val="00D436BB"/>
    <w:rsid w:val="00D60C38"/>
    <w:rsid w:val="00D626FE"/>
    <w:rsid w:val="00D66893"/>
    <w:rsid w:val="00D90ACB"/>
    <w:rsid w:val="00D962E9"/>
    <w:rsid w:val="00DB4421"/>
    <w:rsid w:val="00DC1500"/>
    <w:rsid w:val="00DE40EB"/>
    <w:rsid w:val="00DF0940"/>
    <w:rsid w:val="00E218D1"/>
    <w:rsid w:val="00E44371"/>
    <w:rsid w:val="00E53B08"/>
    <w:rsid w:val="00E86349"/>
    <w:rsid w:val="00E94715"/>
    <w:rsid w:val="00E949B0"/>
    <w:rsid w:val="00EC0BEA"/>
    <w:rsid w:val="00F00591"/>
    <w:rsid w:val="00F51688"/>
    <w:rsid w:val="00F53146"/>
    <w:rsid w:val="00F56F79"/>
    <w:rsid w:val="00F91018"/>
    <w:rsid w:val="00FA0F30"/>
    <w:rsid w:val="00FA4B33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92977"/>
  <w15:chartTrackingRefBased/>
  <w15:docId w15:val="{759129E4-D083-480A-8410-3E27651E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pkt">
    <w:name w:val="pkt"/>
    <w:basedOn w:val="Normalny"/>
    <w:qFormat/>
    <w:rsid w:val="006D3366"/>
    <w:pPr>
      <w:suppressAutoHyphens/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5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5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3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BCC2A-6E5C-4F2C-BDB8-3FB4F2DD7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52</TotalTime>
  <Pages>4</Pages>
  <Words>668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Marek Pac</cp:lastModifiedBy>
  <cp:revision>36</cp:revision>
  <cp:lastPrinted>2026-04-14T13:02:00Z</cp:lastPrinted>
  <dcterms:created xsi:type="dcterms:W3CDTF">2026-02-03T21:23:00Z</dcterms:created>
  <dcterms:modified xsi:type="dcterms:W3CDTF">2026-06-18T10:51:00Z</dcterms:modified>
</cp:coreProperties>
</file>