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475A9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75A9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75A9B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475A9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475A9B" w:rsidTr="00D62E6E">
        <w:tc>
          <w:tcPr>
            <w:tcW w:w="2800" w:type="dxa"/>
          </w:tcPr>
          <w:p w:rsidR="00D62E6E" w:rsidRPr="00475A9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75A9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75A9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475A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75A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75A9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75A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75A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75A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75A9B" w:rsidTr="00D62E6E">
        <w:tc>
          <w:tcPr>
            <w:tcW w:w="2800" w:type="dxa"/>
          </w:tcPr>
          <w:p w:rsidR="00D62E6E" w:rsidRPr="00475A9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75A9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475A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75A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75A9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75A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75A9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75A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475A9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C6C89" w:rsidRPr="00475A9B" w:rsidTr="005C459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6C89" w:rsidRPr="00475A9B" w:rsidRDefault="005C6C89" w:rsidP="005C459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C6C89" w:rsidRPr="00475A9B" w:rsidRDefault="005C6C89" w:rsidP="005C459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75A9B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475A9B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475A9B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="00475A9B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="00475A9B">
              <w:rPr>
                <w:rFonts w:ascii="Arial Narrow" w:eastAsia="Times New Roman" w:hAnsi="Arial Narrow" w:cs="Arial"/>
                <w:lang w:eastAsia="pl-PL"/>
              </w:rPr>
              <w:t>.</w:t>
            </w:r>
            <w:r w:rsidRPr="00475A9B">
              <w:rPr>
                <w:rFonts w:ascii="Arial Narrow" w:eastAsia="Times New Roman" w:hAnsi="Arial Narrow" w:cs="Arial"/>
                <w:lang w:eastAsia="pl-PL"/>
              </w:rPr>
              <w:t xml:space="preserve"> zm.)</w:t>
            </w:r>
            <w:r w:rsidRPr="00475A9B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475A9B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475A9B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5C6C89" w:rsidRPr="00475A9B" w:rsidRDefault="005C6C89" w:rsidP="005C459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C6C89" w:rsidRPr="00475A9B" w:rsidRDefault="005C6C89" w:rsidP="005C459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75A9B" w:rsidRDefault="005C6C8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5A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75A9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75A9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475A9B" w:rsidTr="00D62E6E">
        <w:tc>
          <w:tcPr>
            <w:tcW w:w="2269" w:type="dxa"/>
          </w:tcPr>
          <w:p w:rsidR="00D62E6E" w:rsidRPr="00475A9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475A9B" w:rsidRDefault="005C6C8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napędu ortopedycznego akumulatorowego w ramach Projektu nr FENX.06.01-IP.03-0018/25 pn: "Wsparcie infrastruktury  10.WSzKzP SP ZOZ w Bydgoszczy w zakresie AOS i leczenia jednego dnia poprzez zakup niezbędnych wyrobów medycznych"</w:t>
            </w:r>
            <w:r w:rsidR="00D62E6E" w:rsidRPr="00475A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C6C89" w:rsidRPr="00475A9B" w:rsidTr="005C459C">
        <w:tc>
          <w:tcPr>
            <w:tcW w:w="2269" w:type="dxa"/>
          </w:tcPr>
          <w:p w:rsidR="005C6C89" w:rsidRPr="00475A9B" w:rsidRDefault="005C6C89" w:rsidP="005C459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5C6C89" w:rsidRPr="00475A9B" w:rsidRDefault="005C6C89" w:rsidP="005C459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77/2026</w:t>
            </w:r>
          </w:p>
        </w:tc>
      </w:tr>
    </w:tbl>
    <w:p w:rsidR="00BC121E" w:rsidRPr="00475A9B" w:rsidRDefault="005C6C89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75A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75A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75A9B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475A9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75A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75A9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75A9B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75A9B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475A9B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475A9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475A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75A9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475A9B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475A9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75A9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475A9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5A9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475A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475A9B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475A9B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475A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475A9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475A9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75A9B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75A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75A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75A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75A9B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75A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75A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75A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75A9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75A9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75A9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75A9B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75A9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475A9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75A9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475A9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475A9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475A9B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75A9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475A9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475A9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475A9B" w:rsidTr="00620E37">
        <w:tc>
          <w:tcPr>
            <w:tcW w:w="2660" w:type="dxa"/>
          </w:tcPr>
          <w:p w:rsidR="00BC121E" w:rsidRPr="00475A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75A9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75A9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75A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75A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475A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75A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75A9B" w:rsidRDefault="00844A96" w:rsidP="005C6C8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75A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C6C89" w:rsidRPr="00475A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475A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75A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475A9B" w:rsidRDefault="00106AC7" w:rsidP="001E4022">
      <w:pPr>
        <w:rPr>
          <w:rFonts w:ascii="Arial Narrow" w:hAnsi="Arial Narrow"/>
        </w:rPr>
      </w:pPr>
    </w:p>
    <w:sectPr w:rsidR="00106AC7" w:rsidRPr="00475A9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FF9" w:rsidRDefault="00527FF9">
      <w:r>
        <w:separator/>
      </w:r>
    </w:p>
  </w:endnote>
  <w:endnote w:type="continuationSeparator" w:id="1">
    <w:p w:rsidR="00527FF9" w:rsidRDefault="0052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5A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5A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C89" w:rsidRDefault="005C6C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FF9" w:rsidRDefault="00527FF9">
      <w:r>
        <w:separator/>
      </w:r>
    </w:p>
  </w:footnote>
  <w:footnote w:type="continuationSeparator" w:id="1">
    <w:p w:rsidR="00527FF9" w:rsidRDefault="00527F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C89" w:rsidRDefault="005C6C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A9B" w:rsidRDefault="00475A9B" w:rsidP="00475A9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pt;height:66pt;visibility:visible;mso-wrap-style:square">
          <v:imagedata r:id="rId1" o:title=""/>
        </v:shape>
      </w:pict>
    </w:r>
  </w:p>
  <w:p w:rsidR="005C6C89" w:rsidRDefault="005C6C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C89" w:rsidRDefault="005C6C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6C8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5A9B"/>
    <w:rsid w:val="004B1027"/>
    <w:rsid w:val="004C55DE"/>
    <w:rsid w:val="004D5C77"/>
    <w:rsid w:val="00517FF1"/>
    <w:rsid w:val="00527FF9"/>
    <w:rsid w:val="00533E9F"/>
    <w:rsid w:val="0056132E"/>
    <w:rsid w:val="00583ED5"/>
    <w:rsid w:val="00597DD0"/>
    <w:rsid w:val="005A5013"/>
    <w:rsid w:val="005C0282"/>
    <w:rsid w:val="005C3627"/>
    <w:rsid w:val="005C6C89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rsid w:val="00475A9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2026-06-23T07:45:00Z</dcterms:created>
  <dcterms:modified xsi:type="dcterms:W3CDTF">2026-06-23T07:46:00Z</dcterms:modified>
</cp:coreProperties>
</file>